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9A9F2" w14:textId="77777777" w:rsidR="009122CC" w:rsidRPr="00ED1E3C" w:rsidRDefault="00F54276" w:rsidP="009122CC">
      <w:pPr>
        <w:pStyle w:val="Ancregraphique"/>
        <w:rPr>
          <w:noProof/>
        </w:rPr>
      </w:pPr>
      <w:r w:rsidRPr="00ED1E3C">
        <w:rPr>
          <w:noProof/>
          <w:lang w:bidi="fr-FR"/>
        </w:rPr>
        <mc:AlternateContent>
          <mc:Choice Requires="wps">
            <w:drawing>
              <wp:anchor distT="0" distB="0" distL="114300" distR="114300" simplePos="0" relativeHeight="251692032" behindDoc="1" locked="1" layoutInCell="1" allowOverlap="1" wp14:anchorId="53EAEF36" wp14:editId="76E7CCD8">
                <wp:simplePos x="0" y="0"/>
                <wp:positionH relativeFrom="column">
                  <wp:posOffset>1614170</wp:posOffset>
                </wp:positionH>
                <wp:positionV relativeFrom="paragraph">
                  <wp:posOffset>-366395</wp:posOffset>
                </wp:positionV>
                <wp:extent cx="5001260" cy="2788920"/>
                <wp:effectExtent l="0" t="0" r="8890" b="0"/>
                <wp:wrapNone/>
                <wp:docPr id="17" name="Forme libre : Form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B1694C" id="Forme libre : Forme 16" o:spid="_x0000_s1026" alt="&quot;&quot;"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3799,278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" path="m17318,l4986481,r4401,28839c4999423,112946,5003799,198284,5003799,284644v,1381761,-1120139,2501900,-2501900,2501900c1206498,2786544,141039,1802047,12916,540449l,284663r,-38l12916,28839,17318,xe" fillcolor="#e8e8e3 [1302]" stroked="f" strokeweight="1pt">
                <v:stroke joinstyle="miter"/>
                <v:path arrowok="t" o:connecttype="custom" o:connectlocs="17309,0;4983951,0;4988350,28864;5001260,284887;2500630,2788920;12909,540910;0,284906;0,284868;12909,28864" o:connectangles="0,0,0,0,0,0,0,0,0"/>
                <w10:anchorlock/>
              </v:shape>
            </w:pict>
          </mc:Fallback>
        </mc:AlternateConten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8"/>
        <w:gridCol w:w="515"/>
        <w:gridCol w:w="4023"/>
        <w:gridCol w:w="259"/>
        <w:gridCol w:w="306"/>
        <w:gridCol w:w="3919"/>
      </w:tblGrid>
      <w:tr w:rsidR="00145AE6" w:rsidRPr="00ED1E3C" w14:paraId="0ACF9F3A" w14:textId="77777777" w:rsidTr="0082787F">
        <w:trPr>
          <w:trHeight w:val="288"/>
        </w:trPr>
        <w:tc>
          <w:tcPr>
            <w:tcW w:w="3960" w:type="dxa"/>
            <w:vAlign w:val="center"/>
          </w:tcPr>
          <w:p w14:paraId="72699016" w14:textId="1A6075A2" w:rsidR="00145AE6" w:rsidRPr="00ED1E3C" w:rsidRDefault="00A81E0B" w:rsidP="00145AE6">
            <w:pPr>
              <w:rPr>
                <w:noProof/>
              </w:rPr>
            </w:pPr>
            <w:sdt>
              <w:sdtPr>
                <w:rPr>
                  <w:noProof/>
                </w:rPr>
                <w:id w:val="250400778"/>
                <w:placeholder>
                  <w:docPart w:val="BBD72EE1015A4D4FBE745FC65D7D54AC"/>
                </w:placeholder>
                <w15:appearance w15:val="hidden"/>
              </w:sdtPr>
              <w:sdtEndPr/>
              <w:sdtContent>
                <w:r w:rsidR="00CF5336">
                  <w:rPr>
                    <w:noProof/>
                  </w:rPr>
                  <w:drawing>
                    <wp:inline distT="0" distB="0" distL="0" distR="0" wp14:anchorId="018D7A22" wp14:editId="2B931942">
                      <wp:extent cx="1143000" cy="44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5" cy="454143"/>
                              </a:xfrm>
                              <a:prstGeom prst="rect">
                                <a:avLst/>
                              </a:prstGeom>
                              <a:noFill/>
                            </pic:spPr>
                          </pic:pic>
                        </a:graphicData>
                      </a:graphic>
                    </wp:inline>
                  </w:drawing>
                </w:r>
              </w:sdtContent>
            </w:sdt>
          </w:p>
        </w:tc>
        <w:tc>
          <w:tcPr>
            <w:tcW w:w="5130" w:type="dxa"/>
            <w:gridSpan w:val="4"/>
            <w:vAlign w:val="center"/>
          </w:tcPr>
          <w:p w14:paraId="56C9A0D7" w14:textId="43DF69F2" w:rsidR="00145AE6" w:rsidRPr="00ED1E3C" w:rsidRDefault="00A81E0B" w:rsidP="00145AE6">
            <w:pPr>
              <w:jc w:val="center"/>
              <w:rPr>
                <w:noProof/>
              </w:rPr>
            </w:pPr>
            <w:sdt>
              <w:sdtPr>
                <w:rPr>
                  <w:noProof/>
                </w:rPr>
                <w:id w:val="858010831"/>
                <w:placeholder>
                  <w:docPart w:val="A0EA718358674FBE9963AC499B1E5B08"/>
                </w:placeholder>
                <w15:appearance w15:val="hidden"/>
              </w:sdtPr>
              <w:sdtEndPr/>
              <w:sdtContent>
                <w:r w:rsidR="00625700">
                  <w:rPr>
                    <w:noProof/>
                  </w:rPr>
                  <w:t>Novem</w:t>
                </w:r>
                <w:r w:rsidR="00B524E4">
                  <w:rPr>
                    <w:noProof/>
                  </w:rPr>
                  <w:t>bre</w:t>
                </w:r>
                <w:r w:rsidR="00CF5336">
                  <w:rPr>
                    <w:noProof/>
                  </w:rPr>
                  <w:t xml:space="preserve"> 2021</w:t>
                </w:r>
              </w:sdtContent>
            </w:sdt>
          </w:p>
        </w:tc>
        <w:tc>
          <w:tcPr>
            <w:tcW w:w="3939" w:type="dxa"/>
            <w:vAlign w:val="center"/>
          </w:tcPr>
          <w:p w14:paraId="102C33E5" w14:textId="20176B2F" w:rsidR="00145AE6" w:rsidRPr="00ED1E3C" w:rsidRDefault="00A81E0B" w:rsidP="00145AE6">
            <w:pPr>
              <w:jc w:val="right"/>
              <w:rPr>
                <w:noProof/>
              </w:rPr>
            </w:pPr>
            <w:sdt>
              <w:sdtPr>
                <w:rPr>
                  <w:noProof/>
                </w:rPr>
                <w:id w:val="-1950850693"/>
                <w:placeholder>
                  <w:docPart w:val="34FC7A6FD868427895BFA1F5E483B1F3"/>
                </w:placeholder>
                <w15:appearance w15:val="hidden"/>
              </w:sdtPr>
              <w:sdtEndPr/>
              <w:sdtContent>
                <w:r w:rsidR="00FA0ABF">
                  <w:rPr>
                    <w:noProof/>
                  </w:rPr>
                  <w:drawing>
                    <wp:inline distT="0" distB="0" distL="0" distR="0" wp14:anchorId="3D77A724" wp14:editId="737179CC">
                      <wp:extent cx="105228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235" cy="559774"/>
                              </a:xfrm>
                              <a:prstGeom prst="rect">
                                <a:avLst/>
                              </a:prstGeom>
                              <a:noFill/>
                              <a:ln>
                                <a:noFill/>
                              </a:ln>
                            </pic:spPr>
                          </pic:pic>
                        </a:graphicData>
                      </a:graphic>
                    </wp:inline>
                  </w:drawing>
                </w:r>
              </w:sdtContent>
            </w:sdt>
            <w:r w:rsidR="00145AE6" w:rsidRPr="00ED1E3C">
              <w:rPr>
                <w:noProof/>
                <w:lang w:bidi="fr-FR"/>
              </w:rPr>
              <w:t xml:space="preserve"> </w:t>
            </w:r>
          </w:p>
        </w:tc>
      </w:tr>
      <w:tr w:rsidR="00573647" w:rsidRPr="00ED1E3C" w14:paraId="06456A9A" w14:textId="77777777" w:rsidTr="0082787F">
        <w:trPr>
          <w:trHeight w:val="2448"/>
        </w:trPr>
        <w:tc>
          <w:tcPr>
            <w:tcW w:w="13029" w:type="dxa"/>
            <w:gridSpan w:val="6"/>
            <w:vAlign w:val="center"/>
          </w:tcPr>
          <w:p w14:paraId="5A1C2F0A" w14:textId="55CB6584" w:rsidR="00573647" w:rsidRPr="00ED1E3C" w:rsidRDefault="00A81E0B" w:rsidP="00145AE6">
            <w:pPr>
              <w:pStyle w:val="Titredelours"/>
            </w:pPr>
            <w:sdt>
              <w:sdtPr>
                <w:id w:val="194115797"/>
                <w:placeholder>
                  <w:docPart w:val="642BA3F266824C4A84F367AB3DBFE5E2"/>
                </w:placeholder>
                <w15:appearance w15:val="hidden"/>
              </w:sdtPr>
              <w:sdtEndPr/>
              <w:sdtContent>
                <w:r w:rsidR="00CF5336">
                  <w:t>« </w:t>
                </w:r>
                <w:r w:rsidR="00CF5336" w:rsidRPr="00CF5336">
                  <w:rPr>
                    <w:sz w:val="96"/>
                    <w:szCs w:val="96"/>
                  </w:rPr>
                  <w:t>LE COIN DU MARAICHER</w:t>
                </w:r>
                <w:r w:rsidR="00CF5336">
                  <w:rPr>
                    <w:sz w:val="96"/>
                    <w:szCs w:val="96"/>
                  </w:rPr>
                  <w:t> »</w:t>
                </w:r>
              </w:sdtContent>
            </w:sdt>
          </w:p>
        </w:tc>
      </w:tr>
      <w:tr w:rsidR="001B70E0" w:rsidRPr="00ED1E3C" w14:paraId="2B918442" w14:textId="77777777" w:rsidTr="0082787F">
        <w:trPr>
          <w:trHeight w:val="288"/>
        </w:trPr>
        <w:tc>
          <w:tcPr>
            <w:tcW w:w="3960" w:type="dxa"/>
            <w:tcMar>
              <w:left w:w="0" w:type="dxa"/>
              <w:right w:w="0" w:type="dxa"/>
            </w:tcMar>
            <w:vAlign w:val="center"/>
          </w:tcPr>
          <w:p w14:paraId="301752DD" w14:textId="77777777" w:rsidR="001B70E0" w:rsidRPr="00ED1E3C" w:rsidRDefault="001B70E0" w:rsidP="008A2CBC">
            <w:pPr>
              <w:rPr>
                <w:rFonts w:asciiTheme="majorHAnsi" w:hAnsiTheme="majorHAnsi"/>
                <w:noProof/>
                <w:color w:val="5F645C" w:themeColor="accent2" w:themeShade="BF"/>
                <w:sz w:val="24"/>
                <w:szCs w:val="24"/>
              </w:rPr>
            </w:pPr>
          </w:p>
        </w:tc>
        <w:tc>
          <w:tcPr>
            <w:tcW w:w="5130" w:type="dxa"/>
            <w:gridSpan w:val="4"/>
            <w:vMerge w:val="restart"/>
            <w:vAlign w:val="center"/>
          </w:tcPr>
          <w:p w14:paraId="09D2B59D" w14:textId="26242E21" w:rsidR="001B70E0" w:rsidRPr="00ED1E3C" w:rsidRDefault="00B47A7D" w:rsidP="00145AE6">
            <w:pPr>
              <w:pStyle w:val="Sous-titredelours"/>
              <w:rPr>
                <w:noProof/>
              </w:rPr>
            </w:pPr>
            <w:r>
              <w:rPr>
                <w:noProof/>
              </w:rPr>
              <w:t xml:space="preserve"> LE </w:t>
            </w:r>
            <w:r w:rsidR="00062E9B">
              <w:rPr>
                <w:noProof/>
              </w:rPr>
              <w:t xml:space="preserve">PETIT </w:t>
            </w:r>
            <w:sdt>
              <w:sdtPr>
                <w:rPr>
                  <w:noProof/>
                </w:rPr>
                <w:id w:val="1811293061"/>
                <w:placeholder>
                  <w:docPart w:val="2F57EB598BE74309A103937C75CFCCD6"/>
                </w:placeholder>
                <w15:appearance w15:val="hidden"/>
              </w:sdtPr>
              <w:sdtEndPr/>
              <w:sdtContent>
                <w:r w:rsidR="00062E9B">
                  <w:rPr>
                    <w:noProof/>
                  </w:rPr>
                  <w:t>JOURNAL</w:t>
                </w:r>
              </w:sdtContent>
            </w:sdt>
            <w:r w:rsidR="009122CC" w:rsidRPr="00ED1E3C">
              <w:rPr>
                <w:noProof/>
                <w:lang w:bidi="fr-FR"/>
              </w:rPr>
              <w:t xml:space="preserve"> </w:t>
            </w:r>
          </w:p>
        </w:tc>
        <w:tc>
          <w:tcPr>
            <w:tcW w:w="3939" w:type="dxa"/>
            <w:vAlign w:val="center"/>
          </w:tcPr>
          <w:p w14:paraId="738E0CE4" w14:textId="77777777" w:rsidR="001B70E0" w:rsidRPr="00ED1E3C" w:rsidRDefault="001B70E0" w:rsidP="008A2CBC">
            <w:pPr>
              <w:rPr>
                <w:rFonts w:asciiTheme="majorHAnsi" w:hAnsiTheme="majorHAnsi"/>
                <w:noProof/>
                <w:color w:val="5F645C" w:themeColor="accent2" w:themeShade="BF"/>
                <w:sz w:val="24"/>
                <w:szCs w:val="24"/>
              </w:rPr>
            </w:pPr>
          </w:p>
        </w:tc>
      </w:tr>
      <w:tr w:rsidR="001B70E0" w:rsidRPr="00ED1E3C" w14:paraId="75D1440E" w14:textId="77777777" w:rsidTr="0082787F">
        <w:trPr>
          <w:trHeight w:val="288"/>
        </w:trPr>
        <w:tc>
          <w:tcPr>
            <w:tcW w:w="3960" w:type="dxa"/>
            <w:tcMar>
              <w:left w:w="0" w:type="dxa"/>
              <w:right w:w="0" w:type="dxa"/>
            </w:tcMar>
            <w:vAlign w:val="center"/>
          </w:tcPr>
          <w:p w14:paraId="088BB484" w14:textId="77777777" w:rsidR="001B70E0" w:rsidRPr="00ED1E3C" w:rsidRDefault="001B70E0" w:rsidP="008A2CBC">
            <w:pPr>
              <w:rPr>
                <w:rFonts w:asciiTheme="majorHAnsi" w:hAnsiTheme="majorHAnsi"/>
                <w:noProof/>
                <w:color w:val="5F645C" w:themeColor="accent2" w:themeShade="BF"/>
                <w:sz w:val="24"/>
                <w:szCs w:val="24"/>
              </w:rPr>
            </w:pPr>
          </w:p>
        </w:tc>
        <w:tc>
          <w:tcPr>
            <w:tcW w:w="5130" w:type="dxa"/>
            <w:gridSpan w:val="4"/>
            <w:vMerge/>
            <w:vAlign w:val="center"/>
          </w:tcPr>
          <w:p w14:paraId="7298EBF0" w14:textId="77777777" w:rsidR="001B70E0" w:rsidRPr="00ED1E3C" w:rsidRDefault="001B70E0" w:rsidP="008A2CBC">
            <w:pPr>
              <w:rPr>
                <w:rFonts w:asciiTheme="majorHAnsi" w:hAnsiTheme="majorHAnsi"/>
                <w:noProof/>
                <w:color w:val="5F645C" w:themeColor="accent2" w:themeShade="BF"/>
                <w:sz w:val="24"/>
                <w:szCs w:val="24"/>
              </w:rPr>
            </w:pPr>
          </w:p>
        </w:tc>
        <w:tc>
          <w:tcPr>
            <w:tcW w:w="3939" w:type="dxa"/>
            <w:vAlign w:val="center"/>
          </w:tcPr>
          <w:p w14:paraId="6FA05B08" w14:textId="77777777" w:rsidR="001B70E0" w:rsidRPr="00ED1E3C" w:rsidRDefault="001B70E0" w:rsidP="008A2CBC">
            <w:pPr>
              <w:rPr>
                <w:rFonts w:asciiTheme="majorHAnsi" w:hAnsiTheme="majorHAnsi"/>
                <w:noProof/>
                <w:color w:val="5F645C" w:themeColor="accent2" w:themeShade="BF"/>
                <w:sz w:val="24"/>
                <w:szCs w:val="24"/>
              </w:rPr>
            </w:pPr>
          </w:p>
        </w:tc>
      </w:tr>
      <w:tr w:rsidR="00573647" w:rsidRPr="00ED1E3C" w14:paraId="66FDC1F6" w14:textId="77777777" w:rsidTr="0082787F">
        <w:trPr>
          <w:trHeight w:val="866"/>
        </w:trPr>
        <w:tc>
          <w:tcPr>
            <w:tcW w:w="13029" w:type="dxa"/>
            <w:gridSpan w:val="6"/>
          </w:tcPr>
          <w:p w14:paraId="782CBA8E" w14:textId="77777777" w:rsidR="00573647" w:rsidRPr="00ED1E3C" w:rsidRDefault="00573647">
            <w:pPr>
              <w:rPr>
                <w:noProof/>
              </w:rPr>
            </w:pPr>
          </w:p>
        </w:tc>
      </w:tr>
      <w:tr w:rsidR="00C531D5" w:rsidRPr="00ED1E3C" w14:paraId="4ED2A425" w14:textId="77777777" w:rsidTr="0082787F">
        <w:trPr>
          <w:trHeight w:val="5067"/>
        </w:trPr>
        <w:tc>
          <w:tcPr>
            <w:tcW w:w="8523" w:type="dxa"/>
            <w:gridSpan w:val="3"/>
            <w:tcMar>
              <w:left w:w="0" w:type="dxa"/>
              <w:right w:w="0" w:type="dxa"/>
            </w:tcMar>
          </w:tcPr>
          <w:p w14:paraId="6DA33906" w14:textId="7F1BAF2F" w:rsidR="00E27727" w:rsidRDefault="00FA5A05" w:rsidP="00B410ED">
            <w:pPr>
              <w:jc w:val="center"/>
              <w:rPr>
                <w:noProof/>
              </w:rPr>
            </w:pPr>
            <w:r w:rsidRPr="00953B15">
              <w:rPr>
                <w:noProof/>
              </w:rPr>
              <w:drawing>
                <wp:anchor distT="0" distB="0" distL="114300" distR="114300" simplePos="0" relativeHeight="251736064" behindDoc="1" locked="0" layoutInCell="1" allowOverlap="1" wp14:anchorId="0EEC7727" wp14:editId="665806DF">
                  <wp:simplePos x="0" y="0"/>
                  <wp:positionH relativeFrom="column">
                    <wp:posOffset>3459480</wp:posOffset>
                  </wp:positionH>
                  <wp:positionV relativeFrom="paragraph">
                    <wp:posOffset>-54610</wp:posOffset>
                  </wp:positionV>
                  <wp:extent cx="1730555" cy="3177540"/>
                  <wp:effectExtent l="0" t="0" r="3175" b="38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3067" cy="3182153"/>
                          </a:xfrm>
                          <a:prstGeom prst="rect">
                            <a:avLst/>
                          </a:prstGeom>
                        </pic:spPr>
                      </pic:pic>
                    </a:graphicData>
                  </a:graphic>
                  <wp14:sizeRelH relativeFrom="margin">
                    <wp14:pctWidth>0</wp14:pctWidth>
                  </wp14:sizeRelH>
                  <wp14:sizeRelV relativeFrom="margin">
                    <wp14:pctHeight>0</wp14:pctHeight>
                  </wp14:sizeRelV>
                </wp:anchor>
              </w:drawing>
            </w:r>
            <w:r w:rsidR="00E27727" w:rsidRPr="00941020">
              <w:rPr>
                <w:noProof/>
              </w:rPr>
              <w:drawing>
                <wp:anchor distT="0" distB="0" distL="114300" distR="114300" simplePos="0" relativeHeight="251735040" behindDoc="1" locked="0" layoutInCell="1" allowOverlap="1" wp14:anchorId="3D1720BD" wp14:editId="031AA9FD">
                  <wp:simplePos x="0" y="0"/>
                  <wp:positionH relativeFrom="column">
                    <wp:posOffset>-182880</wp:posOffset>
                  </wp:positionH>
                  <wp:positionV relativeFrom="paragraph">
                    <wp:posOffset>-8890</wp:posOffset>
                  </wp:positionV>
                  <wp:extent cx="3599180" cy="3159125"/>
                  <wp:effectExtent l="0" t="0" r="127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129"/>
                          <a:stretch/>
                        </pic:blipFill>
                        <pic:spPr bwMode="auto">
                          <a:xfrm>
                            <a:off x="0" y="0"/>
                            <a:ext cx="3599180" cy="3159125"/>
                          </a:xfrm>
                          <a:prstGeom prst="rect">
                            <a:avLst/>
                          </a:prstGeom>
                          <a:ln>
                            <a:noFill/>
                          </a:ln>
                          <a:extLst>
                            <a:ext uri="{53640926-AAD7-44D8-BBD7-CCE9431645EC}">
                              <a14:shadowObscured xmlns:a14="http://schemas.microsoft.com/office/drawing/2010/main"/>
                            </a:ext>
                          </a:extLst>
                        </pic:spPr>
                      </pic:pic>
                    </a:graphicData>
                  </a:graphic>
                </wp:anchor>
              </w:drawing>
            </w:r>
          </w:p>
          <w:p w14:paraId="3006D542" w14:textId="219195A4" w:rsidR="00C531D5" w:rsidRPr="00ED1E3C" w:rsidRDefault="00FA5A05" w:rsidP="00B410ED">
            <w:pPr>
              <w:jc w:val="center"/>
              <w:rPr>
                <w:noProof/>
              </w:rPr>
            </w:pPr>
            <w:r>
              <w:rPr>
                <w:noProof/>
              </w:rPr>
              <mc:AlternateContent>
                <mc:Choice Requires="wpi">
                  <w:drawing>
                    <wp:anchor distT="0" distB="0" distL="114300" distR="114300" simplePos="0" relativeHeight="251738112" behindDoc="0" locked="0" layoutInCell="1" allowOverlap="1" wp14:anchorId="6926717E" wp14:editId="57A2D86B">
                      <wp:simplePos x="0" y="0"/>
                      <wp:positionH relativeFrom="column">
                        <wp:posOffset>1584120</wp:posOffset>
                      </wp:positionH>
                      <wp:positionV relativeFrom="paragraph">
                        <wp:posOffset>424635</wp:posOffset>
                      </wp:positionV>
                      <wp:extent cx="39600" cy="312480"/>
                      <wp:effectExtent l="95250" t="76200" r="74930" b="106680"/>
                      <wp:wrapNone/>
                      <wp:docPr id="10" name="Encre 10"/>
                      <wp:cNvGraphicFramePr/>
                      <a:graphic xmlns:a="http://schemas.openxmlformats.org/drawingml/2006/main">
                        <a:graphicData uri="http://schemas.microsoft.com/office/word/2010/wordprocessingInk">
                          <w14:contentPart bwMode="auto" r:id="rId15">
                            <w14:nvContentPartPr>
                              <w14:cNvContentPartPr/>
                            </w14:nvContentPartPr>
                            <w14:xfrm>
                              <a:off x="0" y="0"/>
                              <a:ext cx="39600" cy="312480"/>
                            </w14:xfrm>
                          </w14:contentPart>
                        </a:graphicData>
                      </a:graphic>
                    </wp:anchor>
                  </w:drawing>
                </mc:Choice>
                <mc:Fallback>
                  <w:pict>
                    <v:shapetype w14:anchorId="17C951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0" o:spid="_x0000_s1026" type="#_x0000_t75" style="position:absolute;margin-left:121.9pt;margin-top:30.6pt;width:8.75pt;height:30.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">
                      <v:imagedata r:id="rId16" o:title=""/>
                    </v:shape>
                  </w:pict>
                </mc:Fallback>
              </mc:AlternateContent>
            </w:r>
            <w:r>
              <w:rPr>
                <w:noProof/>
              </w:rPr>
              <mc:AlternateContent>
                <mc:Choice Requires="wpi">
                  <w:drawing>
                    <wp:anchor distT="0" distB="0" distL="114300" distR="114300" simplePos="0" relativeHeight="251737088" behindDoc="0" locked="0" layoutInCell="1" allowOverlap="1" wp14:anchorId="58922624" wp14:editId="4E812EF3">
                      <wp:simplePos x="0" y="0"/>
                      <wp:positionH relativeFrom="column">
                        <wp:posOffset>1591680</wp:posOffset>
                      </wp:positionH>
                      <wp:positionV relativeFrom="paragraph">
                        <wp:posOffset>782475</wp:posOffset>
                      </wp:positionV>
                      <wp:extent cx="24480" cy="1677240"/>
                      <wp:effectExtent l="76200" t="76200" r="90170" b="94615"/>
                      <wp:wrapNone/>
                      <wp:docPr id="9" name="Encre 9"/>
                      <wp:cNvGraphicFramePr/>
                      <a:graphic xmlns:a="http://schemas.openxmlformats.org/drawingml/2006/main">
                        <a:graphicData uri="http://schemas.microsoft.com/office/word/2010/wordprocessingInk">
                          <w14:contentPart bwMode="auto" r:id="rId17">
                            <w14:nvContentPartPr>
                              <w14:cNvContentPartPr/>
                            </w14:nvContentPartPr>
                            <w14:xfrm>
                              <a:off x="0" y="0"/>
                              <a:ext cx="24480" cy="1677240"/>
                            </w14:xfrm>
                          </w14:contentPart>
                        </a:graphicData>
                      </a:graphic>
                    </wp:anchor>
                  </w:drawing>
                </mc:Choice>
                <mc:Fallback>
                  <w:pict>
                    <v:shape w14:anchorId="670DC76C" id="Encre 9" o:spid="_x0000_s1026" type="#_x0000_t75" style="position:absolute;margin-left:122.55pt;margin-top:58.8pt;width:7.6pt;height:137.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">
                      <v:imagedata r:id="rId18" o:title=""/>
                    </v:shape>
                  </w:pict>
                </mc:Fallback>
              </mc:AlternateContent>
            </w:r>
          </w:p>
        </w:tc>
        <w:tc>
          <w:tcPr>
            <w:tcW w:w="259" w:type="dxa"/>
            <w:vMerge w:val="restart"/>
          </w:tcPr>
          <w:p w14:paraId="1130051E" w14:textId="2D82DC7A" w:rsidR="00C531D5" w:rsidRPr="00ED1E3C" w:rsidRDefault="00C531D5">
            <w:pPr>
              <w:rPr>
                <w:noProof/>
              </w:rPr>
            </w:pPr>
          </w:p>
        </w:tc>
        <w:tc>
          <w:tcPr>
            <w:tcW w:w="4247" w:type="dxa"/>
            <w:gridSpan w:val="2"/>
            <w:vMerge w:val="restart"/>
            <w:shd w:val="clear" w:color="auto" w:fill="E5E6E4" w:themeFill="accent2" w:themeFillTint="33"/>
            <w:tcMar>
              <w:top w:w="288" w:type="dxa"/>
              <w:left w:w="288" w:type="dxa"/>
              <w:right w:w="288" w:type="dxa"/>
            </w:tcMar>
          </w:tcPr>
          <w:p w14:paraId="7A4115F4" w14:textId="53B63887" w:rsidR="00145AE6" w:rsidRPr="00ED1E3C" w:rsidRDefault="00A81E0B" w:rsidP="009969F8">
            <w:pPr>
              <w:pStyle w:val="Titredarticlevertolive"/>
              <w:rPr>
                <w:sz w:val="40"/>
                <w:szCs w:val="40"/>
              </w:rPr>
            </w:pPr>
            <w:sdt>
              <w:sdtPr>
                <w:rPr>
                  <w:sz w:val="40"/>
                  <w:szCs w:val="40"/>
                </w:rPr>
                <w:id w:val="-412004540"/>
                <w:placeholder>
                  <w:docPart w:val="A99E5744BF5F4974BBF8D65F541E93C3"/>
                </w:placeholder>
                <w15:appearance w15:val="hidden"/>
              </w:sdtPr>
              <w:sdtEndPr/>
              <w:sdtContent>
                <w:r w:rsidR="00DC799D">
                  <w:rPr>
                    <w:sz w:val="40"/>
                    <w:szCs w:val="40"/>
                  </w:rPr>
                  <w:t>La</w:t>
                </w:r>
                <w:r w:rsidR="00382384">
                  <w:rPr>
                    <w:sz w:val="40"/>
                    <w:szCs w:val="40"/>
                  </w:rPr>
                  <w:t xml:space="preserve"> Mairie de Laxou</w:t>
                </w:r>
                <w:r w:rsidR="00FA0ABF">
                  <w:rPr>
                    <w:sz w:val="40"/>
                    <w:szCs w:val="40"/>
                  </w:rPr>
                  <w:t> </w:t>
                </w:r>
                <w:r w:rsidR="00DC799D">
                  <w:rPr>
                    <w:sz w:val="40"/>
                    <w:szCs w:val="40"/>
                  </w:rPr>
                  <w:t xml:space="preserve">s’engage </w:t>
                </w:r>
                <w:r w:rsidR="00FA0ABF">
                  <w:rPr>
                    <w:sz w:val="40"/>
                    <w:szCs w:val="40"/>
                  </w:rPr>
                  <w:t>:</w:t>
                </w:r>
              </w:sdtContent>
            </w:sdt>
          </w:p>
          <w:p w14:paraId="0B34A849" w14:textId="77777777" w:rsidR="00C531D5" w:rsidRPr="00ED1E3C" w:rsidRDefault="00C531D5" w:rsidP="00762736">
            <w:pPr>
              <w:rPr>
                <w:rFonts w:asciiTheme="majorHAnsi" w:hAnsiTheme="majorHAnsi"/>
                <w:noProof/>
                <w:color w:val="5F645C" w:themeColor="accent2" w:themeShade="BF"/>
                <w:sz w:val="28"/>
                <w:szCs w:val="28"/>
              </w:rPr>
            </w:pPr>
          </w:p>
          <w:p w14:paraId="7E28BE80" w14:textId="1D45779F" w:rsidR="00C531D5" w:rsidRPr="00ED1E3C" w:rsidRDefault="00124873" w:rsidP="00762736">
            <w:pPr>
              <w:rPr>
                <w:b/>
                <w:bCs/>
                <w:noProof/>
                <w:color w:val="5F645C" w:themeColor="accent2" w:themeShade="BF"/>
                <w:sz w:val="28"/>
                <w:szCs w:val="28"/>
              </w:rPr>
            </w:pPr>
            <w:r w:rsidRPr="00ED1E3C">
              <w:rPr>
                <w:rStyle w:val="Nomdauteurvertolive"/>
                <w:lang w:bidi="fr-FR"/>
              </w:rPr>
              <w:t>--------------</w:t>
            </w:r>
          </w:p>
          <w:p w14:paraId="7C21275D" w14:textId="77777777" w:rsidR="00C531D5" w:rsidRPr="00ED1E3C" w:rsidRDefault="00C531D5" w:rsidP="00762736">
            <w:pPr>
              <w:rPr>
                <w:rFonts w:asciiTheme="majorHAnsi" w:hAnsiTheme="majorHAnsi"/>
                <w:noProof/>
                <w:color w:val="5F645C" w:themeColor="accent2" w:themeShade="BF"/>
                <w:sz w:val="28"/>
                <w:szCs w:val="28"/>
              </w:rPr>
            </w:pPr>
          </w:p>
          <w:sdt>
            <w:sdtPr>
              <w:rPr>
                <w:b/>
                <w:bCs/>
                <w:noProof/>
                <w:sz w:val="20"/>
                <w:szCs w:val="24"/>
              </w:rPr>
              <w:id w:val="2004778361"/>
              <w:placeholder>
                <w:docPart w:val="ABD39073F0C2425FADC0D4C7F63664EF"/>
              </w:placeholder>
              <w15:appearance w15:val="hidden"/>
            </w:sdtPr>
            <w:sdtEndPr/>
            <w:sdtContent>
              <w:p w14:paraId="03136AA6" w14:textId="61700F25" w:rsidR="00280B6F" w:rsidRDefault="00382384" w:rsidP="00382384">
                <w:pPr>
                  <w:pStyle w:val="Corpsdetextevertolive"/>
                  <w:jc w:val="both"/>
                  <w:rPr>
                    <w:b/>
                    <w:bCs/>
                    <w:noProof/>
                    <w:sz w:val="20"/>
                    <w:szCs w:val="24"/>
                  </w:rPr>
                </w:pPr>
                <w:r>
                  <w:rPr>
                    <w:b/>
                    <w:bCs/>
                    <w:noProof/>
                    <w:sz w:val="20"/>
                    <w:szCs w:val="24"/>
                  </w:rPr>
                  <w:t>Fort du succès des premières dégustations auprès des enfants, le service éducation de la Mairie de Laxou et Lortie s’associent pour un troisième rendez-vous d’éducation au goût.</w:t>
                </w:r>
              </w:p>
              <w:p w14:paraId="3BDF35F7" w14:textId="312730E5" w:rsidR="00382384" w:rsidRDefault="00382384" w:rsidP="00382384">
                <w:pPr>
                  <w:pStyle w:val="Corpsdetextevertolive"/>
                  <w:jc w:val="both"/>
                  <w:rPr>
                    <w:b/>
                    <w:bCs/>
                    <w:noProof/>
                    <w:sz w:val="20"/>
                    <w:szCs w:val="24"/>
                  </w:rPr>
                </w:pPr>
              </w:p>
              <w:p w14:paraId="478B8108" w14:textId="6081ED4B" w:rsidR="00DC799D" w:rsidRDefault="00DC799D" w:rsidP="00382384">
                <w:pPr>
                  <w:pStyle w:val="Corpsdetextevertolive"/>
                  <w:jc w:val="both"/>
                  <w:rPr>
                    <w:b/>
                    <w:bCs/>
                    <w:noProof/>
                    <w:sz w:val="20"/>
                    <w:szCs w:val="24"/>
                  </w:rPr>
                </w:pPr>
                <w:r>
                  <w:rPr>
                    <w:b/>
                    <w:bCs/>
                    <w:noProof/>
                    <w:sz w:val="20"/>
                    <w:szCs w:val="24"/>
                  </w:rPr>
                  <w:t xml:space="preserve">Ce nouvel atelier sera l’occasion de découvir et tester de nouveaux légumes de saison, tels le céléri-rave, la courge butternut ainsi que les feuilles de moutarde </w:t>
                </w:r>
                <w:r w:rsidR="00B47A7D">
                  <w:rPr>
                    <w:b/>
                    <w:bCs/>
                    <w:noProof/>
                    <w:sz w:val="20"/>
                    <w:szCs w:val="24"/>
                  </w:rPr>
                  <w:t>et de mesclun.</w:t>
                </w:r>
              </w:p>
              <w:p w14:paraId="737938D9" w14:textId="0C86DE89" w:rsidR="00784AD0" w:rsidRDefault="00784AD0" w:rsidP="00382384">
                <w:pPr>
                  <w:pStyle w:val="Corpsdetextevertolive"/>
                  <w:jc w:val="both"/>
                  <w:rPr>
                    <w:b/>
                    <w:bCs/>
                    <w:noProof/>
                    <w:sz w:val="20"/>
                    <w:szCs w:val="24"/>
                  </w:rPr>
                </w:pPr>
              </w:p>
              <w:p w14:paraId="2D13F16E" w14:textId="5DEAF326" w:rsidR="00784AD0" w:rsidRDefault="00784AD0" w:rsidP="00382384">
                <w:pPr>
                  <w:pStyle w:val="Corpsdetextevertolive"/>
                  <w:jc w:val="both"/>
                  <w:rPr>
                    <w:b/>
                    <w:bCs/>
                    <w:noProof/>
                    <w:sz w:val="20"/>
                    <w:szCs w:val="24"/>
                  </w:rPr>
                </w:pPr>
                <w:r>
                  <w:rPr>
                    <w:b/>
                    <w:bCs/>
                    <w:noProof/>
                    <w:sz w:val="20"/>
                    <w:szCs w:val="24"/>
                  </w:rPr>
                  <w:t>N’hesitez pas à reproduire chez vous, en famille, ces recettes de saison (téléchargeable via le QR code affiché sur le panneau de l’école).</w:t>
                </w:r>
              </w:p>
              <w:p w14:paraId="3A94F708" w14:textId="77777777" w:rsidR="00382384" w:rsidRDefault="00382384" w:rsidP="00382384">
                <w:pPr>
                  <w:pStyle w:val="Corpsdetextevertolive"/>
                  <w:jc w:val="both"/>
                  <w:rPr>
                    <w:b/>
                    <w:bCs/>
                    <w:noProof/>
                    <w:sz w:val="20"/>
                    <w:szCs w:val="24"/>
                  </w:rPr>
                </w:pPr>
              </w:p>
              <w:p w14:paraId="5B8CF712" w14:textId="7D261F8A" w:rsidR="00E525C0" w:rsidRPr="00280B6F" w:rsidRDefault="00A81E0B" w:rsidP="00382384">
                <w:pPr>
                  <w:pStyle w:val="Corpsdetextevertolive"/>
                  <w:jc w:val="both"/>
                  <w:rPr>
                    <w:b/>
                    <w:bCs/>
                    <w:noProof/>
                    <w:sz w:val="20"/>
                    <w:szCs w:val="24"/>
                  </w:rPr>
                </w:pPr>
              </w:p>
            </w:sdtContent>
          </w:sdt>
          <w:p w14:paraId="49EF4295" w14:textId="77777777" w:rsidR="00E525C0" w:rsidRPr="00ED1E3C" w:rsidRDefault="00E525C0" w:rsidP="00047505">
            <w:pPr>
              <w:pStyle w:val="Corpsdetextevertolive"/>
              <w:rPr>
                <w:noProof/>
              </w:rPr>
            </w:pPr>
          </w:p>
          <w:p w14:paraId="7ADA2E2F" w14:textId="77777777" w:rsidR="00C531D5" w:rsidRPr="00ED1E3C" w:rsidRDefault="0039397B" w:rsidP="00D90B9E">
            <w:pPr>
              <w:jc w:val="center"/>
              <w:rPr>
                <w:noProof/>
                <w:color w:val="5F645C" w:themeColor="accent2" w:themeShade="BF"/>
              </w:rPr>
            </w:pPr>
            <w:r w:rsidRPr="00ED1E3C">
              <w:rPr>
                <w:noProof/>
                <w:color w:val="5F645C" w:themeColor="accent2" w:themeShade="BF"/>
                <w:lang w:bidi="fr-FR"/>
              </w:rPr>
              <mc:AlternateContent>
                <mc:Choice Requires="wps">
                  <w:drawing>
                    <wp:inline distT="0" distB="0" distL="0" distR="0" wp14:anchorId="14075057" wp14:editId="77A1D253">
                      <wp:extent cx="1844040" cy="1844040"/>
                      <wp:effectExtent l="0" t="0" r="3810" b="3810"/>
                      <wp:docPr id="44" name="Ovale 44" descr="Smoothie vert au céleri"/>
                      <wp:cNvGraphicFramePr/>
                      <a:graphic xmlns:a="http://schemas.openxmlformats.org/drawingml/2006/main">
                        <a:graphicData uri="http://schemas.microsoft.com/office/word/2010/wordprocessingShape">
                          <wps:wsp>
                            <wps:cNvSpPr/>
                            <wps:spPr>
                              <a:xfrm>
                                <a:off x="0" y="0"/>
                                <a:ext cx="1844040" cy="1844040"/>
                              </a:xfrm>
                              <a:prstGeom prst="ellipse">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F0BC3C" id="Ovale 44" o:spid="_x0000_s1026" alt="Smoothie vert au céleri" style="width:145.2pt;height:145.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" stroked="f" strokeweight="1pt">
                      <v:fill r:id="rId20" o:title="Smoothie vert au céleri" recolor="t" rotate="t" type="frame"/>
                      <v:stroke joinstyle="miter"/>
                      <w10:anchorlock/>
                    </v:oval>
                  </w:pict>
                </mc:Fallback>
              </mc:AlternateContent>
            </w:r>
          </w:p>
          <w:p w14:paraId="1F2ABC09" w14:textId="77777777" w:rsidR="0039397B" w:rsidRPr="00ED1E3C" w:rsidRDefault="0039397B" w:rsidP="00762736">
            <w:pPr>
              <w:rPr>
                <w:noProof/>
                <w:color w:val="5F645C" w:themeColor="accent2" w:themeShade="BF"/>
              </w:rPr>
            </w:pPr>
          </w:p>
          <w:p w14:paraId="4087749A" w14:textId="3A658097" w:rsidR="00C531D5" w:rsidRPr="00280B6F" w:rsidRDefault="00A81E0B" w:rsidP="00382384">
            <w:pPr>
              <w:pStyle w:val="Lgendedimagevertolive"/>
              <w:jc w:val="both"/>
              <w:rPr>
                <w:noProof/>
                <w:sz w:val="20"/>
                <w:szCs w:val="24"/>
                <w:lang w:bidi="fr-FR"/>
              </w:rPr>
            </w:pPr>
            <w:sdt>
              <w:sdtPr>
                <w:rPr>
                  <w:noProof/>
                  <w:sz w:val="20"/>
                  <w:szCs w:val="24"/>
                </w:rPr>
                <w:id w:val="1743901788"/>
                <w:placeholder>
                  <w:docPart w:val="5B3428737BC94EBAA219F41CCE207DA5"/>
                </w:placeholder>
                <w15:appearance w15:val="hidden"/>
              </w:sdtPr>
              <w:sdtEndPr/>
              <w:sdtContent>
                <w:r w:rsidR="00FA0ABF" w:rsidRPr="00280B6F">
                  <w:rPr>
                    <w:noProof/>
                    <w:sz w:val="20"/>
                    <w:szCs w:val="24"/>
                  </w:rPr>
                  <w:t xml:space="preserve">Les enfants </w:t>
                </w:r>
                <w:r w:rsidR="00280B6F" w:rsidRPr="00280B6F">
                  <w:rPr>
                    <w:noProof/>
                    <w:sz w:val="20"/>
                    <w:szCs w:val="24"/>
                  </w:rPr>
                  <w:t>vont</w:t>
                </w:r>
                <w:r w:rsidR="00382384">
                  <w:rPr>
                    <w:noProof/>
                    <w:sz w:val="20"/>
                    <w:szCs w:val="24"/>
                  </w:rPr>
                  <w:t xml:space="preserve"> poursuivre la</w:t>
                </w:r>
                <w:r w:rsidR="00FA0ABF" w:rsidRPr="00280B6F">
                  <w:rPr>
                    <w:noProof/>
                    <w:sz w:val="20"/>
                    <w:szCs w:val="24"/>
                  </w:rPr>
                  <w:t xml:space="preserve"> découv</w:t>
                </w:r>
                <w:r w:rsidR="00382384">
                  <w:rPr>
                    <w:noProof/>
                    <w:sz w:val="20"/>
                    <w:szCs w:val="24"/>
                  </w:rPr>
                  <w:t>erte</w:t>
                </w:r>
                <w:r w:rsidR="00FA0ABF" w:rsidRPr="00280B6F">
                  <w:rPr>
                    <w:noProof/>
                    <w:sz w:val="20"/>
                    <w:szCs w:val="24"/>
                  </w:rPr>
                  <w:t xml:space="preserve"> </w:t>
                </w:r>
                <w:r w:rsidR="00382384">
                  <w:rPr>
                    <w:noProof/>
                    <w:sz w:val="20"/>
                    <w:szCs w:val="24"/>
                  </w:rPr>
                  <w:t>de</w:t>
                </w:r>
                <w:r w:rsidR="00FA0ABF" w:rsidRPr="00280B6F">
                  <w:rPr>
                    <w:noProof/>
                    <w:sz w:val="20"/>
                    <w:szCs w:val="24"/>
                  </w:rPr>
                  <w:t xml:space="preserve">s légumes tout juste récoltés par l’association Lortie. Cela sera l’occasion pour eux de les regarder de plus près, de les toucher de les sentir et de les gouter. </w:t>
                </w:r>
              </w:sdtContent>
            </w:sdt>
            <w:r w:rsidR="00D90B9E" w:rsidRPr="00280B6F">
              <w:rPr>
                <w:noProof/>
                <w:sz w:val="20"/>
                <w:szCs w:val="24"/>
                <w:lang w:bidi="fr-FR"/>
              </w:rPr>
              <w:t xml:space="preserve"> </w:t>
            </w:r>
          </w:p>
          <w:p w14:paraId="00F459C2" w14:textId="77777777" w:rsidR="00FA0ABF" w:rsidRPr="00280B6F" w:rsidRDefault="00FA0ABF" w:rsidP="00D90B9E">
            <w:pPr>
              <w:pStyle w:val="Lgendedimagevertolive"/>
              <w:rPr>
                <w:noProof/>
                <w:sz w:val="20"/>
                <w:szCs w:val="24"/>
                <w:lang w:bidi="fr-FR"/>
              </w:rPr>
            </w:pPr>
          </w:p>
          <w:sdt>
            <w:sdtPr>
              <w:rPr>
                <w:noProof/>
                <w:color w:val="5F645C" w:themeColor="accent2" w:themeShade="BF"/>
                <w:sz w:val="20"/>
                <w:szCs w:val="24"/>
              </w:rPr>
              <w:id w:val="-545072171"/>
              <w:placeholder>
                <w:docPart w:val="6CB0C0ADFBB3439A823D066E6D0660EA"/>
              </w:placeholder>
              <w15:appearance w15:val="hidden"/>
            </w:sdtPr>
            <w:sdtEndPr/>
            <w:sdtContent>
              <w:p w14:paraId="5007AC05" w14:textId="77777777" w:rsidR="00280B6F" w:rsidRPr="00280B6F" w:rsidRDefault="00280B6F" w:rsidP="00280B6F">
                <w:pPr>
                  <w:jc w:val="both"/>
                  <w:rPr>
                    <w:noProof/>
                    <w:color w:val="5F645C" w:themeColor="accent2" w:themeShade="BF"/>
                    <w:sz w:val="20"/>
                    <w:szCs w:val="24"/>
                  </w:rPr>
                </w:pPr>
                <w:r w:rsidRPr="00280B6F">
                  <w:rPr>
                    <w:noProof/>
                    <w:color w:val="5F645C" w:themeColor="accent2" w:themeShade="BF"/>
                    <w:sz w:val="20"/>
                    <w:szCs w:val="24"/>
                  </w:rPr>
                  <w:t xml:space="preserve">Chacun des ateliers proposés sera structuré en trois temps, comprenant </w:t>
                </w:r>
                <w:r w:rsidRPr="00280B6F">
                  <w:rPr>
                    <w:b/>
                    <w:bCs/>
                    <w:noProof/>
                    <w:color w:val="5F645C" w:themeColor="accent2" w:themeShade="BF"/>
                    <w:sz w:val="20"/>
                    <w:szCs w:val="24"/>
                  </w:rPr>
                  <w:t>un moment de découverte des légumes de saison</w:t>
                </w:r>
                <w:r w:rsidRPr="00280B6F">
                  <w:rPr>
                    <w:noProof/>
                    <w:color w:val="5F645C" w:themeColor="accent2" w:themeShade="BF"/>
                    <w:sz w:val="20"/>
                    <w:szCs w:val="24"/>
                  </w:rPr>
                  <w:t xml:space="preserve"> et de leur croissance et culture, </w:t>
                </w:r>
                <w:r w:rsidRPr="00280B6F">
                  <w:rPr>
                    <w:b/>
                    <w:bCs/>
                    <w:noProof/>
                    <w:color w:val="5F645C" w:themeColor="accent2" w:themeShade="BF"/>
                    <w:sz w:val="20"/>
                    <w:szCs w:val="24"/>
                  </w:rPr>
                  <w:t xml:space="preserve">un temps de dégustation </w:t>
                </w:r>
                <w:r w:rsidRPr="00280B6F">
                  <w:rPr>
                    <w:noProof/>
                    <w:color w:val="5F645C" w:themeColor="accent2" w:themeShade="BF"/>
                    <w:sz w:val="20"/>
                    <w:szCs w:val="24"/>
                  </w:rPr>
                  <w:t xml:space="preserve">orienté autour du légume cru et d’une déclinaison du produit cuisiné suivi </w:t>
                </w:r>
                <w:r w:rsidRPr="00280B6F">
                  <w:rPr>
                    <w:b/>
                    <w:bCs/>
                    <w:noProof/>
                    <w:color w:val="5F645C" w:themeColor="accent2" w:themeShade="BF"/>
                    <w:sz w:val="20"/>
                    <w:szCs w:val="24"/>
                  </w:rPr>
                  <w:t>d’un temps permettant de poursuivre les échanges relatifs aux fruits et légumes</w:t>
                </w:r>
                <w:r w:rsidRPr="00280B6F">
                  <w:rPr>
                    <w:noProof/>
                    <w:color w:val="5F645C" w:themeColor="accent2" w:themeShade="BF"/>
                    <w:sz w:val="20"/>
                    <w:szCs w:val="24"/>
                  </w:rPr>
                  <w:t xml:space="preserve">, </w:t>
                </w:r>
                <w:r w:rsidRPr="00280B6F">
                  <w:rPr>
                    <w:b/>
                    <w:bCs/>
                    <w:noProof/>
                    <w:color w:val="5F645C" w:themeColor="accent2" w:themeShade="BF"/>
                    <w:sz w:val="20"/>
                    <w:szCs w:val="24"/>
                  </w:rPr>
                  <w:t>à leur importance dans une alimentation alliant qualité et plaisir,</w:t>
                </w:r>
                <w:r w:rsidRPr="00280B6F">
                  <w:rPr>
                    <w:noProof/>
                    <w:color w:val="5F645C" w:themeColor="accent2" w:themeShade="BF"/>
                    <w:sz w:val="20"/>
                    <w:szCs w:val="24"/>
                  </w:rPr>
                  <w:t xml:space="preserve"> à l’importance du végétal dans le vivant et à sa disponibilité locale. </w:t>
                </w:r>
              </w:p>
              <w:p w14:paraId="33400696" w14:textId="1F730F75" w:rsidR="00FA0ABF" w:rsidRPr="00FD4118" w:rsidRDefault="00A81E0B" w:rsidP="00D90B9E">
                <w:pPr>
                  <w:pStyle w:val="Lgendedimagevertolive"/>
                  <w:rPr>
                    <w:noProof/>
                    <w:sz w:val="20"/>
                    <w:szCs w:val="24"/>
                  </w:rPr>
                </w:pPr>
              </w:p>
            </w:sdtContent>
          </w:sdt>
          <w:sdt>
            <w:sdtPr>
              <w:rPr>
                <w:noProof/>
              </w:rPr>
              <w:id w:val="1955748485"/>
              <w:placeholder>
                <w:docPart w:val="5FF1C5951B75434491F0A103393160F7"/>
              </w:placeholder>
              <w15:appearance w15:val="hidden"/>
            </w:sdtPr>
            <w:sdtEndPr>
              <w:rPr>
                <w:color w:val="5F645C" w:themeColor="accent2" w:themeShade="BF"/>
              </w:rPr>
            </w:sdtEndPr>
            <w:sdtContent>
              <w:p w14:paraId="152DE68C" w14:textId="77777777" w:rsidR="00382384" w:rsidRPr="00B47A7D" w:rsidRDefault="007E7944" w:rsidP="00B47A7D">
                <w:pPr>
                  <w:pStyle w:val="Corpsdetextemarron"/>
                  <w:jc w:val="both"/>
                  <w:rPr>
                    <w:noProof/>
                    <w:color w:val="5F645C" w:themeColor="accent2" w:themeShade="BF"/>
                    <w:sz w:val="20"/>
                    <w:szCs w:val="24"/>
                  </w:rPr>
                </w:pPr>
                <w:r w:rsidRPr="00B47A7D">
                  <w:rPr>
                    <w:noProof/>
                    <w:color w:val="5F645C" w:themeColor="accent2" w:themeShade="BF"/>
                    <w:sz w:val="20"/>
                    <w:szCs w:val="24"/>
                  </w:rPr>
                  <w:t>Nous espérons que ces at</w:t>
                </w:r>
                <w:r w:rsidR="00245FEF" w:rsidRPr="00B47A7D">
                  <w:rPr>
                    <w:noProof/>
                    <w:color w:val="5F645C" w:themeColor="accent2" w:themeShade="BF"/>
                    <w:sz w:val="20"/>
                    <w:szCs w:val="24"/>
                  </w:rPr>
                  <w:t>eliers suciteront l’adhésion des enfants</w:t>
                </w:r>
                <w:r w:rsidR="00A31F9A" w:rsidRPr="00B47A7D">
                  <w:rPr>
                    <w:noProof/>
                    <w:color w:val="5F645C" w:themeColor="accent2" w:themeShade="BF"/>
                    <w:sz w:val="20"/>
                    <w:szCs w:val="24"/>
                  </w:rPr>
                  <w:t xml:space="preserve"> et qu’ils prendront plaisir à déguster </w:t>
                </w:r>
                <w:r w:rsidR="00957BF9" w:rsidRPr="00B47A7D">
                  <w:rPr>
                    <w:noProof/>
                    <w:color w:val="5F645C" w:themeColor="accent2" w:themeShade="BF"/>
                    <w:sz w:val="20"/>
                    <w:szCs w:val="24"/>
                  </w:rPr>
                  <w:t xml:space="preserve">courges roties </w:t>
                </w:r>
                <w:r w:rsidR="00A31F9A" w:rsidRPr="00B47A7D">
                  <w:rPr>
                    <w:noProof/>
                    <w:color w:val="5F645C" w:themeColor="accent2" w:themeShade="BF"/>
                    <w:sz w:val="20"/>
                    <w:szCs w:val="24"/>
                  </w:rPr>
                  <w:t xml:space="preserve">et </w:t>
                </w:r>
                <w:r w:rsidR="007F312F" w:rsidRPr="00B47A7D">
                  <w:rPr>
                    <w:noProof/>
                    <w:color w:val="5F645C" w:themeColor="accent2" w:themeShade="BF"/>
                    <w:sz w:val="20"/>
                    <w:szCs w:val="24"/>
                  </w:rPr>
                  <w:t xml:space="preserve">les </w:t>
                </w:r>
                <w:r w:rsidR="00957BF9" w:rsidRPr="00B47A7D">
                  <w:rPr>
                    <w:noProof/>
                    <w:color w:val="5F645C" w:themeColor="accent2" w:themeShade="BF"/>
                    <w:sz w:val="20"/>
                    <w:szCs w:val="24"/>
                  </w:rPr>
                  <w:t>frites de céleri rave</w:t>
                </w:r>
                <w:r w:rsidR="00A31F9A" w:rsidRPr="00B47A7D">
                  <w:rPr>
                    <w:noProof/>
                    <w:color w:val="5F645C" w:themeColor="accent2" w:themeShade="BF"/>
                    <w:sz w:val="20"/>
                    <w:szCs w:val="24"/>
                  </w:rPr>
                  <w:t>, cuisinés par Nicolas</w:t>
                </w:r>
                <w:r w:rsidR="002827DB" w:rsidRPr="00B47A7D">
                  <w:rPr>
                    <w:noProof/>
                    <w:color w:val="5F645C" w:themeColor="accent2" w:themeShade="BF"/>
                    <w:sz w:val="20"/>
                    <w:szCs w:val="24"/>
                  </w:rPr>
                  <w:t>, animateur culinaire de Lortie.</w:t>
                </w:r>
                <w:r w:rsidR="00FA0ABF" w:rsidRPr="00B47A7D">
                  <w:rPr>
                    <w:noProof/>
                    <w:color w:val="5F645C" w:themeColor="accent2" w:themeShade="BF"/>
                    <w:sz w:val="20"/>
                    <w:szCs w:val="24"/>
                  </w:rPr>
                  <w:t xml:space="preserve"> </w:t>
                </w:r>
              </w:p>
              <w:p w14:paraId="17FB1323" w14:textId="77777777" w:rsidR="00382384" w:rsidRDefault="00382384" w:rsidP="00382384">
                <w:pPr>
                  <w:pStyle w:val="Corpsdetextemarron"/>
                  <w:rPr>
                    <w:noProof/>
                    <w:sz w:val="20"/>
                    <w:szCs w:val="24"/>
                  </w:rPr>
                </w:pPr>
              </w:p>
              <w:p w14:paraId="7874810E" w14:textId="77777777" w:rsidR="00382384" w:rsidRDefault="00382384" w:rsidP="00382384">
                <w:pPr>
                  <w:pStyle w:val="Corpsdetextemarron"/>
                  <w:rPr>
                    <w:noProof/>
                    <w:sz w:val="20"/>
                    <w:szCs w:val="24"/>
                  </w:rPr>
                </w:pPr>
              </w:p>
              <w:p w14:paraId="457C5B98" w14:textId="563349E9" w:rsidR="00FA0ABF" w:rsidRPr="00ED1E3C" w:rsidRDefault="00A81E0B" w:rsidP="00382384">
                <w:pPr>
                  <w:pStyle w:val="Lgendedimagevertolive"/>
                  <w:jc w:val="both"/>
                  <w:rPr>
                    <w:noProof/>
                  </w:rPr>
                </w:pPr>
              </w:p>
            </w:sdtContent>
          </w:sdt>
        </w:tc>
      </w:tr>
      <w:tr w:rsidR="009367AD" w:rsidRPr="00ED1E3C" w14:paraId="12A66748" w14:textId="77777777" w:rsidTr="0082787F">
        <w:trPr>
          <w:trHeight w:val="864"/>
        </w:trPr>
        <w:tc>
          <w:tcPr>
            <w:tcW w:w="8523" w:type="dxa"/>
            <w:gridSpan w:val="3"/>
            <w:tcMar>
              <w:left w:w="0" w:type="dxa"/>
              <w:bottom w:w="144" w:type="dxa"/>
              <w:right w:w="0" w:type="dxa"/>
            </w:tcMar>
            <w:vAlign w:val="center"/>
          </w:tcPr>
          <w:p w14:paraId="01EFF5B0" w14:textId="0D0ACA68" w:rsidR="009367AD" w:rsidRPr="00ED1E3C" w:rsidRDefault="004F6317" w:rsidP="00B410ED">
            <w:pPr>
              <w:pStyle w:val="Lgendedimagemarron"/>
              <w:jc w:val="center"/>
              <w:rPr>
                <w:noProof/>
              </w:rPr>
            </w:pPr>
            <w:r w:rsidRPr="006B0635">
              <w:rPr>
                <w:noProof/>
              </w:rPr>
              <w:t xml:space="preserve">UN </w:t>
            </w:r>
            <w:r w:rsidR="008E38F9" w:rsidRPr="006B0635">
              <w:rPr>
                <w:noProof/>
              </w:rPr>
              <w:t>BEL AGENDA</w:t>
            </w:r>
            <w:r w:rsidR="0000722E" w:rsidRPr="006B0635">
              <w:rPr>
                <w:noProof/>
              </w:rPr>
              <w:t xml:space="preserve"> PROPOSE PAR L’ADEME POUR DEGUSTER FRUITS ET LEGUMES DE SAISON</w:t>
            </w:r>
          </w:p>
        </w:tc>
        <w:tc>
          <w:tcPr>
            <w:tcW w:w="259" w:type="dxa"/>
            <w:vMerge/>
          </w:tcPr>
          <w:p w14:paraId="6DB11709" w14:textId="77777777" w:rsidR="009367AD" w:rsidRPr="00ED1E3C" w:rsidRDefault="009367AD">
            <w:pPr>
              <w:rPr>
                <w:noProof/>
              </w:rPr>
            </w:pPr>
          </w:p>
        </w:tc>
        <w:tc>
          <w:tcPr>
            <w:tcW w:w="4247" w:type="dxa"/>
            <w:gridSpan w:val="2"/>
            <w:vMerge/>
            <w:tcMar>
              <w:top w:w="288" w:type="dxa"/>
              <w:left w:w="288" w:type="dxa"/>
              <w:right w:w="288" w:type="dxa"/>
            </w:tcMar>
          </w:tcPr>
          <w:p w14:paraId="3DCD93A8" w14:textId="77777777" w:rsidR="009367AD" w:rsidRPr="00ED1E3C" w:rsidRDefault="009367AD" w:rsidP="00762736">
            <w:pPr>
              <w:rPr>
                <w:rFonts w:asciiTheme="majorHAnsi" w:hAnsiTheme="majorHAnsi"/>
                <w:b/>
                <w:bCs/>
                <w:noProof/>
                <w:color w:val="5F645C" w:themeColor="accent2" w:themeShade="BF"/>
                <w:sz w:val="40"/>
                <w:szCs w:val="40"/>
              </w:rPr>
            </w:pPr>
          </w:p>
        </w:tc>
      </w:tr>
      <w:tr w:rsidR="00C531D5" w:rsidRPr="00ED1E3C" w14:paraId="438A70B0" w14:textId="77777777" w:rsidTr="0082787F">
        <w:trPr>
          <w:trHeight w:val="1772"/>
        </w:trPr>
        <w:tc>
          <w:tcPr>
            <w:tcW w:w="8523" w:type="dxa"/>
            <w:gridSpan w:val="3"/>
            <w:tcMar>
              <w:top w:w="216" w:type="dxa"/>
              <w:left w:w="115" w:type="dxa"/>
              <w:right w:w="115" w:type="dxa"/>
            </w:tcMar>
          </w:tcPr>
          <w:p w14:paraId="45CB0D96" w14:textId="40BC5276" w:rsidR="00C531D5" w:rsidRPr="00DC7563" w:rsidRDefault="00A81E0B" w:rsidP="00DC7563">
            <w:pPr>
              <w:jc w:val="center"/>
              <w:rPr>
                <w:rStyle w:val="Sous-titredarticlemarron"/>
                <w:rFonts w:cstheme="minorBidi"/>
                <w:b/>
                <w:bCs/>
                <w:sz w:val="72"/>
                <w:szCs w:val="72"/>
              </w:rPr>
            </w:pPr>
            <w:sdt>
              <w:sdtPr>
                <w:rPr>
                  <w:rStyle w:val="Titredarticlemarron"/>
                </w:rPr>
                <w:id w:val="295579074"/>
                <w:placeholder>
                  <w:docPart w:val="7B9FDEBC50E44357B0CA793F416DE518"/>
                </w:placeholder>
                <w15:appearance w15:val="hidden"/>
              </w:sdtPr>
              <w:sdtEndPr>
                <w:rPr>
                  <w:rStyle w:val="Titredarticlemarron"/>
                </w:rPr>
              </w:sdtEndPr>
              <w:sdtContent>
                <w:r w:rsidR="00FA0ABF" w:rsidRPr="00DC7563">
                  <w:rPr>
                    <w:rStyle w:val="Titredarticlemarron"/>
                  </w:rPr>
                  <w:t>Le b</w:t>
                </w:r>
                <w:r w:rsidR="00CF5336" w:rsidRPr="00DC7563">
                  <w:rPr>
                    <w:rStyle w:val="Titredarticlemarron"/>
                  </w:rPr>
                  <w:t xml:space="preserve">onheur </w:t>
                </w:r>
                <w:r w:rsidR="0094782D">
                  <w:rPr>
                    <w:rStyle w:val="Titredarticlemarron"/>
                  </w:rPr>
                  <w:t xml:space="preserve">est </w:t>
                </w:r>
                <w:r w:rsidR="006B0635">
                  <w:rPr>
                    <w:rStyle w:val="Titredarticlemarron"/>
                  </w:rPr>
                  <w:t>dans</w:t>
                </w:r>
                <w:r w:rsidR="00B50594">
                  <w:rPr>
                    <w:rStyle w:val="Titredarticlemarron"/>
                  </w:rPr>
                  <w:t xml:space="preserve"> </w:t>
                </w:r>
                <w:r w:rsidR="000B04D0">
                  <w:rPr>
                    <w:rStyle w:val="Titredarticlemarron"/>
                  </w:rPr>
                  <w:t>l’</w:t>
                </w:r>
                <w:r w:rsidR="00CF5336" w:rsidRPr="00DC7563">
                  <w:rPr>
                    <w:rStyle w:val="Titredarticlemarron"/>
                  </w:rPr>
                  <w:t>assiette</w:t>
                </w:r>
              </w:sdtContent>
            </w:sdt>
          </w:p>
        </w:tc>
        <w:tc>
          <w:tcPr>
            <w:tcW w:w="259" w:type="dxa"/>
            <w:vMerge/>
          </w:tcPr>
          <w:p w14:paraId="19D5071D" w14:textId="77777777" w:rsidR="00C531D5" w:rsidRPr="00ED1E3C" w:rsidRDefault="00C531D5">
            <w:pPr>
              <w:rPr>
                <w:noProof/>
              </w:rPr>
            </w:pPr>
          </w:p>
        </w:tc>
        <w:tc>
          <w:tcPr>
            <w:tcW w:w="4247" w:type="dxa"/>
            <w:gridSpan w:val="2"/>
            <w:vMerge/>
          </w:tcPr>
          <w:p w14:paraId="1C7EB24A" w14:textId="77777777" w:rsidR="00C531D5" w:rsidRPr="00ED1E3C" w:rsidRDefault="00C531D5">
            <w:pPr>
              <w:rPr>
                <w:noProof/>
              </w:rPr>
            </w:pPr>
          </w:p>
        </w:tc>
      </w:tr>
      <w:tr w:rsidR="00C531D5" w:rsidRPr="00ED1E3C" w14:paraId="2EB6384E" w14:textId="77777777" w:rsidTr="0082787F">
        <w:trPr>
          <w:trHeight w:val="501"/>
        </w:trPr>
        <w:tc>
          <w:tcPr>
            <w:tcW w:w="4478" w:type="dxa"/>
            <w:gridSpan w:val="2"/>
            <w:tcMar>
              <w:top w:w="144" w:type="dxa"/>
              <w:left w:w="115" w:type="dxa"/>
              <w:right w:w="115" w:type="dxa"/>
            </w:tcMar>
          </w:tcPr>
          <w:p w14:paraId="3111E56F" w14:textId="2015F59C" w:rsidR="00C531D5" w:rsidRPr="00ED1E3C" w:rsidRDefault="00C531D5" w:rsidP="00DB51E0">
            <w:pPr>
              <w:rPr>
                <w:rStyle w:val="Nomdauteurmarron"/>
                <w:noProof/>
              </w:rPr>
            </w:pPr>
            <w:r w:rsidRPr="00ED1E3C">
              <w:rPr>
                <w:rStyle w:val="Nomdauteurmarron"/>
                <w:noProof/>
                <w:lang w:bidi="fr-FR"/>
              </w:rPr>
              <w:t>--------------</w:t>
            </w:r>
          </w:p>
        </w:tc>
        <w:tc>
          <w:tcPr>
            <w:tcW w:w="4045" w:type="dxa"/>
            <w:vMerge w:val="restart"/>
            <w:tcMar>
              <w:top w:w="144" w:type="dxa"/>
              <w:left w:w="216" w:type="dxa"/>
              <w:right w:w="115" w:type="dxa"/>
            </w:tcMar>
          </w:tcPr>
          <w:sdt>
            <w:sdtPr>
              <w:rPr>
                <w:noProof/>
                <w:sz w:val="20"/>
                <w:szCs w:val="20"/>
              </w:rPr>
              <w:id w:val="392087146"/>
              <w:placeholder>
                <w:docPart w:val="B5107B8735104F8CBC6554369354DEE2"/>
              </w:placeholder>
              <w15:appearance w15:val="hidden"/>
            </w:sdtPr>
            <w:sdtEndPr/>
            <w:sdtContent>
              <w:p w14:paraId="2FDF16E0" w14:textId="63030389" w:rsidR="005275E9" w:rsidRDefault="005275E9" w:rsidP="00B47A7D">
                <w:pPr>
                  <w:pStyle w:val="Corpsdetextemarron"/>
                  <w:jc w:val="both"/>
                  <w:rPr>
                    <w:noProof/>
                    <w:sz w:val="20"/>
                    <w:szCs w:val="20"/>
                  </w:rPr>
                </w:pPr>
                <w:r>
                  <w:rPr>
                    <w:noProof/>
                    <w:sz w:val="20"/>
                    <w:szCs w:val="20"/>
                  </w:rPr>
                  <w:t xml:space="preserve"> </w:t>
                </w:r>
              </w:p>
              <w:p w14:paraId="0EC4DC7D" w14:textId="77777777" w:rsidR="005275E9" w:rsidRDefault="005275E9" w:rsidP="00B47A7D">
                <w:pPr>
                  <w:pStyle w:val="Corpsdetextemarron"/>
                  <w:jc w:val="both"/>
                  <w:rPr>
                    <w:noProof/>
                    <w:sz w:val="20"/>
                    <w:szCs w:val="20"/>
                  </w:rPr>
                </w:pPr>
              </w:p>
              <w:p w14:paraId="599E7CFC" w14:textId="77777777" w:rsidR="00B47A7D" w:rsidRDefault="00B47A7D" w:rsidP="00B47A7D">
                <w:pPr>
                  <w:pStyle w:val="Corpsdetextemarron"/>
                  <w:jc w:val="both"/>
                  <w:rPr>
                    <w:noProof/>
                    <w:sz w:val="20"/>
                    <w:szCs w:val="20"/>
                  </w:rPr>
                </w:pPr>
              </w:p>
              <w:p w14:paraId="62CDCC60" w14:textId="77777777" w:rsidR="00B47A7D" w:rsidRDefault="00B47A7D" w:rsidP="00B47A7D">
                <w:pPr>
                  <w:pStyle w:val="Corpsdetextemarron"/>
                  <w:jc w:val="both"/>
                  <w:rPr>
                    <w:noProof/>
                    <w:sz w:val="20"/>
                    <w:szCs w:val="20"/>
                  </w:rPr>
                </w:pPr>
              </w:p>
              <w:p w14:paraId="7455520A" w14:textId="302DA989" w:rsidR="00252633" w:rsidRDefault="008B3069" w:rsidP="00B47A7D">
                <w:pPr>
                  <w:pStyle w:val="Corpsdetextemarron"/>
                  <w:jc w:val="both"/>
                  <w:rPr>
                    <w:noProof/>
                    <w:sz w:val="20"/>
                    <w:szCs w:val="20"/>
                  </w:rPr>
                </w:pPr>
                <w:r>
                  <w:rPr>
                    <w:noProof/>
                    <w:sz w:val="20"/>
                    <w:szCs w:val="20"/>
                  </w:rPr>
                  <w:t xml:space="preserve">L’idée de ce petit « journal » est </w:t>
                </w:r>
                <w:r w:rsidR="00B7791D">
                  <w:rPr>
                    <w:noProof/>
                    <w:sz w:val="20"/>
                    <w:szCs w:val="20"/>
                  </w:rPr>
                  <w:t>de pouvoir partager en famille, après les ateliers proposés sur le temps périscolaire</w:t>
                </w:r>
                <w:r w:rsidR="00423769">
                  <w:rPr>
                    <w:noProof/>
                    <w:sz w:val="20"/>
                    <w:szCs w:val="20"/>
                  </w:rPr>
                  <w:t>,</w:t>
                </w:r>
                <w:r w:rsidR="005D32E5">
                  <w:rPr>
                    <w:noProof/>
                    <w:sz w:val="20"/>
                    <w:szCs w:val="20"/>
                  </w:rPr>
                  <w:t xml:space="preserve"> les connaissances acquises </w:t>
                </w:r>
                <w:r w:rsidR="00423769">
                  <w:rPr>
                    <w:noProof/>
                    <w:sz w:val="20"/>
                    <w:szCs w:val="20"/>
                  </w:rPr>
                  <w:t xml:space="preserve">durant la pause méridienne et pourquoi pas </w:t>
                </w:r>
                <w:r w:rsidR="00524139">
                  <w:rPr>
                    <w:noProof/>
                    <w:sz w:val="20"/>
                    <w:szCs w:val="20"/>
                  </w:rPr>
                  <w:t xml:space="preserve">(chiche ?) </w:t>
                </w:r>
                <w:r w:rsidR="00423769">
                  <w:rPr>
                    <w:noProof/>
                    <w:sz w:val="20"/>
                    <w:szCs w:val="20"/>
                  </w:rPr>
                  <w:t xml:space="preserve">essayer de refaire les recettes </w:t>
                </w:r>
                <w:r w:rsidR="00252633">
                  <w:rPr>
                    <w:noProof/>
                    <w:sz w:val="20"/>
                    <w:szCs w:val="20"/>
                  </w:rPr>
                  <w:t>proposées au sein des pages suivantes</w:t>
                </w:r>
                <w:r w:rsidR="00423769">
                  <w:rPr>
                    <w:noProof/>
                    <w:sz w:val="20"/>
                    <w:szCs w:val="20"/>
                  </w:rPr>
                  <w:t xml:space="preserve"> </w:t>
                </w:r>
                <w:r w:rsidR="00252633">
                  <w:rPr>
                    <w:noProof/>
                    <w:sz w:val="20"/>
                    <w:szCs w:val="20"/>
                  </w:rPr>
                  <w:t xml:space="preserve">avec les enfants. </w:t>
                </w:r>
                <w:r w:rsidR="00423769">
                  <w:rPr>
                    <w:noProof/>
                    <w:sz w:val="20"/>
                    <w:szCs w:val="20"/>
                  </w:rPr>
                  <w:t xml:space="preserve"> </w:t>
                </w:r>
              </w:p>
              <w:p w14:paraId="171D7C26" w14:textId="77777777" w:rsidR="00252633" w:rsidRDefault="00252633" w:rsidP="00B47A7D">
                <w:pPr>
                  <w:pStyle w:val="Corpsdetextemarron"/>
                  <w:jc w:val="both"/>
                  <w:rPr>
                    <w:noProof/>
                    <w:sz w:val="20"/>
                    <w:szCs w:val="20"/>
                  </w:rPr>
                </w:pPr>
              </w:p>
              <w:p w14:paraId="7ABDC0E7" w14:textId="52D29F48" w:rsidR="00A25CEA" w:rsidRDefault="00252633" w:rsidP="00B47A7D">
                <w:pPr>
                  <w:pStyle w:val="Corpsdetextemarron"/>
                  <w:jc w:val="both"/>
                  <w:rPr>
                    <w:noProof/>
                    <w:sz w:val="20"/>
                    <w:szCs w:val="20"/>
                  </w:rPr>
                </w:pPr>
                <w:r>
                  <w:rPr>
                    <w:noProof/>
                    <w:sz w:val="20"/>
                    <w:szCs w:val="20"/>
                  </w:rPr>
                  <w:t>Quatre recettes sont proposées</w:t>
                </w:r>
                <w:r w:rsidR="00BD318B">
                  <w:rPr>
                    <w:noProof/>
                    <w:sz w:val="20"/>
                    <w:szCs w:val="20"/>
                  </w:rPr>
                  <w:t xml:space="preserve"> (à base d</w:t>
                </w:r>
                <w:r w:rsidR="005E1C30">
                  <w:rPr>
                    <w:noProof/>
                    <w:sz w:val="20"/>
                    <w:szCs w:val="20"/>
                  </w:rPr>
                  <w:t>e courge butternut et de céleri rave pour le mois de nov</w:t>
                </w:r>
                <w:r w:rsidR="004A1FE5">
                  <w:rPr>
                    <w:noProof/>
                    <w:sz w:val="20"/>
                    <w:szCs w:val="20"/>
                  </w:rPr>
                  <w:t>e</w:t>
                </w:r>
                <w:r w:rsidR="00BD318B">
                  <w:rPr>
                    <w:noProof/>
                    <w:sz w:val="20"/>
                    <w:szCs w:val="20"/>
                  </w:rPr>
                  <w:t>mbre</w:t>
                </w:r>
                <w:r w:rsidR="00A25CEA">
                  <w:rPr>
                    <w:noProof/>
                    <w:sz w:val="20"/>
                    <w:szCs w:val="20"/>
                  </w:rPr>
                  <w:t>) dont deux sont très simples et deux nécessitant</w:t>
                </w:r>
                <w:r w:rsidR="00B47A7D">
                  <w:rPr>
                    <w:noProof/>
                    <w:sz w:val="20"/>
                    <w:szCs w:val="20"/>
                  </w:rPr>
                  <w:t xml:space="preserve"> </w:t>
                </w:r>
                <w:r w:rsidR="00A25CEA">
                  <w:rPr>
                    <w:noProof/>
                    <w:sz w:val="20"/>
                    <w:szCs w:val="20"/>
                  </w:rPr>
                  <w:t>quelques</w:t>
                </w:r>
                <w:r w:rsidR="00B47A7D">
                  <w:rPr>
                    <w:noProof/>
                    <w:sz w:val="20"/>
                    <w:szCs w:val="20"/>
                  </w:rPr>
                  <w:t xml:space="preserve"> </w:t>
                </w:r>
                <w:r w:rsidR="00A25CEA">
                  <w:rPr>
                    <w:noProof/>
                    <w:sz w:val="20"/>
                    <w:szCs w:val="20"/>
                  </w:rPr>
                  <w:t xml:space="preserve">ingrédients complémentaires et un peu plus de temps. </w:t>
                </w:r>
              </w:p>
              <w:p w14:paraId="42BE7ABC" w14:textId="77777777" w:rsidR="00A25CEA" w:rsidRDefault="00A25CEA" w:rsidP="00B47A7D">
                <w:pPr>
                  <w:pStyle w:val="Corpsdetextemarron"/>
                  <w:jc w:val="both"/>
                  <w:rPr>
                    <w:noProof/>
                    <w:sz w:val="20"/>
                    <w:szCs w:val="20"/>
                  </w:rPr>
                </w:pPr>
              </w:p>
              <w:p w14:paraId="69F08B0C" w14:textId="77777777" w:rsidR="00C42045" w:rsidRDefault="00C42045" w:rsidP="00B47A7D">
                <w:pPr>
                  <w:pStyle w:val="Corpsdetextemarron"/>
                  <w:jc w:val="both"/>
                  <w:rPr>
                    <w:noProof/>
                    <w:sz w:val="20"/>
                    <w:szCs w:val="20"/>
                  </w:rPr>
                </w:pPr>
              </w:p>
              <w:p w14:paraId="287F9644" w14:textId="1A091829" w:rsidR="00C531D5" w:rsidRPr="00C274F4" w:rsidRDefault="00A81E0B" w:rsidP="00B47A7D">
                <w:pPr>
                  <w:pStyle w:val="Corpsdetextemarron"/>
                  <w:jc w:val="both"/>
                  <w:rPr>
                    <w:noProof/>
                    <w:sz w:val="20"/>
                    <w:szCs w:val="20"/>
                  </w:rPr>
                </w:pPr>
              </w:p>
            </w:sdtContent>
          </w:sdt>
          <w:p w14:paraId="37304E4E" w14:textId="77777777" w:rsidR="00B47A7D" w:rsidRDefault="00B47A7D" w:rsidP="00B47A7D">
            <w:pPr>
              <w:pStyle w:val="Corpsdetextemarron"/>
              <w:jc w:val="center"/>
              <w:rPr>
                <w:noProof/>
                <w:sz w:val="20"/>
                <w:szCs w:val="20"/>
              </w:rPr>
            </w:pPr>
            <w:r>
              <w:rPr>
                <w:noProof/>
                <w:sz w:val="20"/>
                <w:szCs w:val="20"/>
              </w:rPr>
              <w:t>Nous vous souhaitons une bonne lecture et un bel appétit !</w:t>
            </w:r>
          </w:p>
          <w:p w14:paraId="5D49CD28" w14:textId="77777777" w:rsidR="0B371FE1" w:rsidRDefault="0B371FE1" w:rsidP="00B47A7D">
            <w:pPr>
              <w:jc w:val="both"/>
            </w:pPr>
          </w:p>
        </w:tc>
        <w:tc>
          <w:tcPr>
            <w:tcW w:w="259" w:type="dxa"/>
            <w:vMerge/>
          </w:tcPr>
          <w:p w14:paraId="41B4822C" w14:textId="77777777" w:rsidR="00C531D5" w:rsidRPr="00ED1E3C" w:rsidRDefault="00C531D5">
            <w:pPr>
              <w:rPr>
                <w:noProof/>
                <w:color w:val="5D5041" w:themeColor="accent1" w:themeShade="80"/>
              </w:rPr>
            </w:pPr>
          </w:p>
        </w:tc>
        <w:tc>
          <w:tcPr>
            <w:tcW w:w="4247" w:type="dxa"/>
            <w:gridSpan w:val="2"/>
            <w:vMerge/>
          </w:tcPr>
          <w:p w14:paraId="44F2B929" w14:textId="77777777" w:rsidR="00C531D5" w:rsidRPr="00ED1E3C" w:rsidRDefault="00C531D5">
            <w:pPr>
              <w:rPr>
                <w:noProof/>
              </w:rPr>
            </w:pPr>
          </w:p>
        </w:tc>
      </w:tr>
      <w:tr w:rsidR="00C531D5" w:rsidRPr="00ED1E3C" w14:paraId="1940F07A" w14:textId="77777777" w:rsidTr="00653B63">
        <w:trPr>
          <w:trHeight w:val="9159"/>
        </w:trPr>
        <w:tc>
          <w:tcPr>
            <w:tcW w:w="4478" w:type="dxa"/>
            <w:gridSpan w:val="2"/>
            <w:tcMar>
              <w:top w:w="288" w:type="dxa"/>
              <w:left w:w="115" w:type="dxa"/>
              <w:right w:w="115" w:type="dxa"/>
            </w:tcMar>
          </w:tcPr>
          <w:sdt>
            <w:sdtPr>
              <w:rPr>
                <w:noProof/>
              </w:rPr>
              <w:id w:val="-648977671"/>
              <w:placeholder>
                <w:docPart w:val="A4C6E22CA6F54BCDAA38073FEF4FACA9"/>
              </w:placeholder>
              <w15:appearance w15:val="hidden"/>
            </w:sdtPr>
            <w:sdtEndPr/>
            <w:sdtContent>
              <w:p w14:paraId="02D000B5" w14:textId="2C7FD686" w:rsidR="00107408" w:rsidRDefault="00813015" w:rsidP="00FE2C5F">
                <w:pPr>
                  <w:pStyle w:val="Corpsdetextemarron"/>
                  <w:rPr>
                    <w:noProof/>
                  </w:rPr>
                </w:pPr>
                <w:r>
                  <w:rPr>
                    <w:noProof/>
                  </w:rPr>
                  <w:drawing>
                    <wp:inline distT="0" distB="0" distL="0" distR="0" wp14:anchorId="75EA6476" wp14:editId="5B61B1E7">
                      <wp:extent cx="2682000" cy="2012400"/>
                      <wp:effectExtent l="0" t="0" r="444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2000" cy="2012400"/>
                              </a:xfrm>
                              <a:prstGeom prst="rect">
                                <a:avLst/>
                              </a:prstGeom>
                              <a:noFill/>
                              <a:ln>
                                <a:noFill/>
                              </a:ln>
                            </pic:spPr>
                          </pic:pic>
                        </a:graphicData>
                      </a:graphic>
                    </wp:inline>
                  </w:drawing>
                </w:r>
              </w:p>
            </w:sdtContent>
          </w:sdt>
          <w:p w14:paraId="4AF5980C" w14:textId="77777777" w:rsidR="00280B6F" w:rsidRDefault="00280B6F" w:rsidP="00FE2C5F">
            <w:pPr>
              <w:pStyle w:val="Corpsdetextemarron"/>
              <w:rPr>
                <w:noProof/>
              </w:rPr>
            </w:pPr>
          </w:p>
          <w:p w14:paraId="37336E11" w14:textId="28D1F35A" w:rsidR="00DD50FA" w:rsidRDefault="009865C6" w:rsidP="00B47A7D">
            <w:pPr>
              <w:pStyle w:val="Corpsdetextemarron"/>
              <w:jc w:val="both"/>
              <w:rPr>
                <w:noProof/>
              </w:rPr>
            </w:pPr>
            <w:r>
              <w:rPr>
                <w:noProof/>
              </w:rPr>
              <w:t xml:space="preserve">Les </w:t>
            </w:r>
            <w:r w:rsidR="002903CE">
              <w:rPr>
                <w:noProof/>
              </w:rPr>
              <w:t>feuilles de roquette</w:t>
            </w:r>
            <w:r>
              <w:rPr>
                <w:noProof/>
              </w:rPr>
              <w:t xml:space="preserve"> </w:t>
            </w:r>
            <w:r w:rsidR="00EA6C2B">
              <w:rPr>
                <w:noProof/>
              </w:rPr>
              <w:t xml:space="preserve">(en haut) </w:t>
            </w:r>
            <w:r w:rsidR="00E53EB5">
              <w:rPr>
                <w:noProof/>
              </w:rPr>
              <w:t>et les feuilles de moutarde</w:t>
            </w:r>
            <w:r w:rsidR="00EA0EBC">
              <w:rPr>
                <w:noProof/>
              </w:rPr>
              <w:t xml:space="preserve"> (en bas)</w:t>
            </w:r>
            <w:r w:rsidR="00E53EB5">
              <w:rPr>
                <w:noProof/>
              </w:rPr>
              <w:t xml:space="preserve"> </w:t>
            </w:r>
            <w:r w:rsidR="00AC72F2">
              <w:rPr>
                <w:noProof/>
              </w:rPr>
              <w:t>donneron</w:t>
            </w:r>
            <w:r w:rsidR="005D7734">
              <w:rPr>
                <w:noProof/>
              </w:rPr>
              <w:t>t</w:t>
            </w:r>
            <w:r w:rsidR="00AC72F2">
              <w:rPr>
                <w:noProof/>
              </w:rPr>
              <w:t xml:space="preserve"> un go</w:t>
            </w:r>
            <w:r w:rsidR="005D7734">
              <w:rPr>
                <w:noProof/>
              </w:rPr>
              <w:t>û</w:t>
            </w:r>
            <w:r w:rsidR="00AC72F2">
              <w:rPr>
                <w:noProof/>
              </w:rPr>
              <w:t>t puissant et original au mélange de salade qu’on ap</w:t>
            </w:r>
            <w:r w:rsidR="00024277">
              <w:rPr>
                <w:noProof/>
              </w:rPr>
              <w:t>p</w:t>
            </w:r>
            <w:r w:rsidR="00AC72F2">
              <w:rPr>
                <w:noProof/>
              </w:rPr>
              <w:t>elle</w:t>
            </w:r>
            <w:r w:rsidR="00024277">
              <w:rPr>
                <w:noProof/>
              </w:rPr>
              <w:t xml:space="preserve"> mesclun.</w:t>
            </w:r>
          </w:p>
          <w:p w14:paraId="18333038" w14:textId="77777777" w:rsidR="00AA6E5A" w:rsidRDefault="00AA6E5A" w:rsidP="00FE2C5F">
            <w:pPr>
              <w:pStyle w:val="Corpsdetextemarron"/>
              <w:rPr>
                <w:noProof/>
              </w:rPr>
            </w:pPr>
          </w:p>
          <w:p w14:paraId="2CE36058" w14:textId="77777777" w:rsidR="00AA6E5A" w:rsidRDefault="00AA6E5A" w:rsidP="00FE2C5F">
            <w:pPr>
              <w:pStyle w:val="Corpsdetextemarron"/>
              <w:rPr>
                <w:noProof/>
              </w:rPr>
            </w:pPr>
          </w:p>
          <w:p w14:paraId="102DDB59" w14:textId="5E3DD3C4" w:rsidR="00AA6E5A" w:rsidRPr="00ED1E3C" w:rsidRDefault="002903CE" w:rsidP="00B47A7D">
            <w:pPr>
              <w:pStyle w:val="Corpsdetextemarron"/>
              <w:jc w:val="center"/>
              <w:rPr>
                <w:noProof/>
              </w:rPr>
            </w:pPr>
            <w:r>
              <w:rPr>
                <w:noProof/>
              </w:rPr>
              <w:drawing>
                <wp:inline distT="0" distB="0" distL="0" distR="0" wp14:anchorId="32257B5E" wp14:editId="0FB20EC0">
                  <wp:extent cx="1805940" cy="1354348"/>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179" cy="1360526"/>
                          </a:xfrm>
                          <a:prstGeom prst="rect">
                            <a:avLst/>
                          </a:prstGeom>
                          <a:noFill/>
                          <a:ln>
                            <a:noFill/>
                          </a:ln>
                        </pic:spPr>
                      </pic:pic>
                    </a:graphicData>
                  </a:graphic>
                </wp:inline>
              </w:drawing>
            </w:r>
          </w:p>
        </w:tc>
        <w:tc>
          <w:tcPr>
            <w:tcW w:w="4045" w:type="dxa"/>
            <w:vMerge/>
            <w:tcMar>
              <w:top w:w="288" w:type="dxa"/>
              <w:left w:w="115" w:type="dxa"/>
              <w:right w:w="115" w:type="dxa"/>
            </w:tcMar>
          </w:tcPr>
          <w:p w14:paraId="4A449F07" w14:textId="77777777" w:rsidR="00C531D5" w:rsidRPr="00ED1E3C" w:rsidRDefault="00C531D5" w:rsidP="00505F80">
            <w:pPr>
              <w:rPr>
                <w:noProof/>
                <w:color w:val="8A7760" w:themeColor="accent1" w:themeShade="BF"/>
                <w:sz w:val="20"/>
                <w:szCs w:val="20"/>
              </w:rPr>
            </w:pPr>
          </w:p>
        </w:tc>
        <w:tc>
          <w:tcPr>
            <w:tcW w:w="259" w:type="dxa"/>
            <w:vMerge/>
          </w:tcPr>
          <w:p w14:paraId="4595A423" w14:textId="77777777" w:rsidR="00C531D5" w:rsidRPr="00ED1E3C" w:rsidRDefault="00C531D5">
            <w:pPr>
              <w:rPr>
                <w:noProof/>
                <w:color w:val="5D5041" w:themeColor="accent1" w:themeShade="80"/>
              </w:rPr>
            </w:pPr>
          </w:p>
        </w:tc>
        <w:tc>
          <w:tcPr>
            <w:tcW w:w="4247" w:type="dxa"/>
            <w:gridSpan w:val="2"/>
            <w:vMerge/>
          </w:tcPr>
          <w:p w14:paraId="18C6AF54" w14:textId="77777777" w:rsidR="00C531D5" w:rsidRPr="00ED1E3C" w:rsidRDefault="00C531D5">
            <w:pPr>
              <w:rPr>
                <w:noProof/>
              </w:rPr>
            </w:pPr>
          </w:p>
        </w:tc>
      </w:tr>
    </w:tbl>
    <w:p w14:paraId="67F3715A" w14:textId="65864D52" w:rsidR="00490F0F" w:rsidRPr="00ED1E3C" w:rsidRDefault="00490F0F" w:rsidP="00490F0F">
      <w:pPr>
        <w:pStyle w:val="Ancregraphique"/>
        <w:rPr>
          <w:noProof/>
        </w:rPr>
      </w:pPr>
    </w:p>
    <w:tbl>
      <w:tblPr>
        <w:tblStyle w:val="Grilledutableau"/>
        <w:tblW w:w="5000" w:type="pct"/>
        <w:tblLayout w:type="fixed"/>
        <w:tblLook w:val="04A0" w:firstRow="1" w:lastRow="0" w:firstColumn="1" w:lastColumn="0" w:noHBand="0" w:noVBand="1"/>
      </w:tblPr>
      <w:tblGrid>
        <w:gridCol w:w="540"/>
        <w:gridCol w:w="3774"/>
        <w:gridCol w:w="4316"/>
        <w:gridCol w:w="240"/>
        <w:gridCol w:w="2754"/>
        <w:gridCol w:w="1336"/>
      </w:tblGrid>
      <w:tr w:rsidR="00490F0F" w:rsidRPr="00ED1E3C" w14:paraId="097971B9" w14:textId="77777777" w:rsidTr="00500D14">
        <w:trPr>
          <w:trHeight w:val="1152"/>
        </w:trPr>
        <w:tc>
          <w:tcPr>
            <w:tcW w:w="12960" w:type="dxa"/>
            <w:gridSpan w:val="6"/>
            <w:tcBorders>
              <w:top w:val="nil"/>
              <w:left w:val="nil"/>
              <w:bottom w:val="single" w:sz="4" w:space="0" w:color="8A7760" w:themeColor="accent1" w:themeShade="BF"/>
              <w:right w:val="nil"/>
            </w:tcBorders>
            <w:shd w:val="clear" w:color="auto" w:fill="auto"/>
            <w:tcMar>
              <w:left w:w="0" w:type="dxa"/>
              <w:right w:w="0" w:type="dxa"/>
            </w:tcMar>
          </w:tcPr>
          <w:bookmarkStart w:id="0" w:name="_Hlk55863192"/>
          <w:p w14:paraId="015087E1" w14:textId="5A209C25" w:rsidR="00490F0F" w:rsidRPr="00ED1E3C" w:rsidRDefault="00A81E0B" w:rsidP="008E3641">
            <w:pPr>
              <w:pStyle w:val="En-tte"/>
              <w:rPr>
                <w:noProof/>
              </w:rPr>
            </w:pPr>
            <w:sdt>
              <w:sdtPr>
                <w:rPr>
                  <w:noProof/>
                </w:rPr>
                <w:id w:val="-13929365"/>
                <w:placeholder>
                  <w:docPart w:val="45160E71EC254795A6A2CD7957350DB7"/>
                </w:placeholder>
                <w15:appearance w15:val="hidden"/>
              </w:sdtPr>
              <w:sdtEndPr/>
              <w:sdtContent>
                <w:sdt>
                  <w:sdtPr>
                    <w:rPr>
                      <w:rStyle w:val="Nomdauteurmarron"/>
                      <w:rFonts w:asciiTheme="minorHAnsi" w:hAnsiTheme="minorHAnsi"/>
                      <w:lang w:bidi="fr-FR"/>
                    </w:rPr>
                    <w:id w:val="896858609"/>
                    <w:placeholder>
                      <w:docPart w:val="BE87322868C847EB8488FD222EB84409"/>
                    </w:placeholder>
                    <w15:appearance w15:val="hidden"/>
                  </w:sdtPr>
                  <w:sdtEndPr>
                    <w:rPr>
                      <w:rStyle w:val="Nomdauteurmarron"/>
                    </w:rPr>
                  </w:sdtEndPr>
                  <w:sdtContent>
                    <w:r w:rsidR="00900C79" w:rsidRPr="00B83886">
                      <w:rPr>
                        <w:rStyle w:val="Nomdauteurmarron"/>
                        <w:rFonts w:asciiTheme="minorHAnsi" w:hAnsiTheme="minorHAnsi"/>
                        <w:lang w:bidi="fr-FR"/>
                      </w:rPr>
                      <w:t>Le coin du ma</w:t>
                    </w:r>
                    <w:r w:rsidR="009E784D" w:rsidRPr="00ED1E3C">
                      <w:rPr>
                        <w:noProof/>
                        <w:lang w:bidi="fr-FR"/>
                      </w:rPr>
                      <mc:AlternateContent>
                        <mc:Choice Requires="wps">
                          <w:drawing>
                            <wp:anchor distT="0" distB="0" distL="114300" distR="114300" simplePos="0" relativeHeight="251728896" behindDoc="1" locked="1" layoutInCell="1" allowOverlap="1" wp14:anchorId="1E386B28" wp14:editId="5D054756">
                              <wp:simplePos x="0" y="0"/>
                              <wp:positionH relativeFrom="column">
                                <wp:posOffset>2735580</wp:posOffset>
                              </wp:positionH>
                              <wp:positionV relativeFrom="paragraph">
                                <wp:posOffset>-217805</wp:posOffset>
                              </wp:positionV>
                              <wp:extent cx="2752090" cy="713105"/>
                              <wp:effectExtent l="0" t="0" r="0" b="0"/>
                              <wp:wrapNone/>
                              <wp:docPr id="34"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33C1207" id="Forme libre : Forme 12" o:spid="_x0000_s1026" alt="&quot;&quot;" style="position:absolute;margin-left:215.4pt;margin-top:-17.15pt;width:216.7pt;height:5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" path="m,l2748917,r-74987,100278c2365056,474547,1897616,713105,1374458,713105,851300,713105,383860,474547,74986,100278l,xe" fillcolor="#e9e9e4" stroked="f" strokeweight="1pt">
                              <v:stroke joinstyle="miter"/>
                              <v:path arrowok="t" o:connecttype="custom" o:connectlocs="0,0;2752090,0;2677016,100278;1376044,713105;75073,100278" o:connectangles="0,0,0,0,0"/>
                              <w10:anchorlock/>
                            </v:shape>
                          </w:pict>
                        </mc:Fallback>
                      </mc:AlternateContent>
                    </w:r>
                    <w:r w:rsidR="00900C79" w:rsidRPr="00B83886">
                      <w:rPr>
                        <w:rStyle w:val="Nomdauteurmarron"/>
                        <w:rFonts w:asciiTheme="minorHAnsi" w:hAnsiTheme="minorHAnsi"/>
                        <w:lang w:bidi="fr-FR"/>
                      </w:rPr>
                      <w:t xml:space="preserve">raîcher – </w:t>
                    </w:r>
                    <w:r w:rsidR="00625700">
                      <w:rPr>
                        <w:rStyle w:val="Nomdauteurmarron"/>
                        <w:rFonts w:asciiTheme="minorHAnsi" w:hAnsiTheme="minorHAnsi"/>
                        <w:lang w:bidi="fr-FR"/>
                      </w:rPr>
                      <w:t>Novem</w:t>
                    </w:r>
                    <w:r w:rsidR="00900C79" w:rsidRPr="00B83886">
                      <w:rPr>
                        <w:rStyle w:val="Nomdauteurmarron"/>
                        <w:rFonts w:asciiTheme="minorHAnsi" w:hAnsiTheme="minorHAnsi"/>
                        <w:lang w:bidi="fr-FR"/>
                      </w:rPr>
                      <w:t>bre 2021</w:t>
                    </w:r>
                  </w:sdtContent>
                </w:sdt>
                <w:r w:rsidR="00900C79">
                  <w:rPr>
                    <w:noProof/>
                  </w:rPr>
                  <w:t xml:space="preserve"> </w:t>
                </w:r>
              </w:sdtContent>
            </w:sdt>
          </w:p>
        </w:tc>
      </w:tr>
      <w:bookmarkEnd w:id="0"/>
      <w:tr w:rsidR="00913F01" w:rsidRPr="00ED1E3C" w14:paraId="52E945B2" w14:textId="77777777" w:rsidTr="00F54276">
        <w:trPr>
          <w:trHeight w:val="4184"/>
        </w:trPr>
        <w:tc>
          <w:tcPr>
            <w:tcW w:w="8630" w:type="dxa"/>
            <w:gridSpan w:val="3"/>
            <w:tcBorders>
              <w:top w:val="single" w:sz="4" w:space="0" w:color="8A7760" w:themeColor="accent1" w:themeShade="BF"/>
              <w:left w:val="nil"/>
              <w:bottom w:val="nil"/>
              <w:right w:val="nil"/>
            </w:tcBorders>
            <w:shd w:val="clear" w:color="auto" w:fill="auto"/>
            <w:tcMar>
              <w:left w:w="0" w:type="dxa"/>
              <w:right w:w="0" w:type="dxa"/>
            </w:tcMar>
          </w:tcPr>
          <w:p w14:paraId="130C756B" w14:textId="0B64EE59" w:rsidR="00913F01" w:rsidRPr="00ED1E3C" w:rsidRDefault="003607D5" w:rsidP="00F54276">
            <w:pPr>
              <w:rPr>
                <w:noProof/>
              </w:rPr>
            </w:pPr>
            <w:r>
              <w:rPr>
                <w:noProof/>
              </w:rPr>
              <w:drawing>
                <wp:inline distT="0" distB="0" distL="0" distR="0" wp14:anchorId="6EA74E27" wp14:editId="37E94766">
                  <wp:extent cx="4846320" cy="32308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320" cy="3230880"/>
                          </a:xfrm>
                          <a:prstGeom prst="rect">
                            <a:avLst/>
                          </a:prstGeom>
                          <a:noFill/>
                          <a:ln>
                            <a:noFill/>
                          </a:ln>
                        </pic:spPr>
                      </pic:pic>
                    </a:graphicData>
                  </a:graphic>
                </wp:inline>
              </w:drawing>
            </w:r>
          </w:p>
        </w:tc>
        <w:tc>
          <w:tcPr>
            <w:tcW w:w="240" w:type="dxa"/>
            <w:tcBorders>
              <w:top w:val="single" w:sz="4" w:space="0" w:color="8A7760" w:themeColor="accent1" w:themeShade="BF"/>
              <w:left w:val="nil"/>
              <w:bottom w:val="nil"/>
              <w:right w:val="nil"/>
            </w:tcBorders>
          </w:tcPr>
          <w:p w14:paraId="6001331E" w14:textId="77777777" w:rsidR="00913F01" w:rsidRPr="00ED1E3C" w:rsidRDefault="00913F01">
            <w:pPr>
              <w:rPr>
                <w:noProof/>
              </w:rPr>
            </w:pPr>
          </w:p>
        </w:tc>
        <w:tc>
          <w:tcPr>
            <w:tcW w:w="4090" w:type="dxa"/>
            <w:gridSpan w:val="2"/>
            <w:vMerge w:val="restart"/>
            <w:tcBorders>
              <w:top w:val="single" w:sz="4" w:space="0" w:color="8A7760" w:themeColor="accent1" w:themeShade="BF"/>
              <w:left w:val="nil"/>
              <w:right w:val="nil"/>
            </w:tcBorders>
            <w:shd w:val="clear" w:color="auto" w:fill="E5DDD7" w:themeFill="accent4" w:themeFillTint="99"/>
            <w:tcMar>
              <w:top w:w="0" w:type="dxa"/>
              <w:left w:w="288" w:type="dxa"/>
              <w:right w:w="288" w:type="dxa"/>
            </w:tcMar>
          </w:tcPr>
          <w:p w14:paraId="2912F2A9" w14:textId="77777777" w:rsidR="00F54276" w:rsidRPr="00ED1E3C" w:rsidRDefault="00F54276" w:rsidP="00F54276">
            <w:pPr>
              <w:rPr>
                <w:noProof/>
              </w:rPr>
            </w:pPr>
          </w:p>
          <w:p w14:paraId="56F3F6A4" w14:textId="43EE8B32" w:rsidR="00DB5087" w:rsidRPr="00ED1E3C" w:rsidRDefault="00A81E0B" w:rsidP="00DB5087">
            <w:pPr>
              <w:pStyle w:val="Titredarticlevertolive"/>
              <w:rPr>
                <w:rStyle w:val="Sous-titredarticlevertolive"/>
                <w:rFonts w:cstheme="minorBidi"/>
                <w:sz w:val="44"/>
                <w:szCs w:val="44"/>
              </w:rPr>
            </w:pPr>
            <w:sdt>
              <w:sdtPr>
                <w:rPr>
                  <w:rFonts w:cs="Arial"/>
                  <w:sz w:val="32"/>
                  <w:szCs w:val="32"/>
                </w:rPr>
                <w:id w:val="223034559"/>
                <w:placeholder>
                  <w:docPart w:val="0EEB50A7929E4A1692309128389B2733"/>
                </w:placeholder>
                <w15:appearance w15:val="hidden"/>
              </w:sdtPr>
              <w:sdtEndPr>
                <w:rPr>
                  <w:rStyle w:val="Sous-titredarticlevertolive"/>
                </w:rPr>
              </w:sdtEndPr>
              <w:sdtContent>
                <w:r w:rsidR="00342C7E">
                  <w:rPr>
                    <w:rFonts w:cs="Arial"/>
                    <w:sz w:val="32"/>
                    <w:szCs w:val="32"/>
                  </w:rPr>
                  <w:t xml:space="preserve">La cuisine des </w:t>
                </w:r>
                <w:r w:rsidR="009B26BA">
                  <w:rPr>
                    <w:rFonts w:cs="Arial"/>
                    <w:sz w:val="32"/>
                    <w:szCs w:val="32"/>
                  </w:rPr>
                  <w:t>Courges</w:t>
                </w:r>
              </w:sdtContent>
            </w:sdt>
            <w:r w:rsidR="00DB5087" w:rsidRPr="00ED1E3C">
              <w:rPr>
                <w:rStyle w:val="Sous-titredarticlevertolive"/>
                <w:rFonts w:cstheme="minorBidi"/>
                <w:sz w:val="44"/>
                <w:szCs w:val="44"/>
                <w:lang w:bidi="fr-FR"/>
              </w:rPr>
              <w:t xml:space="preserve"> </w:t>
            </w:r>
          </w:p>
          <w:p w14:paraId="6849C2B9" w14:textId="0FF22746" w:rsidR="00913F01" w:rsidRPr="00ED1E3C" w:rsidRDefault="00A81E0B" w:rsidP="001E48D5">
            <w:pPr>
              <w:rPr>
                <w:rStyle w:val="Sous-titredarticlevertolive"/>
                <w:noProof/>
              </w:rPr>
            </w:pPr>
            <w:sdt>
              <w:sdtPr>
                <w:rPr>
                  <w:rStyle w:val="Sous-titredarticlevertolive"/>
                  <w:noProof/>
                </w:rPr>
                <w:id w:val="609856239"/>
                <w:placeholder>
                  <w:docPart w:val="317A2556BC484B44AF8D5D718E05F593"/>
                </w:placeholder>
                <w15:appearance w15:val="hidden"/>
              </w:sdtPr>
              <w:sdtEndPr>
                <w:rPr>
                  <w:rStyle w:val="Sous-titredarticlevertolive"/>
                </w:rPr>
              </w:sdtEndPr>
              <w:sdtContent>
                <w:r w:rsidR="00667719">
                  <w:rPr>
                    <w:rStyle w:val="Sous-titredarticlevertolive"/>
                    <w:noProof/>
                  </w:rPr>
                  <w:t xml:space="preserve">… </w:t>
                </w:r>
                <w:r w:rsidR="00342C7E">
                  <w:rPr>
                    <w:rStyle w:val="Sous-titredarticlevertolive"/>
                    <w:noProof/>
                  </w:rPr>
                  <w:t xml:space="preserve">Ou comment effectuer certaines </w:t>
                </w:r>
                <w:r w:rsidR="008D4F2D">
                  <w:rPr>
                    <w:rStyle w:val="Sous-titredarticlevertolive"/>
                    <w:noProof/>
                  </w:rPr>
                  <w:t>recettes</w:t>
                </w:r>
                <w:r w:rsidR="00342C7E">
                  <w:rPr>
                    <w:rStyle w:val="Sous-titredarticlevertolive"/>
                    <w:noProof/>
                  </w:rPr>
                  <w:t xml:space="preserve"> à base d</w:t>
                </w:r>
                <w:r w:rsidR="009B26BA">
                  <w:rPr>
                    <w:rStyle w:val="Sous-titredarticlevertolive"/>
                    <w:noProof/>
                  </w:rPr>
                  <w:t xml:space="preserve">e </w:t>
                </w:r>
                <w:r w:rsidR="00B47A7D">
                  <w:rPr>
                    <w:rStyle w:val="Sous-titredarticlevertolive"/>
                    <w:noProof/>
                  </w:rPr>
                  <w:t>cucurbitacées</w:t>
                </w:r>
                <w:r w:rsidR="00342C7E">
                  <w:rPr>
                    <w:rStyle w:val="Sous-titredarticlevertolive"/>
                    <w:noProof/>
                  </w:rPr>
                  <w:t xml:space="preserve"> avec les enfants</w:t>
                </w:r>
              </w:sdtContent>
            </w:sdt>
            <w:r w:rsidR="00DB5087" w:rsidRPr="00ED1E3C">
              <w:rPr>
                <w:rStyle w:val="Sous-titredarticlevertolive"/>
                <w:noProof/>
                <w:lang w:bidi="fr-FR"/>
              </w:rPr>
              <w:t xml:space="preserve"> </w:t>
            </w:r>
            <w:r w:rsidR="00667719">
              <w:rPr>
                <w:rStyle w:val="Sous-titredarticlevertolive"/>
                <w:noProof/>
                <w:lang w:bidi="fr-FR"/>
              </w:rPr>
              <w:t>…</w:t>
            </w:r>
          </w:p>
          <w:p w14:paraId="70C0288B" w14:textId="77777777" w:rsidR="00913F01" w:rsidRPr="00ED1E3C" w:rsidRDefault="00913F01" w:rsidP="001E48D5">
            <w:pPr>
              <w:rPr>
                <w:rFonts w:asciiTheme="majorHAnsi" w:hAnsiTheme="majorHAnsi"/>
                <w:noProof/>
                <w:color w:val="5F645C" w:themeColor="accent2" w:themeShade="BF"/>
                <w:sz w:val="28"/>
                <w:szCs w:val="28"/>
              </w:rPr>
            </w:pPr>
          </w:p>
          <w:p w14:paraId="16E04792" w14:textId="036DD45F" w:rsidR="00913F01" w:rsidRPr="00ED1E3C" w:rsidRDefault="00124873" w:rsidP="001E48D5">
            <w:pPr>
              <w:rPr>
                <w:rStyle w:val="Nomdauteurvertolive"/>
              </w:rPr>
            </w:pPr>
            <w:r w:rsidRPr="00ED1E3C">
              <w:rPr>
                <w:rStyle w:val="Nomdauteurvertolive"/>
                <w:lang w:bidi="fr-FR"/>
              </w:rPr>
              <w:t xml:space="preserve">-------------- </w:t>
            </w:r>
            <w:sdt>
              <w:sdtPr>
                <w:rPr>
                  <w:rStyle w:val="Nomdauteurvertolive"/>
                </w:rPr>
                <w:id w:val="-456174158"/>
                <w:placeholder>
                  <w:docPart w:val="85A35338A87845C39D62F020AF98A0AC"/>
                </w:placeholder>
                <w15:appearance w15:val="hidden"/>
              </w:sdtPr>
              <w:sdtEndPr>
                <w:rPr>
                  <w:rStyle w:val="Nomdauteurvertolive"/>
                </w:rPr>
              </w:sdtEndPr>
              <w:sdtContent>
                <w:r w:rsidR="00203344">
                  <w:rPr>
                    <w:rStyle w:val="Nomdauteurvertolive"/>
                  </w:rPr>
                  <w:t>Nicolas</w:t>
                </w:r>
              </w:sdtContent>
            </w:sdt>
          </w:p>
          <w:p w14:paraId="3526753F" w14:textId="77777777" w:rsidR="00913F01" w:rsidRPr="00ED1E3C" w:rsidRDefault="00913F01" w:rsidP="004F280C">
            <w:pPr>
              <w:rPr>
                <w:noProof/>
                <w:sz w:val="20"/>
                <w:szCs w:val="20"/>
              </w:rPr>
            </w:pPr>
          </w:p>
          <w:p w14:paraId="424E7D63" w14:textId="07FEF958" w:rsidR="008E0448" w:rsidRPr="000D0BA6" w:rsidRDefault="00665204" w:rsidP="008E0448">
            <w:pPr>
              <w:rPr>
                <w:rFonts w:ascii="Euphemia" w:hAnsi="Euphemia" w:cs="Euphemia"/>
                <w:b/>
                <w:bCs/>
                <w:noProof/>
                <w:color w:val="5F645C" w:themeColor="accent2" w:themeShade="BF"/>
                <w:sz w:val="28"/>
                <w:szCs w:val="28"/>
              </w:rPr>
            </w:pPr>
            <w:r w:rsidRPr="000D0BA6">
              <w:rPr>
                <w:b/>
                <w:bCs/>
                <w:noProof/>
                <w:color w:val="5F645C" w:themeColor="accent2" w:themeShade="BF"/>
                <w:sz w:val="28"/>
                <w:szCs w:val="28"/>
              </w:rPr>
              <w:t>Les  « potatoes »  de courge rôtie</w:t>
            </w:r>
            <w:r w:rsidR="00B47A7D">
              <w:rPr>
                <w:b/>
                <w:bCs/>
                <w:noProof/>
                <w:color w:val="5F645C" w:themeColor="accent2" w:themeShade="BF"/>
                <w:sz w:val="28"/>
                <w:szCs w:val="28"/>
              </w:rPr>
              <w:t>s</w:t>
            </w:r>
            <w:r w:rsidR="0093735F">
              <w:rPr>
                <w:b/>
                <w:bCs/>
                <w:noProof/>
                <w:color w:val="5F645C" w:themeColor="accent2" w:themeShade="BF"/>
                <w:sz w:val="28"/>
                <w:szCs w:val="28"/>
              </w:rPr>
              <w:t xml:space="preserve"> au miel</w:t>
            </w:r>
            <w:r w:rsidR="008E0448" w:rsidRPr="000D0BA6">
              <w:rPr>
                <w:rFonts w:ascii="Arial" w:hAnsi="Arial" w:cs="Arial"/>
                <w:b/>
                <w:bCs/>
                <w:noProof/>
                <w:color w:val="5F645C" w:themeColor="accent2" w:themeShade="BF"/>
                <w:sz w:val="28"/>
                <w:szCs w:val="28"/>
              </w:rPr>
              <w:t> </w:t>
            </w:r>
            <w:r w:rsidR="008E0448" w:rsidRPr="000D0BA6">
              <w:rPr>
                <w:b/>
                <w:bCs/>
                <w:noProof/>
                <w:color w:val="5F645C" w:themeColor="accent2" w:themeShade="BF"/>
                <w:sz w:val="28"/>
                <w:szCs w:val="28"/>
              </w:rPr>
              <w:t>:</w:t>
            </w:r>
            <w:r w:rsidR="008E0448" w:rsidRPr="000D0BA6">
              <w:rPr>
                <w:rFonts w:ascii="Euphemia" w:hAnsi="Euphemia" w:cs="Euphemia"/>
                <w:b/>
                <w:bCs/>
                <w:noProof/>
                <w:color w:val="5F645C" w:themeColor="accent2" w:themeShade="BF"/>
                <w:sz w:val="28"/>
                <w:szCs w:val="28"/>
              </w:rPr>
              <w:t> </w:t>
            </w:r>
            <w:r w:rsidR="008E0448" w:rsidRPr="000D0BA6">
              <w:rPr>
                <w:noProof/>
                <w:color w:val="5F645C" w:themeColor="accent2" w:themeShade="BF"/>
                <w:sz w:val="28"/>
                <w:szCs w:val="28"/>
              </w:rPr>
              <w:t> </w:t>
            </w:r>
          </w:p>
          <w:p w14:paraId="582D23E4" w14:textId="7F6467E1" w:rsidR="008E0448" w:rsidRPr="008E0448" w:rsidRDefault="008E0448" w:rsidP="008E0448">
            <w:pPr>
              <w:rPr>
                <w:noProof/>
                <w:color w:val="5F645C" w:themeColor="accent2" w:themeShade="BF"/>
                <w:sz w:val="20"/>
                <w:szCs w:val="20"/>
              </w:rPr>
            </w:pPr>
            <w:r w:rsidRPr="008E0448">
              <w:rPr>
                <w:noProof/>
                <w:color w:val="5F645C" w:themeColor="accent2" w:themeShade="BF"/>
                <w:sz w:val="20"/>
                <w:szCs w:val="20"/>
                <w:u w:val="single"/>
              </w:rPr>
              <w:t>Ingrédients</w:t>
            </w:r>
            <w:r w:rsidRPr="008E0448">
              <w:rPr>
                <w:noProof/>
                <w:color w:val="5F645C" w:themeColor="accent2" w:themeShade="BF"/>
                <w:sz w:val="20"/>
                <w:szCs w:val="20"/>
              </w:rPr>
              <w:t> </w:t>
            </w:r>
            <w:r w:rsidR="007046E6">
              <w:rPr>
                <w:noProof/>
                <w:color w:val="5F645C" w:themeColor="accent2" w:themeShade="BF"/>
                <w:sz w:val="20"/>
                <w:szCs w:val="20"/>
              </w:rPr>
              <w:t>pour 4 per</w:t>
            </w:r>
            <w:r w:rsidR="00575387">
              <w:rPr>
                <w:noProof/>
                <w:color w:val="5F645C" w:themeColor="accent2" w:themeShade="BF"/>
                <w:sz w:val="20"/>
                <w:szCs w:val="20"/>
              </w:rPr>
              <w:t>sonnes :</w:t>
            </w:r>
          </w:p>
          <w:p w14:paraId="24F45470" w14:textId="44CB659B" w:rsidR="008E0448" w:rsidRPr="00575387" w:rsidRDefault="007046E6" w:rsidP="00575387">
            <w:pPr>
              <w:pStyle w:val="Paragraphedeliste"/>
              <w:numPr>
                <w:ilvl w:val="0"/>
                <w:numId w:val="2"/>
              </w:numPr>
              <w:rPr>
                <w:noProof/>
                <w:color w:val="5F645C" w:themeColor="accent2" w:themeShade="BF"/>
                <w:sz w:val="20"/>
                <w:szCs w:val="20"/>
              </w:rPr>
            </w:pPr>
            <w:r w:rsidRPr="00575387">
              <w:rPr>
                <w:noProof/>
                <w:color w:val="5F645C" w:themeColor="accent2" w:themeShade="BF"/>
                <w:sz w:val="20"/>
                <w:szCs w:val="20"/>
              </w:rPr>
              <w:t>750</w:t>
            </w:r>
            <w:r w:rsidR="008E0448" w:rsidRPr="00575387">
              <w:rPr>
                <w:noProof/>
                <w:color w:val="5F645C" w:themeColor="accent2" w:themeShade="BF"/>
                <w:sz w:val="20"/>
                <w:szCs w:val="20"/>
              </w:rPr>
              <w:t>g de courge </w:t>
            </w:r>
          </w:p>
          <w:p w14:paraId="67DCF37D" w14:textId="62B64278" w:rsidR="008E0448" w:rsidRPr="00575387" w:rsidRDefault="007046E6" w:rsidP="00575387">
            <w:pPr>
              <w:pStyle w:val="Paragraphedeliste"/>
              <w:numPr>
                <w:ilvl w:val="0"/>
                <w:numId w:val="2"/>
              </w:numPr>
              <w:rPr>
                <w:noProof/>
                <w:color w:val="5F645C" w:themeColor="accent2" w:themeShade="BF"/>
                <w:sz w:val="20"/>
                <w:szCs w:val="20"/>
              </w:rPr>
            </w:pPr>
            <w:r w:rsidRPr="00575387">
              <w:rPr>
                <w:noProof/>
                <w:color w:val="5F645C" w:themeColor="accent2" w:themeShade="BF"/>
                <w:sz w:val="20"/>
                <w:szCs w:val="20"/>
              </w:rPr>
              <w:t>Un filet d’huile d’olive</w:t>
            </w:r>
            <w:r w:rsidR="008E0448" w:rsidRPr="00575387">
              <w:rPr>
                <w:noProof/>
                <w:color w:val="5F645C" w:themeColor="accent2" w:themeShade="BF"/>
                <w:sz w:val="20"/>
                <w:szCs w:val="20"/>
              </w:rPr>
              <w:t> </w:t>
            </w:r>
          </w:p>
          <w:p w14:paraId="01688F66" w14:textId="77777777" w:rsidR="00360354" w:rsidRPr="00575387" w:rsidRDefault="0093735F" w:rsidP="00575387">
            <w:pPr>
              <w:pStyle w:val="Paragraphedeliste"/>
              <w:numPr>
                <w:ilvl w:val="0"/>
                <w:numId w:val="2"/>
              </w:numPr>
              <w:rPr>
                <w:noProof/>
                <w:color w:val="5F645C" w:themeColor="accent2" w:themeShade="BF"/>
                <w:sz w:val="20"/>
                <w:szCs w:val="20"/>
              </w:rPr>
            </w:pPr>
            <w:r w:rsidRPr="00575387">
              <w:rPr>
                <w:noProof/>
                <w:color w:val="5F645C" w:themeColor="accent2" w:themeShade="BF"/>
                <w:sz w:val="20"/>
                <w:szCs w:val="20"/>
              </w:rPr>
              <w:t>2 cuil</w:t>
            </w:r>
            <w:r w:rsidR="00360354" w:rsidRPr="00575387">
              <w:rPr>
                <w:noProof/>
                <w:color w:val="5F645C" w:themeColor="accent2" w:themeShade="BF"/>
                <w:sz w:val="20"/>
                <w:szCs w:val="20"/>
              </w:rPr>
              <w:t>.</w:t>
            </w:r>
            <w:r w:rsidRPr="00575387">
              <w:rPr>
                <w:noProof/>
                <w:color w:val="5F645C" w:themeColor="accent2" w:themeShade="BF"/>
                <w:sz w:val="20"/>
                <w:szCs w:val="20"/>
              </w:rPr>
              <w:t xml:space="preserve"> </w:t>
            </w:r>
            <w:r w:rsidR="00360354" w:rsidRPr="00575387">
              <w:rPr>
                <w:noProof/>
                <w:color w:val="5F645C" w:themeColor="accent2" w:themeShade="BF"/>
                <w:sz w:val="20"/>
                <w:szCs w:val="20"/>
              </w:rPr>
              <w:t>à soupe de miel</w:t>
            </w:r>
          </w:p>
          <w:p w14:paraId="7AC09F9A" w14:textId="5A6686B9" w:rsidR="00D271C9" w:rsidRPr="00575387" w:rsidRDefault="00D271C9" w:rsidP="00575387">
            <w:pPr>
              <w:pStyle w:val="Paragraphedeliste"/>
              <w:numPr>
                <w:ilvl w:val="0"/>
                <w:numId w:val="2"/>
              </w:numPr>
              <w:rPr>
                <w:noProof/>
                <w:color w:val="5F645C" w:themeColor="accent2" w:themeShade="BF"/>
                <w:sz w:val="20"/>
                <w:szCs w:val="20"/>
              </w:rPr>
            </w:pPr>
            <w:r w:rsidRPr="00575387">
              <w:rPr>
                <w:noProof/>
                <w:color w:val="5F645C" w:themeColor="accent2" w:themeShade="BF"/>
                <w:sz w:val="20"/>
                <w:szCs w:val="20"/>
              </w:rPr>
              <w:t>Sel, poivre</w:t>
            </w:r>
            <w:r w:rsidR="00360354" w:rsidRPr="00575387">
              <w:rPr>
                <w:noProof/>
                <w:color w:val="5F645C" w:themeColor="accent2" w:themeShade="BF"/>
                <w:sz w:val="20"/>
                <w:szCs w:val="20"/>
              </w:rPr>
              <w:t xml:space="preserve"> et thym</w:t>
            </w:r>
          </w:p>
          <w:p w14:paraId="1F66EB3A" w14:textId="11295C25" w:rsidR="008E0448" w:rsidRPr="00D271C9" w:rsidRDefault="008E0448" w:rsidP="008E0448">
            <w:pPr>
              <w:rPr>
                <w:noProof/>
                <w:color w:val="5F645C" w:themeColor="accent2" w:themeShade="BF"/>
                <w:sz w:val="20"/>
                <w:szCs w:val="20"/>
              </w:rPr>
            </w:pPr>
            <w:r w:rsidRPr="008E0448">
              <w:rPr>
                <w:noProof/>
                <w:color w:val="5F645C" w:themeColor="accent2" w:themeShade="BF"/>
                <w:sz w:val="20"/>
                <w:szCs w:val="20"/>
              </w:rPr>
              <w:t> </w:t>
            </w:r>
          </w:p>
          <w:p w14:paraId="7B3A663D" w14:textId="77777777" w:rsidR="00575387" w:rsidRDefault="008E0448" w:rsidP="00575387">
            <w:pPr>
              <w:jc w:val="both"/>
              <w:rPr>
                <w:noProof/>
                <w:color w:val="5F645C" w:themeColor="accent2" w:themeShade="BF"/>
                <w:sz w:val="20"/>
                <w:szCs w:val="20"/>
              </w:rPr>
            </w:pPr>
            <w:r w:rsidRPr="008E0448">
              <w:rPr>
                <w:noProof/>
                <w:color w:val="5F645C" w:themeColor="accent2" w:themeShade="BF"/>
                <w:sz w:val="20"/>
                <w:szCs w:val="20"/>
              </w:rPr>
              <w:t>-</w:t>
            </w:r>
            <w:r w:rsidR="00575387">
              <w:rPr>
                <w:noProof/>
                <w:color w:val="5F645C" w:themeColor="accent2" w:themeShade="BF"/>
                <w:sz w:val="20"/>
                <w:szCs w:val="20"/>
              </w:rPr>
              <w:t xml:space="preserve"> </w:t>
            </w:r>
            <w:r w:rsidRPr="008E0448">
              <w:rPr>
                <w:noProof/>
                <w:color w:val="5F645C" w:themeColor="accent2" w:themeShade="BF"/>
                <w:sz w:val="20"/>
                <w:szCs w:val="20"/>
              </w:rPr>
              <w:t>Découper la courge et retirer les p</w:t>
            </w:r>
            <w:r w:rsidR="00575387">
              <w:rPr>
                <w:noProof/>
                <w:color w:val="5F645C" w:themeColor="accent2" w:themeShade="BF"/>
                <w:sz w:val="20"/>
                <w:szCs w:val="20"/>
              </w:rPr>
              <w:t>é</w:t>
            </w:r>
            <w:r w:rsidRPr="008E0448">
              <w:rPr>
                <w:noProof/>
                <w:color w:val="5F645C" w:themeColor="accent2" w:themeShade="BF"/>
                <w:sz w:val="20"/>
                <w:szCs w:val="20"/>
              </w:rPr>
              <w:t xml:space="preserve">pins et les parties abimées. </w:t>
            </w:r>
            <w:r w:rsidR="00575387">
              <w:rPr>
                <w:noProof/>
                <w:color w:val="5F645C" w:themeColor="accent2" w:themeShade="BF"/>
                <w:sz w:val="20"/>
                <w:szCs w:val="20"/>
              </w:rPr>
              <w:t>La peau peut être conservée</w:t>
            </w:r>
          </w:p>
          <w:p w14:paraId="4A5AC0EC" w14:textId="1460787B" w:rsidR="008E0448" w:rsidRPr="008E0448" w:rsidRDefault="00575387" w:rsidP="00575387">
            <w:pPr>
              <w:jc w:val="both"/>
              <w:rPr>
                <w:noProof/>
                <w:color w:val="5F645C" w:themeColor="accent2" w:themeShade="BF"/>
                <w:sz w:val="20"/>
                <w:szCs w:val="20"/>
              </w:rPr>
            </w:pPr>
            <w:r>
              <w:rPr>
                <w:noProof/>
                <w:color w:val="5F645C" w:themeColor="accent2" w:themeShade="BF"/>
                <w:sz w:val="20"/>
                <w:szCs w:val="20"/>
              </w:rPr>
              <w:t xml:space="preserve">- </w:t>
            </w:r>
            <w:r w:rsidR="00161051">
              <w:rPr>
                <w:noProof/>
                <w:color w:val="5F645C" w:themeColor="accent2" w:themeShade="BF"/>
                <w:sz w:val="20"/>
                <w:szCs w:val="20"/>
              </w:rPr>
              <w:t xml:space="preserve">Découper </w:t>
            </w:r>
            <w:r>
              <w:rPr>
                <w:noProof/>
                <w:color w:val="5F645C" w:themeColor="accent2" w:themeShade="BF"/>
                <w:sz w:val="20"/>
                <w:szCs w:val="20"/>
              </w:rPr>
              <w:t xml:space="preserve">la courge </w:t>
            </w:r>
            <w:r w:rsidR="00161051">
              <w:rPr>
                <w:noProof/>
                <w:color w:val="5F645C" w:themeColor="accent2" w:themeShade="BF"/>
                <w:sz w:val="20"/>
                <w:szCs w:val="20"/>
              </w:rPr>
              <w:t>en gros morceaux d’environ 2-3 cm</w:t>
            </w:r>
            <w:r>
              <w:rPr>
                <w:noProof/>
                <w:color w:val="5F645C" w:themeColor="accent2" w:themeShade="BF"/>
                <w:sz w:val="20"/>
                <w:szCs w:val="20"/>
              </w:rPr>
              <w:t>.</w:t>
            </w:r>
          </w:p>
          <w:p w14:paraId="16A8080F" w14:textId="647A8B03" w:rsidR="008E0448" w:rsidRPr="008E0448" w:rsidRDefault="008E0448" w:rsidP="00575387">
            <w:pPr>
              <w:jc w:val="both"/>
              <w:rPr>
                <w:noProof/>
                <w:color w:val="5F645C" w:themeColor="accent2" w:themeShade="BF"/>
                <w:sz w:val="20"/>
                <w:szCs w:val="20"/>
              </w:rPr>
            </w:pPr>
            <w:r w:rsidRPr="008E0448">
              <w:rPr>
                <w:noProof/>
                <w:color w:val="5F645C" w:themeColor="accent2" w:themeShade="BF"/>
                <w:sz w:val="20"/>
                <w:szCs w:val="20"/>
              </w:rPr>
              <w:t>-</w:t>
            </w:r>
            <w:r w:rsidR="00575387">
              <w:rPr>
                <w:noProof/>
                <w:color w:val="5F645C" w:themeColor="accent2" w:themeShade="BF"/>
                <w:sz w:val="20"/>
                <w:szCs w:val="20"/>
              </w:rPr>
              <w:t xml:space="preserve"> </w:t>
            </w:r>
            <w:r w:rsidR="00FD5964">
              <w:rPr>
                <w:noProof/>
                <w:color w:val="5F645C" w:themeColor="accent2" w:themeShade="BF"/>
                <w:sz w:val="20"/>
                <w:szCs w:val="20"/>
              </w:rPr>
              <w:t xml:space="preserve">Disposer les </w:t>
            </w:r>
            <w:r w:rsidR="00575387">
              <w:rPr>
                <w:noProof/>
                <w:color w:val="5F645C" w:themeColor="accent2" w:themeShade="BF"/>
                <w:sz w:val="20"/>
                <w:szCs w:val="20"/>
              </w:rPr>
              <w:t>morceaux</w:t>
            </w:r>
            <w:r w:rsidR="00FD5964">
              <w:rPr>
                <w:noProof/>
                <w:color w:val="5F645C" w:themeColor="accent2" w:themeShade="BF"/>
                <w:sz w:val="20"/>
                <w:szCs w:val="20"/>
              </w:rPr>
              <w:t xml:space="preserve"> bien espacées sur une plaque </w:t>
            </w:r>
            <w:r w:rsidR="00F04F01">
              <w:rPr>
                <w:noProof/>
                <w:color w:val="5F645C" w:themeColor="accent2" w:themeShade="BF"/>
                <w:sz w:val="20"/>
                <w:szCs w:val="20"/>
              </w:rPr>
              <w:t>et ajouter un filet d’huile d’olive</w:t>
            </w:r>
            <w:r w:rsidR="00CE7348">
              <w:rPr>
                <w:noProof/>
                <w:color w:val="5F645C" w:themeColor="accent2" w:themeShade="BF"/>
                <w:sz w:val="20"/>
                <w:szCs w:val="20"/>
              </w:rPr>
              <w:t xml:space="preserve"> </w:t>
            </w:r>
            <w:r w:rsidR="00314B0A">
              <w:rPr>
                <w:noProof/>
                <w:color w:val="5F645C" w:themeColor="accent2" w:themeShade="BF"/>
                <w:sz w:val="20"/>
                <w:szCs w:val="20"/>
              </w:rPr>
              <w:t>et un peu de miel</w:t>
            </w:r>
            <w:r w:rsidR="00F04F01">
              <w:rPr>
                <w:noProof/>
                <w:color w:val="5F645C" w:themeColor="accent2" w:themeShade="BF"/>
                <w:sz w:val="20"/>
                <w:szCs w:val="20"/>
              </w:rPr>
              <w:t>.</w:t>
            </w:r>
            <w:r w:rsidRPr="008E0448">
              <w:rPr>
                <w:noProof/>
                <w:color w:val="5F645C" w:themeColor="accent2" w:themeShade="BF"/>
                <w:sz w:val="20"/>
                <w:szCs w:val="20"/>
              </w:rPr>
              <w:t>  </w:t>
            </w:r>
          </w:p>
          <w:p w14:paraId="4749F79F" w14:textId="40A0BA34" w:rsidR="008E0448" w:rsidRPr="008E0448" w:rsidRDefault="008E0448" w:rsidP="00575387">
            <w:pPr>
              <w:jc w:val="both"/>
              <w:rPr>
                <w:noProof/>
                <w:color w:val="5F645C" w:themeColor="accent2" w:themeShade="BF"/>
                <w:sz w:val="20"/>
                <w:szCs w:val="20"/>
              </w:rPr>
            </w:pPr>
            <w:r w:rsidRPr="008E0448">
              <w:rPr>
                <w:noProof/>
                <w:color w:val="5F645C" w:themeColor="accent2" w:themeShade="BF"/>
                <w:sz w:val="20"/>
                <w:szCs w:val="20"/>
              </w:rPr>
              <w:t>-</w:t>
            </w:r>
            <w:r w:rsidR="00575387">
              <w:rPr>
                <w:noProof/>
                <w:color w:val="5F645C" w:themeColor="accent2" w:themeShade="BF"/>
                <w:sz w:val="20"/>
                <w:szCs w:val="20"/>
              </w:rPr>
              <w:t xml:space="preserve"> </w:t>
            </w:r>
            <w:r w:rsidRPr="008E0448">
              <w:rPr>
                <w:noProof/>
                <w:color w:val="5F645C" w:themeColor="accent2" w:themeShade="BF"/>
                <w:sz w:val="20"/>
                <w:szCs w:val="20"/>
              </w:rPr>
              <w:t>C</w:t>
            </w:r>
            <w:r w:rsidR="00D271C9">
              <w:rPr>
                <w:noProof/>
                <w:color w:val="5F645C" w:themeColor="accent2" w:themeShade="BF"/>
                <w:sz w:val="20"/>
                <w:szCs w:val="20"/>
              </w:rPr>
              <w:t>uir</w:t>
            </w:r>
            <w:r w:rsidR="000D0BA6">
              <w:rPr>
                <w:noProof/>
                <w:color w:val="5F645C" w:themeColor="accent2" w:themeShade="BF"/>
                <w:sz w:val="20"/>
                <w:szCs w:val="20"/>
              </w:rPr>
              <w:t>e</w:t>
            </w:r>
            <w:r w:rsidR="00D271C9">
              <w:rPr>
                <w:noProof/>
                <w:color w:val="5F645C" w:themeColor="accent2" w:themeShade="BF"/>
                <w:sz w:val="20"/>
                <w:szCs w:val="20"/>
              </w:rPr>
              <w:t xml:space="preserve"> 30 à 45 min à 200°</w:t>
            </w:r>
            <w:r w:rsidR="00575387">
              <w:rPr>
                <w:noProof/>
                <w:color w:val="5F645C" w:themeColor="accent2" w:themeShade="BF"/>
                <w:sz w:val="20"/>
                <w:szCs w:val="20"/>
              </w:rPr>
              <w:t>.</w:t>
            </w:r>
          </w:p>
          <w:p w14:paraId="7BAD763C" w14:textId="5CD01296" w:rsidR="008E0448" w:rsidRPr="008E0448" w:rsidRDefault="008E0448" w:rsidP="00575387">
            <w:pPr>
              <w:jc w:val="both"/>
              <w:rPr>
                <w:noProof/>
                <w:color w:val="5F645C" w:themeColor="accent2" w:themeShade="BF"/>
                <w:sz w:val="20"/>
                <w:szCs w:val="20"/>
              </w:rPr>
            </w:pPr>
            <w:r w:rsidRPr="008E0448">
              <w:rPr>
                <w:noProof/>
                <w:color w:val="5F645C" w:themeColor="accent2" w:themeShade="BF"/>
                <w:sz w:val="20"/>
                <w:szCs w:val="20"/>
              </w:rPr>
              <w:t>-</w:t>
            </w:r>
            <w:r w:rsidR="00575387">
              <w:rPr>
                <w:noProof/>
                <w:color w:val="5F645C" w:themeColor="accent2" w:themeShade="BF"/>
                <w:sz w:val="20"/>
                <w:szCs w:val="20"/>
              </w:rPr>
              <w:t xml:space="preserve"> </w:t>
            </w:r>
            <w:r w:rsidR="00D271C9">
              <w:rPr>
                <w:noProof/>
                <w:color w:val="5F645C" w:themeColor="accent2" w:themeShade="BF"/>
                <w:sz w:val="20"/>
                <w:szCs w:val="20"/>
              </w:rPr>
              <w:t>Saler</w:t>
            </w:r>
            <w:r w:rsidR="00BC0566">
              <w:rPr>
                <w:noProof/>
                <w:color w:val="5F645C" w:themeColor="accent2" w:themeShade="BF"/>
                <w:sz w:val="20"/>
                <w:szCs w:val="20"/>
              </w:rPr>
              <w:t>,</w:t>
            </w:r>
            <w:r w:rsidR="00D271C9">
              <w:rPr>
                <w:noProof/>
                <w:color w:val="5F645C" w:themeColor="accent2" w:themeShade="BF"/>
                <w:sz w:val="20"/>
                <w:szCs w:val="20"/>
              </w:rPr>
              <w:t xml:space="preserve"> poivrer </w:t>
            </w:r>
            <w:r w:rsidR="00BC0566">
              <w:rPr>
                <w:noProof/>
                <w:color w:val="5F645C" w:themeColor="accent2" w:themeShade="BF"/>
                <w:sz w:val="20"/>
                <w:szCs w:val="20"/>
              </w:rPr>
              <w:t>et parseme</w:t>
            </w:r>
            <w:r w:rsidR="00575387">
              <w:rPr>
                <w:noProof/>
                <w:color w:val="5F645C" w:themeColor="accent2" w:themeShade="BF"/>
                <w:sz w:val="20"/>
                <w:szCs w:val="20"/>
              </w:rPr>
              <w:t>r</w:t>
            </w:r>
            <w:r w:rsidR="00BC0566">
              <w:rPr>
                <w:noProof/>
                <w:color w:val="5F645C" w:themeColor="accent2" w:themeShade="BF"/>
                <w:sz w:val="20"/>
                <w:szCs w:val="20"/>
              </w:rPr>
              <w:t xml:space="preserve"> d</w:t>
            </w:r>
            <w:r w:rsidR="0097573D">
              <w:rPr>
                <w:noProof/>
                <w:color w:val="5F645C" w:themeColor="accent2" w:themeShade="BF"/>
                <w:sz w:val="20"/>
                <w:szCs w:val="20"/>
              </w:rPr>
              <w:t>e thym.</w:t>
            </w:r>
          </w:p>
          <w:p w14:paraId="6CDE8D26" w14:textId="77777777" w:rsidR="00655BAF" w:rsidRDefault="00655BAF" w:rsidP="00B66662">
            <w:pPr>
              <w:rPr>
                <w:noProof/>
                <w:color w:val="5F645C" w:themeColor="accent2" w:themeShade="BF"/>
                <w:sz w:val="20"/>
                <w:szCs w:val="24"/>
                <w:lang w:bidi="fr-FR"/>
              </w:rPr>
            </w:pPr>
          </w:p>
          <w:p w14:paraId="30B818E4" w14:textId="77777777" w:rsidR="005737FF" w:rsidRDefault="005737FF" w:rsidP="00B66662">
            <w:pPr>
              <w:rPr>
                <w:noProof/>
                <w:color w:val="5F645C" w:themeColor="accent2" w:themeShade="BF"/>
                <w:sz w:val="20"/>
                <w:szCs w:val="24"/>
                <w:lang w:bidi="fr-FR"/>
              </w:rPr>
            </w:pPr>
          </w:p>
          <w:p w14:paraId="6C2A4734" w14:textId="3886A69C" w:rsidR="005737FF" w:rsidRDefault="00424537" w:rsidP="00575387">
            <w:pPr>
              <w:jc w:val="center"/>
              <w:rPr>
                <w:noProof/>
                <w:color w:val="5F645C" w:themeColor="accent2" w:themeShade="BF"/>
                <w:sz w:val="20"/>
                <w:szCs w:val="24"/>
                <w:lang w:bidi="fr-FR"/>
              </w:rPr>
            </w:pPr>
            <w:r>
              <w:rPr>
                <w:noProof/>
                <w:color w:val="5F645C" w:themeColor="accent2" w:themeShade="BF"/>
                <w:sz w:val="20"/>
                <w:szCs w:val="24"/>
                <w:lang w:bidi="fr-FR"/>
              </w:rPr>
              <w:drawing>
                <wp:inline distT="0" distB="0" distL="0" distR="0" wp14:anchorId="1180775F" wp14:editId="132B87A1">
                  <wp:extent cx="1516380" cy="202184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380" cy="2021840"/>
                          </a:xfrm>
                          <a:prstGeom prst="rect">
                            <a:avLst/>
                          </a:prstGeom>
                          <a:noFill/>
                        </pic:spPr>
                      </pic:pic>
                    </a:graphicData>
                  </a:graphic>
                </wp:inline>
              </w:drawing>
            </w:r>
          </w:p>
          <w:p w14:paraId="22464086" w14:textId="77777777" w:rsidR="005725CA" w:rsidRDefault="005725CA" w:rsidP="00B66662">
            <w:pPr>
              <w:rPr>
                <w:noProof/>
                <w:color w:val="5F645C" w:themeColor="accent2" w:themeShade="BF"/>
                <w:sz w:val="20"/>
                <w:szCs w:val="24"/>
                <w:lang w:bidi="fr-FR"/>
              </w:rPr>
            </w:pPr>
          </w:p>
          <w:p w14:paraId="21AD0D86" w14:textId="77777777" w:rsidR="00575387" w:rsidRDefault="005725CA" w:rsidP="00575387">
            <w:pPr>
              <w:jc w:val="both"/>
              <w:rPr>
                <w:noProof/>
                <w:color w:val="5F645C" w:themeColor="accent2" w:themeShade="BF"/>
                <w:sz w:val="20"/>
                <w:szCs w:val="24"/>
                <w:lang w:bidi="fr-FR"/>
              </w:rPr>
            </w:pPr>
            <w:r w:rsidRPr="000B05F0">
              <w:rPr>
                <w:b/>
                <w:bCs/>
                <w:noProof/>
                <w:color w:val="5F645C" w:themeColor="accent2" w:themeShade="BF"/>
                <w:sz w:val="20"/>
                <w:szCs w:val="24"/>
                <w:lang w:bidi="fr-FR"/>
              </w:rPr>
              <w:t>Pour aller plus loin</w:t>
            </w:r>
            <w:r w:rsidR="00575387">
              <w:rPr>
                <w:noProof/>
                <w:color w:val="5F645C" w:themeColor="accent2" w:themeShade="BF"/>
                <w:sz w:val="20"/>
                <w:szCs w:val="24"/>
                <w:lang w:bidi="fr-FR"/>
              </w:rPr>
              <w:t xml:space="preserve"> : </w:t>
            </w:r>
          </w:p>
          <w:p w14:paraId="29357C13" w14:textId="77777777" w:rsidR="00446D83" w:rsidRDefault="00A32440" w:rsidP="00575387">
            <w:pPr>
              <w:jc w:val="both"/>
              <w:rPr>
                <w:noProof/>
                <w:color w:val="5F645C" w:themeColor="accent2" w:themeShade="BF"/>
                <w:sz w:val="20"/>
                <w:szCs w:val="24"/>
                <w:lang w:bidi="fr-FR"/>
              </w:rPr>
            </w:pPr>
            <w:r>
              <w:rPr>
                <w:noProof/>
                <w:color w:val="5F645C" w:themeColor="accent2" w:themeShade="BF"/>
                <w:sz w:val="20"/>
                <w:szCs w:val="24"/>
                <w:lang w:bidi="fr-FR"/>
              </w:rPr>
              <w:t>A</w:t>
            </w:r>
            <w:r w:rsidR="00575387">
              <w:rPr>
                <w:noProof/>
                <w:color w:val="5F645C" w:themeColor="accent2" w:themeShade="BF"/>
                <w:sz w:val="20"/>
                <w:szCs w:val="24"/>
                <w:lang w:bidi="fr-FR"/>
              </w:rPr>
              <w:t>c</w:t>
            </w:r>
            <w:r>
              <w:rPr>
                <w:noProof/>
                <w:color w:val="5F645C" w:themeColor="accent2" w:themeShade="BF"/>
                <w:sz w:val="20"/>
                <w:szCs w:val="24"/>
                <w:lang w:bidi="fr-FR"/>
              </w:rPr>
              <w:t xml:space="preserve">compagner les </w:t>
            </w:r>
            <w:r w:rsidR="00DD321A" w:rsidRPr="00DD321A">
              <w:rPr>
                <w:noProof/>
                <w:color w:val="5F645C" w:themeColor="accent2" w:themeShade="BF"/>
                <w:sz w:val="20"/>
                <w:szCs w:val="24"/>
                <w:lang w:bidi="fr-FR"/>
              </w:rPr>
              <w:t xml:space="preserve">courges rôties d’un steak végétal </w:t>
            </w:r>
            <w:r w:rsidR="00575387">
              <w:rPr>
                <w:noProof/>
                <w:color w:val="5F645C" w:themeColor="accent2" w:themeShade="BF"/>
                <w:sz w:val="20"/>
                <w:szCs w:val="24"/>
                <w:lang w:bidi="fr-FR"/>
              </w:rPr>
              <w:t xml:space="preserve">de </w:t>
            </w:r>
            <w:r w:rsidR="00DD321A" w:rsidRPr="00DD321A">
              <w:rPr>
                <w:noProof/>
                <w:color w:val="5F645C" w:themeColor="accent2" w:themeShade="BF"/>
                <w:sz w:val="20"/>
                <w:szCs w:val="24"/>
                <w:lang w:bidi="fr-FR"/>
              </w:rPr>
              <w:t xml:space="preserve">courge et lentille </w:t>
            </w:r>
            <w:r w:rsidR="00575387">
              <w:rPr>
                <w:noProof/>
                <w:color w:val="5F645C" w:themeColor="accent2" w:themeShade="BF"/>
                <w:sz w:val="20"/>
                <w:szCs w:val="24"/>
                <w:lang w:bidi="fr-FR"/>
              </w:rPr>
              <w:t>(</w:t>
            </w:r>
            <w:r w:rsidR="00DD321A" w:rsidRPr="00DD321A">
              <w:rPr>
                <w:noProof/>
                <w:color w:val="5F645C" w:themeColor="accent2" w:themeShade="BF"/>
                <w:sz w:val="20"/>
                <w:szCs w:val="24"/>
                <w:lang w:bidi="fr-FR"/>
              </w:rPr>
              <w:t>100 g de lentilles</w:t>
            </w:r>
            <w:r w:rsidR="00575387">
              <w:rPr>
                <w:noProof/>
                <w:color w:val="5F645C" w:themeColor="accent2" w:themeShade="BF"/>
                <w:sz w:val="20"/>
                <w:szCs w:val="24"/>
                <w:lang w:bidi="fr-FR"/>
              </w:rPr>
              <w:t xml:space="preserve"> +</w:t>
            </w:r>
            <w:r w:rsidR="00DD321A" w:rsidRPr="00DD321A">
              <w:rPr>
                <w:noProof/>
                <w:color w:val="5F645C" w:themeColor="accent2" w:themeShade="BF"/>
                <w:sz w:val="20"/>
                <w:szCs w:val="24"/>
                <w:lang w:bidi="fr-FR"/>
              </w:rPr>
              <w:t xml:space="preserve"> 200g de courge </w:t>
            </w:r>
            <w:r w:rsidR="00575387">
              <w:rPr>
                <w:noProof/>
                <w:color w:val="5F645C" w:themeColor="accent2" w:themeShade="BF"/>
                <w:sz w:val="20"/>
                <w:szCs w:val="24"/>
                <w:lang w:bidi="fr-FR"/>
              </w:rPr>
              <w:t xml:space="preserve">+ </w:t>
            </w:r>
            <w:r w:rsidR="00DD321A" w:rsidRPr="00DD321A">
              <w:rPr>
                <w:noProof/>
                <w:color w:val="5F645C" w:themeColor="accent2" w:themeShade="BF"/>
                <w:sz w:val="20"/>
                <w:szCs w:val="24"/>
                <w:lang w:bidi="fr-FR"/>
              </w:rPr>
              <w:t>50g de farine</w:t>
            </w:r>
            <w:r w:rsidR="00575387">
              <w:rPr>
                <w:noProof/>
                <w:color w:val="5F645C" w:themeColor="accent2" w:themeShade="BF"/>
                <w:sz w:val="20"/>
                <w:szCs w:val="24"/>
                <w:lang w:bidi="fr-FR"/>
              </w:rPr>
              <w:t xml:space="preserve"> </w:t>
            </w:r>
            <w:r w:rsidR="00DD321A" w:rsidRPr="00DD321A">
              <w:rPr>
                <w:noProof/>
                <w:color w:val="5F645C" w:themeColor="accent2" w:themeShade="BF"/>
                <w:sz w:val="20"/>
                <w:szCs w:val="24"/>
                <w:lang w:bidi="fr-FR"/>
              </w:rPr>
              <w:t>de blé</w:t>
            </w:r>
            <w:r w:rsidR="00575387">
              <w:rPr>
                <w:noProof/>
                <w:color w:val="5F645C" w:themeColor="accent2" w:themeShade="BF"/>
                <w:sz w:val="20"/>
                <w:szCs w:val="24"/>
                <w:lang w:bidi="fr-FR"/>
              </w:rPr>
              <w:t xml:space="preserve"> ou </w:t>
            </w:r>
            <w:r w:rsidR="00DD321A" w:rsidRPr="00DD321A">
              <w:rPr>
                <w:noProof/>
                <w:color w:val="5F645C" w:themeColor="accent2" w:themeShade="BF"/>
                <w:sz w:val="20"/>
                <w:szCs w:val="24"/>
                <w:lang w:bidi="fr-FR"/>
              </w:rPr>
              <w:t>pois chiche</w:t>
            </w:r>
            <w:r w:rsidR="00575387">
              <w:rPr>
                <w:noProof/>
                <w:color w:val="5F645C" w:themeColor="accent2" w:themeShade="BF"/>
                <w:sz w:val="20"/>
                <w:szCs w:val="24"/>
                <w:lang w:bidi="fr-FR"/>
              </w:rPr>
              <w:t xml:space="preserve">). </w:t>
            </w:r>
          </w:p>
          <w:p w14:paraId="657BA156" w14:textId="01BC2073" w:rsidR="005725CA" w:rsidRPr="00B66662" w:rsidRDefault="00C1128B" w:rsidP="00575387">
            <w:pPr>
              <w:jc w:val="both"/>
              <w:rPr>
                <w:noProof/>
                <w:color w:val="5F645C" w:themeColor="accent2" w:themeShade="BF"/>
                <w:sz w:val="20"/>
                <w:szCs w:val="24"/>
                <w:lang w:bidi="fr-FR"/>
              </w:rPr>
            </w:pPr>
            <w:r>
              <w:rPr>
                <w:noProof/>
                <w:color w:val="5F645C" w:themeColor="accent2" w:themeShade="BF"/>
                <w:sz w:val="20"/>
                <w:szCs w:val="24"/>
                <w:lang w:bidi="fr-FR"/>
              </w:rPr>
              <w:t xml:space="preserve">Cuire </w:t>
            </w:r>
            <w:r w:rsidR="00575387">
              <w:rPr>
                <w:noProof/>
                <w:color w:val="5F645C" w:themeColor="accent2" w:themeShade="BF"/>
                <w:sz w:val="20"/>
                <w:szCs w:val="24"/>
                <w:lang w:bidi="fr-FR"/>
              </w:rPr>
              <w:t xml:space="preserve">les ingrédients </w:t>
            </w:r>
            <w:r>
              <w:rPr>
                <w:noProof/>
                <w:color w:val="5F645C" w:themeColor="accent2" w:themeShade="BF"/>
                <w:sz w:val="20"/>
                <w:szCs w:val="24"/>
                <w:lang w:bidi="fr-FR"/>
              </w:rPr>
              <w:t xml:space="preserve">puis </w:t>
            </w:r>
            <w:r w:rsidR="00575387">
              <w:rPr>
                <w:noProof/>
                <w:color w:val="5F645C" w:themeColor="accent2" w:themeShade="BF"/>
                <w:sz w:val="20"/>
                <w:szCs w:val="24"/>
                <w:lang w:bidi="fr-FR"/>
              </w:rPr>
              <w:t xml:space="preserve">les </w:t>
            </w:r>
            <w:r>
              <w:rPr>
                <w:noProof/>
                <w:color w:val="5F645C" w:themeColor="accent2" w:themeShade="BF"/>
                <w:sz w:val="20"/>
                <w:szCs w:val="24"/>
                <w:lang w:bidi="fr-FR"/>
              </w:rPr>
              <w:t>m</w:t>
            </w:r>
            <w:r w:rsidR="00DD321A" w:rsidRPr="00DD321A">
              <w:rPr>
                <w:noProof/>
                <w:color w:val="5F645C" w:themeColor="accent2" w:themeShade="BF"/>
                <w:sz w:val="20"/>
                <w:szCs w:val="24"/>
                <w:lang w:bidi="fr-FR"/>
              </w:rPr>
              <w:t>élanger,</w:t>
            </w:r>
            <w:r w:rsidR="00983AB4">
              <w:rPr>
                <w:noProof/>
                <w:color w:val="5F645C" w:themeColor="accent2" w:themeShade="BF"/>
                <w:sz w:val="20"/>
                <w:szCs w:val="24"/>
                <w:lang w:bidi="fr-FR"/>
              </w:rPr>
              <w:t xml:space="preserve"> </w:t>
            </w:r>
            <w:r w:rsidR="00DD321A" w:rsidRPr="00DD321A">
              <w:rPr>
                <w:noProof/>
                <w:color w:val="5F645C" w:themeColor="accent2" w:themeShade="BF"/>
                <w:sz w:val="20"/>
                <w:szCs w:val="24"/>
                <w:lang w:bidi="fr-FR"/>
              </w:rPr>
              <w:t>assaisonner et façonner des palets, les cuire à la poêle 5 minutes de chaque côté</w:t>
            </w:r>
            <w:r w:rsidR="00983AB4">
              <w:rPr>
                <w:noProof/>
                <w:color w:val="5F645C" w:themeColor="accent2" w:themeShade="BF"/>
                <w:sz w:val="20"/>
                <w:szCs w:val="24"/>
                <w:lang w:bidi="fr-FR"/>
              </w:rPr>
              <w:t>.</w:t>
            </w:r>
          </w:p>
        </w:tc>
      </w:tr>
      <w:tr w:rsidR="00913F01" w:rsidRPr="00ED1E3C" w14:paraId="6F9D9309" w14:textId="77777777" w:rsidTr="00F54276">
        <w:trPr>
          <w:trHeight w:val="755"/>
        </w:trPr>
        <w:tc>
          <w:tcPr>
            <w:tcW w:w="8630" w:type="dxa"/>
            <w:gridSpan w:val="3"/>
            <w:tcBorders>
              <w:top w:val="nil"/>
              <w:left w:val="nil"/>
              <w:bottom w:val="single" w:sz="4" w:space="0" w:color="8A7760" w:themeColor="accent1" w:themeShade="BF"/>
              <w:right w:val="nil"/>
            </w:tcBorders>
            <w:shd w:val="clear" w:color="auto" w:fill="auto"/>
            <w:vAlign w:val="center"/>
          </w:tcPr>
          <w:p w14:paraId="5A239541" w14:textId="39200F59" w:rsidR="00913F01" w:rsidRPr="00ED1E3C" w:rsidRDefault="00770E9C" w:rsidP="008505DC">
            <w:pPr>
              <w:pStyle w:val="Lgendedimagemarron"/>
              <w:rPr>
                <w:noProof/>
              </w:rPr>
            </w:pPr>
            <w:r>
              <w:rPr>
                <w:noProof/>
                <w:sz w:val="20"/>
                <w:szCs w:val="24"/>
              </w:rPr>
              <w:t>Courges butternuts</w:t>
            </w:r>
            <w:r w:rsidR="00446D83">
              <w:rPr>
                <w:noProof/>
                <w:sz w:val="20"/>
                <w:szCs w:val="24"/>
              </w:rPr>
              <w:t xml:space="preserve"> - P</w:t>
            </w:r>
            <w:r w:rsidR="009B26BA">
              <w:rPr>
                <w:noProof/>
                <w:sz w:val="20"/>
                <w:szCs w:val="24"/>
              </w:rPr>
              <w:t xml:space="preserve">hoto </w:t>
            </w:r>
            <w:r w:rsidR="00446D83">
              <w:rPr>
                <w:noProof/>
                <w:sz w:val="20"/>
                <w:szCs w:val="24"/>
              </w:rPr>
              <w:t>du</w:t>
            </w:r>
            <w:r w:rsidR="009B26BA">
              <w:rPr>
                <w:noProof/>
                <w:sz w:val="20"/>
                <w:szCs w:val="24"/>
              </w:rPr>
              <w:t xml:space="preserve"> </w:t>
            </w:r>
            <w:r>
              <w:rPr>
                <w:noProof/>
                <w:sz w:val="20"/>
                <w:szCs w:val="24"/>
              </w:rPr>
              <w:t>2</w:t>
            </w:r>
            <w:r w:rsidR="009B26BA">
              <w:rPr>
                <w:noProof/>
                <w:sz w:val="20"/>
                <w:szCs w:val="24"/>
              </w:rPr>
              <w:t>8 octobre 2021 à Lortie</w:t>
            </w:r>
          </w:p>
        </w:tc>
        <w:tc>
          <w:tcPr>
            <w:tcW w:w="240" w:type="dxa"/>
            <w:tcBorders>
              <w:top w:val="nil"/>
              <w:left w:val="nil"/>
              <w:bottom w:val="nil"/>
              <w:right w:val="nil"/>
            </w:tcBorders>
          </w:tcPr>
          <w:p w14:paraId="2221C56B" w14:textId="77777777" w:rsidR="00913F01" w:rsidRPr="00ED1E3C" w:rsidRDefault="00913F01" w:rsidP="00D60A76">
            <w:pPr>
              <w:rPr>
                <w:noProof/>
              </w:rPr>
            </w:pPr>
          </w:p>
        </w:tc>
        <w:tc>
          <w:tcPr>
            <w:tcW w:w="4090" w:type="dxa"/>
            <w:gridSpan w:val="2"/>
            <w:vMerge/>
            <w:tcBorders>
              <w:left w:val="nil"/>
              <w:right w:val="nil"/>
            </w:tcBorders>
            <w:shd w:val="clear" w:color="auto" w:fill="E5DDD7" w:themeFill="accent4" w:themeFillTint="99"/>
          </w:tcPr>
          <w:p w14:paraId="049F5571" w14:textId="77777777" w:rsidR="00913F01" w:rsidRPr="00ED1E3C" w:rsidRDefault="00913F01" w:rsidP="005B1999">
            <w:pPr>
              <w:rPr>
                <w:noProof/>
              </w:rPr>
            </w:pPr>
          </w:p>
        </w:tc>
      </w:tr>
      <w:tr w:rsidR="00913F01" w:rsidRPr="00ED1E3C" w14:paraId="198446E6" w14:textId="77777777" w:rsidTr="00F54276">
        <w:trPr>
          <w:trHeight w:val="1872"/>
        </w:trPr>
        <w:tc>
          <w:tcPr>
            <w:tcW w:w="8630" w:type="dxa"/>
            <w:gridSpan w:val="3"/>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p w14:paraId="36FAD588" w14:textId="34540E24" w:rsidR="001B6E9E" w:rsidRPr="001B6E9E" w:rsidRDefault="00A81E0B" w:rsidP="001B6E9E">
            <w:pPr>
              <w:rPr>
                <w:rFonts w:asciiTheme="majorHAnsi" w:hAnsiTheme="majorHAnsi" w:cs="Arial"/>
                <w:b/>
                <w:bCs/>
                <w:noProof/>
                <w:color w:val="8A7760" w:themeColor="accent1" w:themeShade="BF"/>
                <w:sz w:val="72"/>
                <w:szCs w:val="72"/>
                <w:lang w:bidi="fr-FR"/>
              </w:rPr>
            </w:pPr>
            <w:sdt>
              <w:sdtPr>
                <w:rPr>
                  <w:rFonts w:asciiTheme="majorHAnsi" w:hAnsiTheme="majorHAnsi" w:cs="Arial"/>
                  <w:b/>
                  <w:bCs/>
                  <w:noProof/>
                  <w:color w:val="8A7760" w:themeColor="accent1" w:themeShade="BF"/>
                  <w:sz w:val="72"/>
                  <w:szCs w:val="72"/>
                  <w:lang w:bidi="fr-FR"/>
                </w:rPr>
                <w:id w:val="713078752"/>
                <w:placeholder>
                  <w:docPart w:val="AFF6CB74067246E7B6FC883B1F53DEE6"/>
                </w:placeholder>
                <w15:appearance w15:val="hidden"/>
              </w:sdtPr>
              <w:sdtEndPr/>
              <w:sdtContent>
                <w:r w:rsidR="009A6345">
                  <w:rPr>
                    <w:rFonts w:asciiTheme="majorHAnsi" w:hAnsiTheme="majorHAnsi" w:cs="Arial"/>
                    <w:b/>
                    <w:bCs/>
                    <w:noProof/>
                    <w:color w:val="8A7760" w:themeColor="accent1" w:themeShade="BF"/>
                    <w:sz w:val="72"/>
                    <w:szCs w:val="72"/>
                    <w:lang w:bidi="fr-FR"/>
                  </w:rPr>
                  <w:t>L</w:t>
                </w:r>
                <w:r w:rsidR="003C7400" w:rsidRPr="003C7400">
                  <w:rPr>
                    <w:rFonts w:asciiTheme="majorHAnsi" w:hAnsiTheme="majorHAnsi" w:cs="Arial"/>
                    <w:b/>
                    <w:bCs/>
                    <w:noProof/>
                    <w:color w:val="8A7760" w:themeColor="accent1" w:themeShade="BF"/>
                    <w:sz w:val="72"/>
                    <w:szCs w:val="72"/>
                    <w:lang w:bidi="fr-FR"/>
                  </w:rPr>
                  <w:t>a courge butternut</w:t>
                </w:r>
              </w:sdtContent>
            </w:sdt>
          </w:p>
          <w:p w14:paraId="32441C50" w14:textId="4756496B" w:rsidR="00913F01" w:rsidRPr="00ED1E3C" w:rsidRDefault="00A81E0B" w:rsidP="002921B9">
            <w:pPr>
              <w:rPr>
                <w:rStyle w:val="Sous-titredarticlemarron"/>
                <w:lang w:bidi="fr-FR"/>
              </w:rPr>
            </w:pPr>
            <w:sdt>
              <w:sdtPr>
                <w:rPr>
                  <w:rStyle w:val="Sous-titredarticlemarron"/>
                  <w:lang w:bidi="fr-FR"/>
                </w:rPr>
                <w:id w:val="-1776470465"/>
                <w:placeholder>
                  <w:docPart w:val="94E8DCEF8E6C435F823AA9E27726EFBB"/>
                </w:placeholder>
                <w15:appearance w15:val="hidden"/>
              </w:sdtPr>
              <w:sdtEndPr>
                <w:rPr>
                  <w:rStyle w:val="Sous-titredarticlemarron"/>
                </w:rPr>
              </w:sdtEndPr>
              <w:sdtContent>
                <w:sdt>
                  <w:sdtPr>
                    <w:rPr>
                      <w:rStyle w:val="Sous-titredarticlemarron"/>
                      <w:lang w:bidi="fr-FR"/>
                    </w:rPr>
                    <w:id w:val="1982959574"/>
                    <w:placeholder>
                      <w:docPart w:val="AB32B255F864429281FCDD7DC96C5604"/>
                    </w:placeholder>
                    <w15:appearance w15:val="hidden"/>
                  </w:sdtPr>
                  <w:sdtEndPr>
                    <w:rPr>
                      <w:rStyle w:val="Sous-titredarticlemarron"/>
                    </w:rPr>
                  </w:sdtEndPr>
                  <w:sdtContent>
                    <w:r w:rsidR="001B6E9E" w:rsidRPr="002E646D">
                      <w:rPr>
                        <w:rFonts w:asciiTheme="majorHAnsi" w:hAnsiTheme="majorHAnsi" w:cs="Arial"/>
                        <w:b/>
                        <w:bCs/>
                        <w:noProof/>
                        <w:color w:val="8A7760" w:themeColor="accent1" w:themeShade="BF"/>
                        <w:sz w:val="40"/>
                        <w:szCs w:val="40"/>
                        <w:lang w:bidi="fr-FR"/>
                      </w:rPr>
                      <w:t>L</w:t>
                    </w:r>
                    <w:r w:rsidR="00D37F86" w:rsidRPr="002E646D">
                      <w:rPr>
                        <w:rFonts w:asciiTheme="majorHAnsi" w:hAnsiTheme="majorHAnsi" w:cs="Arial"/>
                        <w:b/>
                        <w:bCs/>
                        <w:noProof/>
                        <w:color w:val="8A7760" w:themeColor="accent1" w:themeShade="BF"/>
                        <w:sz w:val="40"/>
                        <w:szCs w:val="40"/>
                        <w:lang w:bidi="fr-FR"/>
                      </w:rPr>
                      <w:t>a</w:t>
                    </w:r>
                    <w:r w:rsidR="00E348BF" w:rsidRPr="002E646D">
                      <w:rPr>
                        <w:rFonts w:asciiTheme="majorHAnsi" w:hAnsiTheme="majorHAnsi" w:cs="Arial"/>
                        <w:b/>
                        <w:bCs/>
                        <w:noProof/>
                        <w:color w:val="8A7760" w:themeColor="accent1" w:themeShade="BF"/>
                        <w:sz w:val="40"/>
                        <w:szCs w:val="40"/>
                        <w:lang w:bidi="fr-FR"/>
                      </w:rPr>
                      <w:t xml:space="preserve"> butternut est une</w:t>
                    </w:r>
                    <w:r w:rsidR="002B2137" w:rsidRPr="002E646D">
                      <w:rPr>
                        <w:rFonts w:asciiTheme="majorHAnsi" w:hAnsiTheme="majorHAnsi" w:cs="Arial"/>
                        <w:b/>
                        <w:bCs/>
                        <w:noProof/>
                        <w:color w:val="8A7760" w:themeColor="accent1" w:themeShade="BF"/>
                        <w:sz w:val="40"/>
                        <w:szCs w:val="40"/>
                        <w:lang w:bidi="fr-FR"/>
                      </w:rPr>
                      <w:t xml:space="preserve"> courge douce et sucrée</w:t>
                    </w:r>
                    <w:r w:rsidR="00787BC5" w:rsidRPr="002E646D">
                      <w:rPr>
                        <w:rFonts w:asciiTheme="majorHAnsi" w:hAnsiTheme="majorHAnsi" w:cs="Arial"/>
                        <w:b/>
                        <w:bCs/>
                        <w:noProof/>
                        <w:color w:val="8A7760" w:themeColor="accent1" w:themeShade="BF"/>
                        <w:sz w:val="40"/>
                        <w:szCs w:val="40"/>
                        <w:lang w:bidi="fr-FR"/>
                      </w:rPr>
                      <w:t xml:space="preserve"> dont la peau et les graines </w:t>
                    </w:r>
                    <w:r w:rsidR="002E646D" w:rsidRPr="002E646D">
                      <w:rPr>
                        <w:rFonts w:asciiTheme="majorHAnsi" w:hAnsiTheme="majorHAnsi" w:cs="Arial"/>
                        <w:b/>
                        <w:bCs/>
                        <w:noProof/>
                        <w:color w:val="8A7760" w:themeColor="accent1" w:themeShade="BF"/>
                        <w:sz w:val="40"/>
                        <w:szCs w:val="40"/>
                        <w:lang w:bidi="fr-FR"/>
                      </w:rPr>
                      <w:t>sont comestibles et riches en vitamines.</w:t>
                    </w:r>
                  </w:sdtContent>
                </w:sdt>
              </w:sdtContent>
            </w:sdt>
          </w:p>
        </w:tc>
        <w:tc>
          <w:tcPr>
            <w:tcW w:w="240" w:type="dxa"/>
            <w:tcBorders>
              <w:top w:val="nil"/>
              <w:left w:val="nil"/>
              <w:bottom w:val="nil"/>
              <w:right w:val="nil"/>
            </w:tcBorders>
          </w:tcPr>
          <w:p w14:paraId="79FEFF14" w14:textId="77777777" w:rsidR="00913F01" w:rsidRPr="00ED1E3C" w:rsidRDefault="00913F01">
            <w:pPr>
              <w:rPr>
                <w:noProof/>
              </w:rPr>
            </w:pPr>
          </w:p>
        </w:tc>
        <w:tc>
          <w:tcPr>
            <w:tcW w:w="4090" w:type="dxa"/>
            <w:gridSpan w:val="2"/>
            <w:vMerge/>
            <w:tcBorders>
              <w:left w:val="nil"/>
              <w:right w:val="nil"/>
            </w:tcBorders>
            <w:shd w:val="clear" w:color="auto" w:fill="E5DDD7" w:themeFill="accent4" w:themeFillTint="99"/>
          </w:tcPr>
          <w:p w14:paraId="468C902F" w14:textId="77777777" w:rsidR="00913F01" w:rsidRPr="00ED1E3C" w:rsidRDefault="00913F01" w:rsidP="005B1999">
            <w:pPr>
              <w:rPr>
                <w:noProof/>
              </w:rPr>
            </w:pPr>
          </w:p>
        </w:tc>
      </w:tr>
      <w:tr w:rsidR="00913F01" w:rsidRPr="00ED1E3C" w14:paraId="58955DE7" w14:textId="77777777" w:rsidTr="00B51906">
        <w:trPr>
          <w:trHeight w:val="5714"/>
        </w:trPr>
        <w:tc>
          <w:tcPr>
            <w:tcW w:w="4314" w:type="dxa"/>
            <w:gridSpan w:val="2"/>
            <w:tcBorders>
              <w:top w:val="nil"/>
              <w:left w:val="nil"/>
              <w:bottom w:val="single" w:sz="4" w:space="0" w:color="8A7760" w:themeColor="accent1" w:themeShade="BF"/>
              <w:right w:val="nil"/>
            </w:tcBorders>
            <w:tcMar>
              <w:left w:w="115" w:type="dxa"/>
              <w:bottom w:w="288" w:type="dxa"/>
              <w:right w:w="115" w:type="dxa"/>
            </w:tcMar>
          </w:tcPr>
          <w:p w14:paraId="02A0A7A5" w14:textId="7F531C97" w:rsidR="00C40E10" w:rsidRDefault="00124873" w:rsidP="004C27EB">
            <w:pPr>
              <w:rPr>
                <w:rStyle w:val="Nomdauteurmarron"/>
                <w:noProof/>
                <w:lang w:bidi="fr-FR"/>
              </w:rPr>
            </w:pPr>
            <w:r w:rsidRPr="00ED1E3C">
              <w:rPr>
                <w:rStyle w:val="Nomdauteurmarron"/>
                <w:noProof/>
                <w:lang w:bidi="fr-FR"/>
              </w:rPr>
              <w:t>--------------</w:t>
            </w:r>
          </w:p>
          <w:p w14:paraId="684C205B" w14:textId="77777777" w:rsidR="00C40E10" w:rsidRPr="00ED1E3C" w:rsidRDefault="00C40E10" w:rsidP="004C27EB">
            <w:pPr>
              <w:rPr>
                <w:noProof/>
                <w:color w:val="8A7760" w:themeColor="accent1" w:themeShade="BF"/>
              </w:rPr>
            </w:pPr>
          </w:p>
          <w:sdt>
            <w:sdtPr>
              <w:rPr>
                <w:b/>
                <w:bCs/>
                <w:caps/>
                <w:noProof/>
                <w:sz w:val="24"/>
                <w:szCs w:val="24"/>
              </w:rPr>
              <w:id w:val="324563873"/>
              <w:placeholder>
                <w:docPart w:val="F109FC0C54F349AF897E65E2BA8F89FC"/>
              </w:placeholder>
              <w15:appearance w15:val="hidden"/>
            </w:sdtPr>
            <w:sdtEndPr>
              <w:rPr>
                <w:sz w:val="18"/>
              </w:rPr>
            </w:sdtEndPr>
            <w:sdtContent>
              <w:sdt>
                <w:sdtPr>
                  <w:rPr>
                    <w:sz w:val="20"/>
                    <w:szCs w:val="24"/>
                  </w:rPr>
                  <w:id w:val="1510333023"/>
                  <w:placeholder>
                    <w:docPart w:val="50FB5EB312E0488982BB1FAE328B39F9"/>
                  </w:placeholder>
                  <w15:appearance w15:val="hidden"/>
                </w:sdtPr>
                <w:sdtEndPr/>
                <w:sdtContent>
                  <w:p w14:paraId="5A824952" w14:textId="741399E2" w:rsidR="008D188B" w:rsidRDefault="008D188B" w:rsidP="00446D83">
                    <w:pPr>
                      <w:pStyle w:val="Corpsdetextemarron"/>
                      <w:jc w:val="both"/>
                      <w:rPr>
                        <w:sz w:val="20"/>
                        <w:szCs w:val="24"/>
                      </w:rPr>
                    </w:pPr>
                    <w:r w:rsidRPr="008D188B">
                      <w:rPr>
                        <w:sz w:val="20"/>
                        <w:szCs w:val="24"/>
                      </w:rPr>
                      <w:t xml:space="preserve">La butternut est une courge dont la consommation n’a cessé d’augmenter depuis une dizaine d’années. Pourtant cette courge est consommée depuis plusieurs millénaires par les indiens d’Amérique du Sud et </w:t>
                    </w:r>
                    <w:r w:rsidR="00446D83">
                      <w:rPr>
                        <w:sz w:val="20"/>
                        <w:szCs w:val="24"/>
                      </w:rPr>
                      <w:t>fût</w:t>
                    </w:r>
                    <w:r w:rsidRPr="008D188B">
                      <w:rPr>
                        <w:sz w:val="20"/>
                        <w:szCs w:val="24"/>
                      </w:rPr>
                      <w:t xml:space="preserve"> importée en Europe dès le 17éme siècle où elle est très populaire notamment grâce à son exceptionnelle capacité de conservation pour un légume fruit.</w:t>
                    </w:r>
                  </w:p>
                  <w:p w14:paraId="2F0372C8" w14:textId="77777777" w:rsidR="00446D83" w:rsidRPr="008D188B" w:rsidRDefault="00446D83" w:rsidP="00446D83">
                    <w:pPr>
                      <w:pStyle w:val="Corpsdetextemarron"/>
                      <w:jc w:val="both"/>
                      <w:rPr>
                        <w:sz w:val="20"/>
                        <w:szCs w:val="24"/>
                      </w:rPr>
                    </w:pPr>
                  </w:p>
                  <w:p w14:paraId="702CAA40" w14:textId="116930CA" w:rsidR="001B6E9E" w:rsidRDefault="008D188B" w:rsidP="00446D83">
                    <w:pPr>
                      <w:pStyle w:val="Corpsdetextemarron"/>
                      <w:jc w:val="both"/>
                      <w:rPr>
                        <w:sz w:val="20"/>
                        <w:szCs w:val="24"/>
                      </w:rPr>
                    </w:pPr>
                    <w:r w:rsidRPr="008D188B">
                      <w:rPr>
                        <w:sz w:val="20"/>
                        <w:szCs w:val="24"/>
                      </w:rPr>
                      <w:t>En France sa consommation</w:t>
                    </w:r>
                    <w:r w:rsidR="00C44976">
                      <w:rPr>
                        <w:sz w:val="20"/>
                        <w:szCs w:val="24"/>
                      </w:rPr>
                      <w:t xml:space="preserve"> se </w:t>
                    </w:r>
                    <w:r w:rsidR="0031141F">
                      <w:rPr>
                        <w:sz w:val="20"/>
                        <w:szCs w:val="24"/>
                      </w:rPr>
                      <w:t xml:space="preserve">développe </w:t>
                    </w:r>
                    <w:r w:rsidR="0031141F" w:rsidRPr="008D188B">
                      <w:rPr>
                        <w:sz w:val="20"/>
                        <w:szCs w:val="24"/>
                      </w:rPr>
                      <w:t>dès</w:t>
                    </w:r>
                    <w:r w:rsidRPr="008D188B">
                      <w:rPr>
                        <w:sz w:val="20"/>
                        <w:szCs w:val="24"/>
                      </w:rPr>
                      <w:t xml:space="preserve"> </w:t>
                    </w:r>
                    <w:r w:rsidR="00C44976">
                      <w:rPr>
                        <w:sz w:val="20"/>
                        <w:szCs w:val="24"/>
                      </w:rPr>
                      <w:t>le</w:t>
                    </w:r>
                    <w:r w:rsidR="003C790A">
                      <w:rPr>
                        <w:sz w:val="20"/>
                        <w:szCs w:val="24"/>
                      </w:rPr>
                      <w:t xml:space="preserve"> 1</w:t>
                    </w:r>
                    <w:r w:rsidR="004E2EC4">
                      <w:rPr>
                        <w:sz w:val="20"/>
                        <w:szCs w:val="24"/>
                      </w:rPr>
                      <w:t>9</w:t>
                    </w:r>
                    <w:r w:rsidRPr="008D188B">
                      <w:rPr>
                        <w:sz w:val="20"/>
                        <w:szCs w:val="24"/>
                      </w:rPr>
                      <w:t>éme siècle</w:t>
                    </w:r>
                    <w:r w:rsidR="00446D83">
                      <w:rPr>
                        <w:sz w:val="20"/>
                        <w:szCs w:val="24"/>
                      </w:rPr>
                      <w:t>. E</w:t>
                    </w:r>
                    <w:r w:rsidRPr="008D188B">
                      <w:rPr>
                        <w:sz w:val="20"/>
                        <w:szCs w:val="24"/>
                      </w:rPr>
                      <w:t>lle p</w:t>
                    </w:r>
                    <w:r w:rsidR="004F61CA">
                      <w:rPr>
                        <w:sz w:val="20"/>
                        <w:szCs w:val="24"/>
                      </w:rPr>
                      <w:t>orte en français</w:t>
                    </w:r>
                    <w:r w:rsidRPr="008D188B">
                      <w:rPr>
                        <w:sz w:val="20"/>
                        <w:szCs w:val="24"/>
                      </w:rPr>
                      <w:t xml:space="preserve"> le nom de courge doubeurre</w:t>
                    </w:r>
                    <w:r w:rsidR="003C790A">
                      <w:rPr>
                        <w:sz w:val="20"/>
                        <w:szCs w:val="24"/>
                      </w:rPr>
                      <w:t xml:space="preserve"> en </w:t>
                    </w:r>
                    <w:r w:rsidR="0036722E">
                      <w:rPr>
                        <w:sz w:val="20"/>
                        <w:szCs w:val="24"/>
                      </w:rPr>
                      <w:t>référence</w:t>
                    </w:r>
                    <w:r w:rsidR="005B3611">
                      <w:rPr>
                        <w:sz w:val="20"/>
                        <w:szCs w:val="24"/>
                      </w:rPr>
                      <w:t xml:space="preserve"> à s</w:t>
                    </w:r>
                    <w:r w:rsidR="0036722E">
                      <w:rPr>
                        <w:sz w:val="20"/>
                        <w:szCs w:val="24"/>
                      </w:rPr>
                      <w:t>a texture et à son goût qui évoquent le beurre</w:t>
                    </w:r>
                    <w:r w:rsidRPr="008D188B">
                      <w:rPr>
                        <w:sz w:val="20"/>
                        <w:szCs w:val="24"/>
                      </w:rPr>
                      <w:t>.</w:t>
                    </w:r>
                  </w:p>
                </w:sdtContent>
              </w:sdt>
              <w:p w14:paraId="57F9FB7B" w14:textId="7C8C3F4D" w:rsidR="00913F01" w:rsidRPr="00ED1E3C" w:rsidRDefault="00A81E0B" w:rsidP="00B66662">
                <w:pPr>
                  <w:pStyle w:val="Corpsdetextemarron"/>
                  <w:rPr>
                    <w:noProof/>
                  </w:rPr>
                </w:pPr>
              </w:p>
            </w:sdtContent>
          </w:sdt>
        </w:tc>
        <w:tc>
          <w:tcPr>
            <w:tcW w:w="4316" w:type="dxa"/>
            <w:tcBorders>
              <w:top w:val="nil"/>
              <w:left w:val="nil"/>
              <w:bottom w:val="single" w:sz="4" w:space="0" w:color="8A7760" w:themeColor="accent1" w:themeShade="BF"/>
              <w:right w:val="nil"/>
            </w:tcBorders>
            <w:tcMar>
              <w:left w:w="115" w:type="dxa"/>
              <w:bottom w:w="288" w:type="dxa"/>
              <w:right w:w="115" w:type="dxa"/>
            </w:tcMar>
          </w:tcPr>
          <w:sdt>
            <w:sdtPr>
              <w:rPr>
                <w:noProof/>
                <w:color w:val="8A7760" w:themeColor="accent1" w:themeShade="BF"/>
                <w:sz w:val="20"/>
                <w:szCs w:val="20"/>
              </w:rPr>
              <w:id w:val="1820373780"/>
              <w:placeholder>
                <w:docPart w:val="6F8DDE5531074F979877C86A9FBB6AD2"/>
              </w:placeholder>
              <w15:appearance w15:val="hidden"/>
            </w:sdtPr>
            <w:sdtEndPr/>
            <w:sdtContent>
              <w:p w14:paraId="2DD581DC" w14:textId="77777777" w:rsidR="00446D83" w:rsidRDefault="00BA4B3B" w:rsidP="00446D83">
                <w:pPr>
                  <w:jc w:val="both"/>
                  <w:rPr>
                    <w:noProof/>
                    <w:color w:val="8A7760" w:themeColor="accent1" w:themeShade="BF"/>
                    <w:sz w:val="20"/>
                    <w:szCs w:val="20"/>
                  </w:rPr>
                </w:pPr>
                <w:r>
                  <w:rPr>
                    <w:noProof/>
                    <w:color w:val="8A7760" w:themeColor="accent1" w:themeShade="BF"/>
                    <w:sz w:val="20"/>
                    <w:szCs w:val="20"/>
                  </w:rPr>
                  <w:t>Les butternut</w:t>
                </w:r>
                <w:r w:rsidR="00446D83">
                  <w:rPr>
                    <w:noProof/>
                    <w:color w:val="8A7760" w:themeColor="accent1" w:themeShade="BF"/>
                    <w:sz w:val="20"/>
                    <w:szCs w:val="20"/>
                  </w:rPr>
                  <w:t>s</w:t>
                </w:r>
                <w:r w:rsidR="001276CD" w:rsidRPr="001276CD">
                  <w:rPr>
                    <w:noProof/>
                    <w:color w:val="8A7760" w:themeColor="accent1" w:themeShade="BF"/>
                    <w:sz w:val="20"/>
                    <w:szCs w:val="20"/>
                  </w:rPr>
                  <w:t xml:space="preserve"> sont mûr</w:t>
                </w:r>
                <w:r w:rsidR="00446D83">
                  <w:rPr>
                    <w:noProof/>
                    <w:color w:val="8A7760" w:themeColor="accent1" w:themeShade="BF"/>
                    <w:sz w:val="20"/>
                    <w:szCs w:val="20"/>
                  </w:rPr>
                  <w:t>e</w:t>
                </w:r>
                <w:r w:rsidR="001276CD" w:rsidRPr="001276CD">
                  <w:rPr>
                    <w:noProof/>
                    <w:color w:val="8A7760" w:themeColor="accent1" w:themeShade="BF"/>
                    <w:sz w:val="20"/>
                    <w:szCs w:val="20"/>
                  </w:rPr>
                  <w:t>s lorsqu'</w:t>
                </w:r>
                <w:r w:rsidR="00446D83">
                  <w:rPr>
                    <w:noProof/>
                    <w:color w:val="8A7760" w:themeColor="accent1" w:themeShade="BF"/>
                    <w:sz w:val="20"/>
                    <w:szCs w:val="20"/>
                  </w:rPr>
                  <w:t>el</w:t>
                </w:r>
                <w:r w:rsidR="001276CD" w:rsidRPr="001276CD">
                  <w:rPr>
                    <w:noProof/>
                    <w:color w:val="8A7760" w:themeColor="accent1" w:themeShade="BF"/>
                    <w:sz w:val="20"/>
                    <w:szCs w:val="20"/>
                  </w:rPr>
                  <w:t>l</w:t>
                </w:r>
                <w:r w:rsidR="00446D83">
                  <w:rPr>
                    <w:noProof/>
                    <w:color w:val="8A7760" w:themeColor="accent1" w:themeShade="BF"/>
                    <w:sz w:val="20"/>
                    <w:szCs w:val="20"/>
                  </w:rPr>
                  <w:t>e</w:t>
                </w:r>
                <w:r w:rsidR="001276CD" w:rsidRPr="001276CD">
                  <w:rPr>
                    <w:noProof/>
                    <w:color w:val="8A7760" w:themeColor="accent1" w:themeShade="BF"/>
                    <w:sz w:val="20"/>
                    <w:szCs w:val="20"/>
                  </w:rPr>
                  <w:t>s sont passé</w:t>
                </w:r>
                <w:r w:rsidR="00446D83">
                  <w:rPr>
                    <w:noProof/>
                    <w:color w:val="8A7760" w:themeColor="accent1" w:themeShade="BF"/>
                    <w:sz w:val="20"/>
                    <w:szCs w:val="20"/>
                  </w:rPr>
                  <w:t>e</w:t>
                </w:r>
                <w:r w:rsidR="001276CD" w:rsidRPr="001276CD">
                  <w:rPr>
                    <w:noProof/>
                    <w:color w:val="8A7760" w:themeColor="accent1" w:themeShade="BF"/>
                    <w:sz w:val="20"/>
                    <w:szCs w:val="20"/>
                  </w:rPr>
                  <w:t xml:space="preserve">s du vert à une belle couleur beige, et que le pédoncule a viré au beige foncé ou au brun. </w:t>
                </w:r>
              </w:p>
              <w:p w14:paraId="10EADB16" w14:textId="77777777" w:rsidR="00446D83" w:rsidRDefault="00446D83" w:rsidP="00446D83">
                <w:pPr>
                  <w:jc w:val="both"/>
                  <w:rPr>
                    <w:noProof/>
                    <w:color w:val="8A7760" w:themeColor="accent1" w:themeShade="BF"/>
                    <w:sz w:val="20"/>
                    <w:szCs w:val="20"/>
                  </w:rPr>
                </w:pPr>
                <w:r>
                  <w:rPr>
                    <w:noProof/>
                    <w:color w:val="8A7760" w:themeColor="accent1" w:themeShade="BF"/>
                    <w:sz w:val="20"/>
                    <w:szCs w:val="20"/>
                  </w:rPr>
                  <w:t>Elle</w:t>
                </w:r>
                <w:r w:rsidR="001276CD" w:rsidRPr="001276CD">
                  <w:rPr>
                    <w:noProof/>
                    <w:color w:val="8A7760" w:themeColor="accent1" w:themeShade="BF"/>
                    <w:sz w:val="20"/>
                    <w:szCs w:val="20"/>
                  </w:rPr>
                  <w:t>s peuvent alors être récolté</w:t>
                </w:r>
                <w:r>
                  <w:rPr>
                    <w:noProof/>
                    <w:color w:val="8A7760" w:themeColor="accent1" w:themeShade="BF"/>
                    <w:sz w:val="20"/>
                    <w:szCs w:val="20"/>
                  </w:rPr>
                  <w:t>e</w:t>
                </w:r>
                <w:r w:rsidR="001276CD" w:rsidRPr="001276CD">
                  <w:rPr>
                    <w:noProof/>
                    <w:color w:val="8A7760" w:themeColor="accent1" w:themeShade="BF"/>
                    <w:sz w:val="20"/>
                    <w:szCs w:val="20"/>
                  </w:rPr>
                  <w:t>s, en coupant la tige au sécateur, en laissant un morceau de pédoncule</w:t>
                </w:r>
                <w:r>
                  <w:rPr>
                    <w:noProof/>
                    <w:color w:val="8A7760" w:themeColor="accent1" w:themeShade="BF"/>
                    <w:sz w:val="20"/>
                    <w:szCs w:val="20"/>
                  </w:rPr>
                  <w:t xml:space="preserve"> (</w:t>
                </w:r>
                <w:r w:rsidR="001276CD" w:rsidRPr="001276CD">
                  <w:rPr>
                    <w:noProof/>
                    <w:color w:val="8A7760" w:themeColor="accent1" w:themeShade="BF"/>
                    <w:sz w:val="20"/>
                    <w:szCs w:val="20"/>
                  </w:rPr>
                  <w:t>sinon, le fruit se conservera moins bien</w:t>
                </w:r>
                <w:r>
                  <w:rPr>
                    <w:noProof/>
                    <w:color w:val="8A7760" w:themeColor="accent1" w:themeShade="BF"/>
                    <w:sz w:val="20"/>
                    <w:szCs w:val="20"/>
                  </w:rPr>
                  <w:t>)</w:t>
                </w:r>
                <w:r w:rsidR="001276CD" w:rsidRPr="001276CD">
                  <w:rPr>
                    <w:noProof/>
                    <w:color w:val="8A7760" w:themeColor="accent1" w:themeShade="BF"/>
                    <w:sz w:val="20"/>
                    <w:szCs w:val="20"/>
                  </w:rPr>
                  <w:t xml:space="preserve">. </w:t>
                </w:r>
              </w:p>
              <w:p w14:paraId="5F67B414" w14:textId="77777777" w:rsidR="00446D83" w:rsidRDefault="00446D83" w:rsidP="00446D83">
                <w:pPr>
                  <w:jc w:val="both"/>
                  <w:rPr>
                    <w:noProof/>
                    <w:color w:val="8A7760" w:themeColor="accent1" w:themeShade="BF"/>
                    <w:sz w:val="20"/>
                    <w:szCs w:val="20"/>
                  </w:rPr>
                </w:pPr>
              </w:p>
              <w:p w14:paraId="5EFE899B" w14:textId="77777777" w:rsidR="00446D83" w:rsidRDefault="001276CD" w:rsidP="00446D83">
                <w:pPr>
                  <w:jc w:val="both"/>
                  <w:rPr>
                    <w:noProof/>
                    <w:color w:val="8A7760" w:themeColor="accent1" w:themeShade="BF"/>
                    <w:sz w:val="20"/>
                    <w:szCs w:val="20"/>
                  </w:rPr>
                </w:pPr>
                <w:r w:rsidRPr="001276CD">
                  <w:rPr>
                    <w:noProof/>
                    <w:color w:val="8A7760" w:themeColor="accent1" w:themeShade="BF"/>
                    <w:sz w:val="20"/>
                    <w:szCs w:val="20"/>
                  </w:rPr>
                  <w:t xml:space="preserve">On peut aussi attendre quelques semaines, voire un mois ou deux, en les laissant sur la plante, où </w:t>
                </w:r>
                <w:r w:rsidR="00446D83">
                  <w:rPr>
                    <w:noProof/>
                    <w:color w:val="8A7760" w:themeColor="accent1" w:themeShade="BF"/>
                    <w:sz w:val="20"/>
                    <w:szCs w:val="20"/>
                  </w:rPr>
                  <w:t>el</w:t>
                </w:r>
                <w:r w:rsidRPr="001276CD">
                  <w:rPr>
                    <w:noProof/>
                    <w:color w:val="8A7760" w:themeColor="accent1" w:themeShade="BF"/>
                    <w:sz w:val="20"/>
                    <w:szCs w:val="20"/>
                  </w:rPr>
                  <w:t>l</w:t>
                </w:r>
                <w:r w:rsidR="00446D83">
                  <w:rPr>
                    <w:noProof/>
                    <w:color w:val="8A7760" w:themeColor="accent1" w:themeShade="BF"/>
                    <w:sz w:val="20"/>
                    <w:szCs w:val="20"/>
                  </w:rPr>
                  <w:t>e</w:t>
                </w:r>
                <w:r w:rsidRPr="001276CD">
                  <w:rPr>
                    <w:noProof/>
                    <w:color w:val="8A7760" w:themeColor="accent1" w:themeShade="BF"/>
                    <w:sz w:val="20"/>
                    <w:szCs w:val="20"/>
                  </w:rPr>
                  <w:t>s continueront à être alimenté</w:t>
                </w:r>
                <w:r w:rsidR="00446D83">
                  <w:rPr>
                    <w:noProof/>
                    <w:color w:val="8A7760" w:themeColor="accent1" w:themeShade="BF"/>
                    <w:sz w:val="20"/>
                    <w:szCs w:val="20"/>
                  </w:rPr>
                  <w:t>e</w:t>
                </w:r>
                <w:r w:rsidRPr="001276CD">
                  <w:rPr>
                    <w:noProof/>
                    <w:color w:val="8A7760" w:themeColor="accent1" w:themeShade="BF"/>
                    <w:sz w:val="20"/>
                    <w:szCs w:val="20"/>
                  </w:rPr>
                  <w:t>s, plutôt que d'être entreposé</w:t>
                </w:r>
                <w:r w:rsidR="00446D83">
                  <w:rPr>
                    <w:noProof/>
                    <w:color w:val="8A7760" w:themeColor="accent1" w:themeShade="BF"/>
                    <w:sz w:val="20"/>
                    <w:szCs w:val="20"/>
                  </w:rPr>
                  <w:t>e</w:t>
                </w:r>
                <w:r w:rsidRPr="001276CD">
                  <w:rPr>
                    <w:noProof/>
                    <w:color w:val="8A7760" w:themeColor="accent1" w:themeShade="BF"/>
                    <w:sz w:val="20"/>
                    <w:szCs w:val="20"/>
                  </w:rPr>
                  <w:t xml:space="preserve">s </w:t>
                </w:r>
                <w:r w:rsidR="00446D83">
                  <w:rPr>
                    <w:noProof/>
                    <w:color w:val="8A7760" w:themeColor="accent1" w:themeShade="BF"/>
                    <w:sz w:val="20"/>
                    <w:szCs w:val="20"/>
                  </w:rPr>
                  <w:t>en zone froide (chambre froide par exemple)</w:t>
                </w:r>
                <w:r w:rsidRPr="001276CD">
                  <w:rPr>
                    <w:noProof/>
                    <w:color w:val="8A7760" w:themeColor="accent1" w:themeShade="BF"/>
                    <w:sz w:val="20"/>
                    <w:szCs w:val="20"/>
                  </w:rPr>
                  <w:t xml:space="preserve">. Toutefois, il est essentiel de garder les fruits bien au sec, par exemple en glissant un morceau de tuile ou un peu de paille pour les éloigner du sol et les préserver de l'humidité des pluies. </w:t>
                </w:r>
              </w:p>
              <w:p w14:paraId="0D1E1635" w14:textId="77777777" w:rsidR="00446D83" w:rsidRDefault="00446D83" w:rsidP="00446D83">
                <w:pPr>
                  <w:jc w:val="both"/>
                  <w:rPr>
                    <w:noProof/>
                    <w:color w:val="8A7760" w:themeColor="accent1" w:themeShade="BF"/>
                    <w:sz w:val="20"/>
                    <w:szCs w:val="20"/>
                  </w:rPr>
                </w:pPr>
              </w:p>
              <w:p w14:paraId="0C29315A" w14:textId="65F1ED00" w:rsidR="00F35B6C" w:rsidRPr="001276CD" w:rsidRDefault="001276CD" w:rsidP="00446D83">
                <w:pPr>
                  <w:jc w:val="both"/>
                  <w:rPr>
                    <w:color w:val="8A7760" w:themeColor="accent1" w:themeShade="BF"/>
                    <w:sz w:val="20"/>
                    <w:szCs w:val="20"/>
                  </w:rPr>
                </w:pPr>
                <w:r w:rsidRPr="001276CD">
                  <w:rPr>
                    <w:noProof/>
                    <w:color w:val="8A7760" w:themeColor="accent1" w:themeShade="BF"/>
                    <w:sz w:val="20"/>
                    <w:szCs w:val="20"/>
                  </w:rPr>
                  <w:t>La peau des fruits du doubeurre est assez robuste aux agressions, et se cicatrisera même après avoir été attaquée par des insectes (mais peu s'y intéressent).</w:t>
                </w:r>
              </w:p>
            </w:sdtContent>
          </w:sdt>
        </w:tc>
        <w:tc>
          <w:tcPr>
            <w:tcW w:w="240" w:type="dxa"/>
            <w:tcBorders>
              <w:top w:val="nil"/>
              <w:left w:val="nil"/>
              <w:bottom w:val="single" w:sz="4" w:space="0" w:color="8A7760" w:themeColor="accent1" w:themeShade="BF"/>
              <w:right w:val="nil"/>
            </w:tcBorders>
          </w:tcPr>
          <w:p w14:paraId="23570950" w14:textId="77777777" w:rsidR="00913F01" w:rsidRPr="00ED1E3C" w:rsidRDefault="00913F01">
            <w:pPr>
              <w:rPr>
                <w:noProof/>
              </w:rPr>
            </w:pPr>
          </w:p>
        </w:tc>
        <w:tc>
          <w:tcPr>
            <w:tcW w:w="4090" w:type="dxa"/>
            <w:gridSpan w:val="2"/>
            <w:vMerge/>
            <w:tcBorders>
              <w:left w:val="nil"/>
              <w:bottom w:val="single" w:sz="4" w:space="0" w:color="8A7760" w:themeColor="accent1" w:themeShade="BF"/>
              <w:right w:val="nil"/>
            </w:tcBorders>
            <w:shd w:val="clear" w:color="auto" w:fill="E5DDD7" w:themeFill="accent4" w:themeFillTint="99"/>
          </w:tcPr>
          <w:p w14:paraId="5D0D0C15" w14:textId="77777777" w:rsidR="00913F01" w:rsidRPr="00ED1E3C" w:rsidRDefault="00913F01">
            <w:pPr>
              <w:rPr>
                <w:noProof/>
              </w:rPr>
            </w:pPr>
          </w:p>
        </w:tc>
      </w:tr>
      <w:tr w:rsidR="00D74161" w:rsidRPr="00ED1E3C" w14:paraId="3882BEAA" w14:textId="77777777" w:rsidTr="00653B63">
        <w:trPr>
          <w:trHeight w:val="540"/>
        </w:trPr>
        <w:tc>
          <w:tcPr>
            <w:tcW w:w="12960" w:type="dxa"/>
            <w:gridSpan w:val="6"/>
            <w:tcBorders>
              <w:top w:val="single" w:sz="4" w:space="0" w:color="8A7760" w:themeColor="accent1" w:themeShade="BF"/>
              <w:left w:val="nil"/>
              <w:bottom w:val="nil"/>
              <w:right w:val="nil"/>
            </w:tcBorders>
            <w:shd w:val="clear" w:color="auto" w:fill="auto"/>
            <w:tcMar>
              <w:left w:w="115" w:type="dxa"/>
              <w:bottom w:w="216" w:type="dxa"/>
              <w:right w:w="115" w:type="dxa"/>
            </w:tcMar>
            <w:vAlign w:val="bottom"/>
          </w:tcPr>
          <w:sdt>
            <w:sdtPr>
              <w:rPr>
                <w:rStyle w:val="Sous-titredarticlemarron"/>
              </w:rPr>
              <w:id w:val="816693106"/>
              <w:placeholder>
                <w:docPart w:val="B66511D0FC754ED8AC6479359112466B"/>
              </w:placeholder>
              <w15:appearance w15:val="hidden"/>
            </w:sdtPr>
            <w:sdtEndPr>
              <w:rPr>
                <w:rStyle w:val="Sous-titredarticlemarron"/>
              </w:rPr>
            </w:sdtEndPr>
            <w:sdtContent>
              <w:p w14:paraId="3E17F79B" w14:textId="189774D6" w:rsidR="00D74161" w:rsidRPr="00ED1E3C" w:rsidRDefault="00B66A6C" w:rsidP="009912D5">
                <w:pPr>
                  <w:rPr>
                    <w:rStyle w:val="Sous-titredarticlemarron"/>
                  </w:rPr>
                </w:pPr>
                <w:r w:rsidRPr="00B66A6C">
                  <w:rPr>
                    <w:rFonts w:asciiTheme="majorHAnsi" w:hAnsiTheme="majorHAnsi" w:cs="Arial"/>
                    <w:noProof/>
                    <w:color w:val="8A7760" w:themeColor="accent1" w:themeShade="BF"/>
                    <w:sz w:val="48"/>
                    <w:szCs w:val="48"/>
                  </w:rPr>
                  <w:t>L</w:t>
                </w:r>
                <w:r w:rsidR="00524411" w:rsidRPr="00524411">
                  <w:rPr>
                    <w:rFonts w:asciiTheme="majorHAnsi" w:hAnsiTheme="majorHAnsi" w:cs="Arial"/>
                    <w:noProof/>
                    <w:color w:val="8A7760" w:themeColor="accent1" w:themeShade="BF"/>
                    <w:sz w:val="48"/>
                    <w:szCs w:val="48"/>
                  </w:rPr>
                  <w:t>’étonnante courge spaghetti</w:t>
                </w:r>
                <w:r w:rsidR="00AC1D00">
                  <w:rPr>
                    <w:rFonts w:asciiTheme="majorHAnsi" w:hAnsiTheme="majorHAnsi" w:cs="Arial"/>
                    <w:noProof/>
                    <w:color w:val="8A7760" w:themeColor="accent1" w:themeShade="BF"/>
                    <w:sz w:val="48"/>
                    <w:szCs w:val="48"/>
                  </w:rPr>
                  <w:t> :</w:t>
                </w:r>
              </w:p>
            </w:sdtContent>
          </w:sdt>
        </w:tc>
      </w:tr>
      <w:tr w:rsidR="003D2BFD" w:rsidRPr="00ED1E3C" w14:paraId="057A7FAD" w14:textId="77777777" w:rsidTr="002A5661">
        <w:trPr>
          <w:trHeight w:val="4047"/>
        </w:trPr>
        <w:tc>
          <w:tcPr>
            <w:tcW w:w="4314" w:type="dxa"/>
            <w:gridSpan w:val="2"/>
            <w:tcBorders>
              <w:top w:val="nil"/>
              <w:left w:val="nil"/>
              <w:bottom w:val="nil"/>
              <w:right w:val="nil"/>
            </w:tcBorders>
            <w:vAlign w:val="bottom"/>
          </w:tcPr>
          <w:p w14:paraId="2A097B92" w14:textId="27186EDF" w:rsidR="00F00988" w:rsidRDefault="00F00988" w:rsidP="00DC1E10">
            <w:pPr>
              <w:rPr>
                <w:noProof/>
              </w:rPr>
            </w:pPr>
          </w:p>
          <w:p w14:paraId="26CA525C" w14:textId="6F62159C" w:rsidR="00F00988" w:rsidRDefault="00B64F8C" w:rsidP="00DC1E10">
            <w:pPr>
              <w:rPr>
                <w:noProof/>
              </w:rPr>
            </w:pPr>
            <w:r>
              <w:rPr>
                <w:noProof/>
              </w:rPr>
              <w:drawing>
                <wp:anchor distT="0" distB="0" distL="114300" distR="114300" simplePos="0" relativeHeight="251731968" behindDoc="1" locked="0" layoutInCell="1" allowOverlap="1" wp14:anchorId="5CDE3F44" wp14:editId="380B05F0">
                  <wp:simplePos x="0" y="0"/>
                  <wp:positionH relativeFrom="column">
                    <wp:posOffset>129540</wp:posOffset>
                  </wp:positionH>
                  <wp:positionV relativeFrom="paragraph">
                    <wp:posOffset>19050</wp:posOffset>
                  </wp:positionV>
                  <wp:extent cx="2171700" cy="2682240"/>
                  <wp:effectExtent l="0" t="0" r="0" b="3810"/>
                  <wp:wrapNone/>
                  <wp:docPr id="19" name="Image 19" descr="Graines de Courgette Spaghetti végétal à semer et cultiver au pot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ines de Courgette Spaghetti végétal à semer et cultiver au potag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39" r="1610" b="2815"/>
                          <a:stretch/>
                        </pic:blipFill>
                        <pic:spPr bwMode="auto">
                          <a:xfrm>
                            <a:off x="0" y="0"/>
                            <a:ext cx="217170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60BFA" w14:textId="29C9F092" w:rsidR="00AA296A" w:rsidRDefault="00AA296A" w:rsidP="00DC1E10">
            <w:pPr>
              <w:rPr>
                <w:noProof/>
                <w:sz w:val="20"/>
                <w:szCs w:val="24"/>
              </w:rPr>
            </w:pPr>
          </w:p>
          <w:p w14:paraId="0AD952EF" w14:textId="7997CB14" w:rsidR="003D2BFD" w:rsidRPr="00262872" w:rsidRDefault="003D2BFD" w:rsidP="00DC1E10">
            <w:pPr>
              <w:rPr>
                <w:b/>
                <w:bCs/>
                <w:noProof/>
                <w:color w:val="8A7760" w:themeColor="accent1" w:themeShade="BF"/>
                <w:sz w:val="20"/>
                <w:szCs w:val="24"/>
              </w:rPr>
            </w:pPr>
          </w:p>
        </w:tc>
        <w:tc>
          <w:tcPr>
            <w:tcW w:w="4316" w:type="dxa"/>
            <w:vMerge w:val="restart"/>
            <w:tcBorders>
              <w:top w:val="nil"/>
              <w:left w:val="nil"/>
              <w:bottom w:val="nil"/>
              <w:right w:val="nil"/>
            </w:tcBorders>
          </w:tcPr>
          <w:p w14:paraId="146A5426" w14:textId="5646B6BC" w:rsidR="009B2038" w:rsidRDefault="006D1642" w:rsidP="00446D83">
            <w:pPr>
              <w:pStyle w:val="Corpsdetextemarron"/>
              <w:jc w:val="both"/>
              <w:rPr>
                <w:noProof/>
                <w:sz w:val="20"/>
                <w:szCs w:val="24"/>
                <w:lang w:bidi="fr-FR"/>
              </w:rPr>
            </w:pPr>
            <w:r w:rsidRPr="006D1642">
              <w:rPr>
                <w:noProof/>
                <w:sz w:val="20"/>
                <w:szCs w:val="24"/>
                <w:lang w:bidi="fr-FR"/>
              </w:rPr>
              <w:t>Cette courge tire son nom de la forme étonnante de sa chair, en effet une fois cuite la chair se détache de la peau en filament très souples un peu plus fins qu’un spaghetti sans pour autant donner une texture filandreuse mais plutôt souple et doux.</w:t>
            </w:r>
          </w:p>
          <w:p w14:paraId="71DD2F13" w14:textId="77777777" w:rsidR="00446D83" w:rsidRDefault="00446D83" w:rsidP="00B71D5E">
            <w:pPr>
              <w:pStyle w:val="Corpsdetextemarron"/>
              <w:rPr>
                <w:noProof/>
                <w:sz w:val="20"/>
                <w:szCs w:val="24"/>
                <w:lang w:bidi="fr-FR"/>
              </w:rPr>
            </w:pPr>
          </w:p>
          <w:p w14:paraId="39FEA18B" w14:textId="6E91A4A3" w:rsidR="0035161C" w:rsidRPr="00262872" w:rsidRDefault="00D569A2" w:rsidP="00446D83">
            <w:pPr>
              <w:pStyle w:val="Corpsdetextemarron"/>
              <w:jc w:val="both"/>
              <w:rPr>
                <w:noProof/>
                <w:sz w:val="20"/>
                <w:szCs w:val="24"/>
                <w:lang w:bidi="fr-FR"/>
              </w:rPr>
            </w:pPr>
            <w:r w:rsidRPr="00D569A2">
              <w:rPr>
                <w:noProof/>
                <w:sz w:val="20"/>
                <w:szCs w:val="24"/>
                <w:lang w:bidi="fr-FR"/>
              </w:rPr>
              <w:t>Ces fils contiennent cinq fois moins de calories que les vrais spaghettis et recèlent en revanche un cocktail très intéressant de vitamines et de fibres. Cette courge est l’une des plus douce en gout, ne présente pas l’amertume souvent caractéristique des courges. Son go</w:t>
            </w:r>
            <w:r w:rsidR="00B64F8C">
              <w:rPr>
                <w:noProof/>
                <w:sz w:val="20"/>
                <w:szCs w:val="24"/>
                <w:lang w:bidi="fr-FR"/>
              </w:rPr>
              <w:t>û</w:t>
            </w:r>
            <w:r w:rsidRPr="00D569A2">
              <w:rPr>
                <w:noProof/>
                <w:sz w:val="20"/>
                <w:szCs w:val="24"/>
                <w:lang w:bidi="fr-FR"/>
              </w:rPr>
              <w:t>t doux et subtil peut facilement plaire aux enfants d’autant plus qu’elle tolère de nombreuses associations telles que le fromage</w:t>
            </w:r>
            <w:r w:rsidR="00B64F8C">
              <w:rPr>
                <w:noProof/>
                <w:sz w:val="20"/>
                <w:szCs w:val="24"/>
                <w:lang w:bidi="fr-FR"/>
              </w:rPr>
              <w:t>,</w:t>
            </w:r>
            <w:r w:rsidRPr="00D569A2">
              <w:rPr>
                <w:noProof/>
                <w:sz w:val="20"/>
                <w:szCs w:val="24"/>
                <w:lang w:bidi="fr-FR"/>
              </w:rPr>
              <w:t xml:space="preserve"> la viande ou un assaisonnement exotique par exemple.</w:t>
            </w:r>
          </w:p>
        </w:tc>
        <w:tc>
          <w:tcPr>
            <w:tcW w:w="4330" w:type="dxa"/>
            <w:gridSpan w:val="3"/>
            <w:vMerge w:val="restart"/>
            <w:tcBorders>
              <w:top w:val="nil"/>
              <w:left w:val="nil"/>
              <w:bottom w:val="nil"/>
              <w:right w:val="nil"/>
            </w:tcBorders>
          </w:tcPr>
          <w:sdt>
            <w:sdtPr>
              <w:rPr>
                <w:noProof/>
                <w:sz w:val="20"/>
                <w:szCs w:val="24"/>
              </w:rPr>
              <w:id w:val="-1355037492"/>
              <w:placeholder>
                <w:docPart w:val="9FBF5367CD4D434AA9356D46EC9CD607"/>
              </w:placeholder>
              <w15:appearance w15:val="hidden"/>
            </w:sdtPr>
            <w:sdtEndPr/>
            <w:sdtContent>
              <w:sdt>
                <w:sdtPr>
                  <w:rPr>
                    <w:noProof/>
                    <w:sz w:val="20"/>
                    <w:szCs w:val="24"/>
                    <w:lang w:bidi="fr-FR"/>
                  </w:rPr>
                  <w:id w:val="281539834"/>
                  <w:placeholder>
                    <w:docPart w:val="48263D14B7314587B326A43A5FF3433B"/>
                  </w:placeholder>
                  <w15:appearance w15:val="hidden"/>
                </w:sdtPr>
                <w:sdtEndPr/>
                <w:sdtContent>
                  <w:p w14:paraId="14551C10" w14:textId="77777777" w:rsidR="00C74004" w:rsidRDefault="00C06F1E" w:rsidP="00C74004">
                    <w:pPr>
                      <w:pStyle w:val="Corpsdetextemarron"/>
                      <w:jc w:val="both"/>
                      <w:rPr>
                        <w:noProof/>
                        <w:sz w:val="20"/>
                        <w:szCs w:val="24"/>
                        <w:lang w:bidi="fr-FR"/>
                      </w:rPr>
                    </w:pPr>
                    <w:r w:rsidRPr="00C06F1E">
                      <w:rPr>
                        <w:noProof/>
                        <w:sz w:val="20"/>
                        <w:szCs w:val="24"/>
                        <w:lang w:bidi="fr-FR"/>
                      </w:rPr>
                      <w:t>La cuisson de la courge spaghetti est unique en son genre</w:t>
                    </w:r>
                    <w:r w:rsidRPr="00C06F1E">
                      <w:rPr>
                        <w:rFonts w:ascii="Arial" w:hAnsi="Arial" w:cs="Arial"/>
                        <w:noProof/>
                        <w:sz w:val="20"/>
                        <w:szCs w:val="24"/>
                        <w:lang w:bidi="fr-FR"/>
                      </w:rPr>
                      <w:t> </w:t>
                    </w:r>
                    <w:r w:rsidRPr="00C06F1E">
                      <w:rPr>
                        <w:noProof/>
                        <w:sz w:val="20"/>
                        <w:szCs w:val="24"/>
                        <w:lang w:bidi="fr-FR"/>
                      </w:rPr>
                      <w:t>!</w:t>
                    </w:r>
                  </w:p>
                  <w:p w14:paraId="16E70A7C" w14:textId="15DB2CDF" w:rsidR="00485C28" w:rsidRDefault="00C06F1E" w:rsidP="00C74004">
                    <w:pPr>
                      <w:pStyle w:val="Corpsdetextemarron"/>
                      <w:jc w:val="both"/>
                      <w:rPr>
                        <w:noProof/>
                        <w:sz w:val="20"/>
                        <w:szCs w:val="24"/>
                        <w:lang w:bidi="fr-FR"/>
                      </w:rPr>
                    </w:pPr>
                    <w:r w:rsidRPr="00C06F1E">
                      <w:rPr>
                        <w:noProof/>
                        <w:sz w:val="20"/>
                        <w:szCs w:val="24"/>
                        <w:lang w:bidi="fr-FR"/>
                      </w:rPr>
                      <w:t xml:space="preserve"> </w:t>
                    </w:r>
                  </w:p>
                  <w:p w14:paraId="045429A8" w14:textId="3603F235" w:rsidR="009B41E9" w:rsidRDefault="00C06F1E" w:rsidP="00B64F8C">
                    <w:pPr>
                      <w:pStyle w:val="Corpsdetextemarron"/>
                      <w:jc w:val="both"/>
                      <w:rPr>
                        <w:noProof/>
                        <w:sz w:val="20"/>
                        <w:szCs w:val="24"/>
                        <w:lang w:bidi="fr-FR"/>
                      </w:rPr>
                    </w:pPr>
                    <w:r w:rsidRPr="00C06F1E">
                      <w:rPr>
                        <w:noProof/>
                        <w:sz w:val="20"/>
                        <w:szCs w:val="24"/>
                        <w:lang w:bidi="fr-FR"/>
                      </w:rPr>
                      <w:t>On d</w:t>
                    </w:r>
                    <w:r w:rsidRPr="00C06F1E">
                      <w:rPr>
                        <w:rFonts w:ascii="Euphemia" w:hAnsi="Euphemia" w:cs="Euphemia"/>
                        <w:noProof/>
                        <w:sz w:val="20"/>
                        <w:szCs w:val="24"/>
                        <w:lang w:bidi="fr-FR"/>
                      </w:rPr>
                      <w:t>é</w:t>
                    </w:r>
                    <w:r w:rsidRPr="00C06F1E">
                      <w:rPr>
                        <w:noProof/>
                        <w:sz w:val="20"/>
                        <w:szCs w:val="24"/>
                        <w:lang w:bidi="fr-FR"/>
                      </w:rPr>
                      <w:t>coupe la courge en deux dans le sens de la hauteur</w:t>
                    </w:r>
                    <w:r w:rsidR="00B64F8C">
                      <w:rPr>
                        <w:noProof/>
                        <w:sz w:val="20"/>
                        <w:szCs w:val="24"/>
                        <w:lang w:bidi="fr-FR"/>
                      </w:rPr>
                      <w:t>,</w:t>
                    </w:r>
                    <w:r w:rsidRPr="00C06F1E">
                      <w:rPr>
                        <w:noProof/>
                        <w:sz w:val="20"/>
                        <w:szCs w:val="24"/>
                        <w:lang w:bidi="fr-FR"/>
                      </w:rPr>
                      <w:t xml:space="preserve"> on retire les pepins et on dispose les demi-courges au four </w:t>
                    </w:r>
                    <w:r w:rsidRPr="00C06F1E">
                      <w:rPr>
                        <w:rFonts w:ascii="Euphemia" w:hAnsi="Euphemia" w:cs="Euphemia"/>
                        <w:noProof/>
                        <w:sz w:val="20"/>
                        <w:szCs w:val="24"/>
                        <w:lang w:bidi="fr-FR"/>
                      </w:rPr>
                      <w:t>à</w:t>
                    </w:r>
                    <w:r w:rsidRPr="00C06F1E">
                      <w:rPr>
                        <w:noProof/>
                        <w:sz w:val="20"/>
                        <w:szCs w:val="24"/>
                        <w:lang w:bidi="fr-FR"/>
                      </w:rPr>
                      <w:t xml:space="preserve"> 180</w:t>
                    </w:r>
                    <w:r w:rsidRPr="00C06F1E">
                      <w:rPr>
                        <w:rFonts w:ascii="Euphemia" w:hAnsi="Euphemia" w:cs="Euphemia"/>
                        <w:noProof/>
                        <w:sz w:val="20"/>
                        <w:szCs w:val="24"/>
                        <w:lang w:bidi="fr-FR"/>
                      </w:rPr>
                      <w:t>°</w:t>
                    </w:r>
                    <w:r w:rsidRPr="00C06F1E">
                      <w:rPr>
                        <w:noProof/>
                        <w:sz w:val="20"/>
                        <w:szCs w:val="24"/>
                        <w:lang w:bidi="fr-FR"/>
                      </w:rPr>
                      <w:t xml:space="preserve"> la chair vers le haut en ajoutant un liquide ou un corps gras (eau, huile, produit laitier…) pour éviter que la chair ne se dessèche</w:t>
                    </w:r>
                    <w:r w:rsidR="00080529">
                      <w:rPr>
                        <w:noProof/>
                        <w:sz w:val="20"/>
                        <w:szCs w:val="24"/>
                        <w:lang w:bidi="fr-FR"/>
                      </w:rPr>
                      <w:t xml:space="preserve"> trop</w:t>
                    </w:r>
                    <w:r w:rsidRPr="00C06F1E">
                      <w:rPr>
                        <w:noProof/>
                        <w:sz w:val="20"/>
                        <w:szCs w:val="24"/>
                        <w:lang w:bidi="fr-FR"/>
                      </w:rPr>
                      <w:t>. Au bout de 25 à 45 min en fonction de la taille de la courge, on la sort du four et en grattant la chair avec une fourchette on voit apparaitre les fameux spaghettis.</w:t>
                    </w:r>
                  </w:p>
                  <w:p w14:paraId="506F9D0A" w14:textId="77777777" w:rsidR="00B64F8C" w:rsidRDefault="00B64F8C" w:rsidP="00B64F8C">
                    <w:pPr>
                      <w:pStyle w:val="Corpsdetextemarron"/>
                      <w:jc w:val="both"/>
                      <w:rPr>
                        <w:noProof/>
                        <w:sz w:val="20"/>
                        <w:szCs w:val="24"/>
                        <w:lang w:bidi="fr-FR"/>
                      </w:rPr>
                    </w:pPr>
                  </w:p>
                  <w:p w14:paraId="1D3D4BFF" w14:textId="44D9ADD1" w:rsidR="009B41E9" w:rsidRPr="009B41E9" w:rsidRDefault="009B41E9" w:rsidP="00B64F8C">
                    <w:pPr>
                      <w:pStyle w:val="Corpsdetextemarron"/>
                      <w:jc w:val="both"/>
                      <w:rPr>
                        <w:noProof/>
                        <w:sz w:val="20"/>
                        <w:szCs w:val="24"/>
                        <w:lang w:bidi="fr-FR"/>
                      </w:rPr>
                    </w:pPr>
                    <w:r w:rsidRPr="009B41E9">
                      <w:rPr>
                        <w:noProof/>
                        <w:sz w:val="20"/>
                        <w:szCs w:val="24"/>
                        <w:lang w:bidi="fr-FR"/>
                      </w:rPr>
                      <w:t>A mi cuisson on peut ajouter dans le creux de la courge, du fromage</w:t>
                    </w:r>
                    <w:r w:rsidR="00B64F8C">
                      <w:rPr>
                        <w:noProof/>
                        <w:sz w:val="20"/>
                        <w:szCs w:val="24"/>
                        <w:lang w:bidi="fr-FR"/>
                      </w:rPr>
                      <w:t>,</w:t>
                    </w:r>
                    <w:r w:rsidRPr="009B41E9">
                      <w:rPr>
                        <w:noProof/>
                        <w:sz w:val="20"/>
                        <w:szCs w:val="24"/>
                        <w:lang w:bidi="fr-FR"/>
                      </w:rPr>
                      <w:t xml:space="preserve"> des œufs</w:t>
                    </w:r>
                    <w:r w:rsidR="00B64F8C">
                      <w:rPr>
                        <w:noProof/>
                        <w:sz w:val="20"/>
                        <w:szCs w:val="24"/>
                        <w:lang w:bidi="fr-FR"/>
                      </w:rPr>
                      <w:t>,</w:t>
                    </w:r>
                    <w:r w:rsidRPr="009B41E9">
                      <w:rPr>
                        <w:noProof/>
                        <w:sz w:val="20"/>
                        <w:szCs w:val="24"/>
                        <w:lang w:bidi="fr-FR"/>
                      </w:rPr>
                      <w:t xml:space="preserve"> ou de la viande par exemple.</w:t>
                    </w:r>
                  </w:p>
                  <w:p w14:paraId="604BE447" w14:textId="77777777" w:rsidR="00A81E0B" w:rsidRDefault="00A81E0B" w:rsidP="00C06F1E">
                    <w:pPr>
                      <w:pStyle w:val="Corpsdetextemarron"/>
                      <w:rPr>
                        <w:noProof/>
                        <w:color w:val="auto"/>
                        <w:sz w:val="20"/>
                        <w:szCs w:val="24"/>
                        <w:lang w:bidi="fr-FR"/>
                      </w:rPr>
                    </w:pPr>
                  </w:p>
                  <w:p w14:paraId="021F4A85" w14:textId="49586C9F" w:rsidR="00B26E98" w:rsidRPr="00831E34" w:rsidRDefault="00A81E0B" w:rsidP="00C06F1E">
                    <w:pPr>
                      <w:pStyle w:val="Corpsdetextemarron"/>
                      <w:rPr>
                        <w:noProof/>
                        <w:color w:val="auto"/>
                        <w:sz w:val="20"/>
                        <w:szCs w:val="24"/>
                        <w:lang w:bidi="fr-FR"/>
                      </w:rPr>
                    </w:pPr>
                  </w:p>
                </w:sdtContent>
              </w:sdt>
            </w:sdtContent>
          </w:sdt>
        </w:tc>
      </w:tr>
      <w:tr w:rsidR="003D2BFD" w:rsidRPr="00ED1E3C" w14:paraId="0F596A62" w14:textId="77777777" w:rsidTr="00FE48AD">
        <w:trPr>
          <w:trHeight w:val="141"/>
        </w:trPr>
        <w:tc>
          <w:tcPr>
            <w:tcW w:w="4314" w:type="dxa"/>
            <w:gridSpan w:val="2"/>
            <w:tcBorders>
              <w:top w:val="nil"/>
              <w:left w:val="nil"/>
              <w:bottom w:val="nil"/>
              <w:right w:val="nil"/>
            </w:tcBorders>
            <w:vAlign w:val="center"/>
          </w:tcPr>
          <w:p w14:paraId="4780BB88" w14:textId="7D29A615" w:rsidR="003D2BFD" w:rsidRPr="00262872" w:rsidRDefault="003D2BFD" w:rsidP="003D2BFD">
            <w:pPr>
              <w:rPr>
                <w:rStyle w:val="Nomdauteurmarron"/>
                <w:noProof/>
                <w:sz w:val="20"/>
              </w:rPr>
            </w:pPr>
          </w:p>
        </w:tc>
        <w:tc>
          <w:tcPr>
            <w:tcW w:w="4316" w:type="dxa"/>
            <w:vMerge/>
            <w:tcBorders>
              <w:top w:val="nil"/>
              <w:left w:val="nil"/>
              <w:bottom w:val="nil"/>
              <w:right w:val="nil"/>
            </w:tcBorders>
          </w:tcPr>
          <w:p w14:paraId="30A73D45" w14:textId="77777777" w:rsidR="003D2BFD" w:rsidRPr="00262872" w:rsidRDefault="003D2BFD" w:rsidP="00556091">
            <w:pPr>
              <w:pStyle w:val="Corpsdetextemarron"/>
              <w:rPr>
                <w:noProof/>
                <w:sz w:val="20"/>
                <w:szCs w:val="24"/>
              </w:rPr>
            </w:pPr>
          </w:p>
        </w:tc>
        <w:tc>
          <w:tcPr>
            <w:tcW w:w="4330" w:type="dxa"/>
            <w:gridSpan w:val="3"/>
            <w:vMerge/>
            <w:tcBorders>
              <w:top w:val="nil"/>
              <w:left w:val="nil"/>
              <w:bottom w:val="nil"/>
              <w:right w:val="nil"/>
            </w:tcBorders>
          </w:tcPr>
          <w:p w14:paraId="1AE647B3" w14:textId="77777777" w:rsidR="003D2BFD" w:rsidRPr="00262872" w:rsidRDefault="003D2BFD" w:rsidP="00556091">
            <w:pPr>
              <w:pStyle w:val="Corpsdetextemarron"/>
              <w:rPr>
                <w:noProof/>
                <w:sz w:val="20"/>
                <w:szCs w:val="24"/>
              </w:rPr>
            </w:pPr>
          </w:p>
        </w:tc>
      </w:tr>
      <w:tr w:rsidR="003D2BFD" w:rsidRPr="00ED1E3C" w14:paraId="3944EE64" w14:textId="77777777" w:rsidTr="00F54276">
        <w:trPr>
          <w:trHeight w:val="720"/>
        </w:trPr>
        <w:tc>
          <w:tcPr>
            <w:tcW w:w="4314" w:type="dxa"/>
            <w:gridSpan w:val="2"/>
            <w:tcBorders>
              <w:top w:val="nil"/>
              <w:left w:val="nil"/>
              <w:bottom w:val="nil"/>
              <w:right w:val="nil"/>
            </w:tcBorders>
          </w:tcPr>
          <w:sdt>
            <w:sdtPr>
              <w:rPr>
                <w:b/>
                <w:bCs/>
                <w:caps/>
                <w:noProof/>
                <w:sz w:val="20"/>
                <w:szCs w:val="24"/>
              </w:rPr>
              <w:id w:val="-1452470701"/>
              <w:placeholder>
                <w:docPart w:val="84E7FEA803C14F3195643A1CFBD6C767"/>
              </w:placeholder>
              <w15:appearance w15:val="hidden"/>
            </w:sdtPr>
            <w:sdtEndPr/>
            <w:sdtContent>
              <w:p w14:paraId="44DD8629" w14:textId="77777777" w:rsidR="002E646D" w:rsidRDefault="002E646D" w:rsidP="0084788A">
                <w:pPr>
                  <w:pStyle w:val="Corpsdetextemarron"/>
                  <w:rPr>
                    <w:noProof/>
                    <w:sz w:val="20"/>
                    <w:szCs w:val="24"/>
                  </w:rPr>
                </w:pPr>
              </w:p>
              <w:p w14:paraId="7452E899" w14:textId="023463AD" w:rsidR="003D2BFD" w:rsidRPr="00120BDF" w:rsidRDefault="00A81E0B" w:rsidP="0084788A">
                <w:pPr>
                  <w:pStyle w:val="Corpsdetextemarron"/>
                  <w:rPr>
                    <w:rStyle w:val="Nomdauteurmarron"/>
                    <w:b w:val="0"/>
                    <w:bCs w:val="0"/>
                    <w:caps w:val="0"/>
                    <w:noProof/>
                    <w:sz w:val="20"/>
                    <w:lang w:bidi="fr-FR"/>
                  </w:rPr>
                </w:pPr>
              </w:p>
            </w:sdtContent>
          </w:sdt>
        </w:tc>
        <w:tc>
          <w:tcPr>
            <w:tcW w:w="4316" w:type="dxa"/>
            <w:vMerge/>
            <w:tcBorders>
              <w:top w:val="nil"/>
              <w:left w:val="nil"/>
              <w:bottom w:val="nil"/>
              <w:right w:val="nil"/>
            </w:tcBorders>
          </w:tcPr>
          <w:p w14:paraId="2BB21BDC" w14:textId="77777777" w:rsidR="003D2BFD" w:rsidRPr="00262872" w:rsidRDefault="003D2BFD" w:rsidP="00556091">
            <w:pPr>
              <w:pStyle w:val="Corpsdetextemarron"/>
              <w:rPr>
                <w:noProof/>
                <w:sz w:val="20"/>
                <w:szCs w:val="24"/>
              </w:rPr>
            </w:pPr>
          </w:p>
        </w:tc>
        <w:tc>
          <w:tcPr>
            <w:tcW w:w="4330" w:type="dxa"/>
            <w:gridSpan w:val="3"/>
            <w:vMerge/>
            <w:tcBorders>
              <w:top w:val="nil"/>
              <w:left w:val="nil"/>
              <w:bottom w:val="nil"/>
              <w:right w:val="nil"/>
            </w:tcBorders>
          </w:tcPr>
          <w:p w14:paraId="6AE39E83" w14:textId="77777777" w:rsidR="003D2BFD" w:rsidRPr="00262872" w:rsidRDefault="003D2BFD" w:rsidP="00556091">
            <w:pPr>
              <w:pStyle w:val="Corpsdetextemarron"/>
              <w:rPr>
                <w:noProof/>
                <w:sz w:val="20"/>
                <w:szCs w:val="24"/>
              </w:rPr>
            </w:pPr>
          </w:p>
        </w:tc>
      </w:tr>
      <w:tr w:rsidR="00F54276" w:rsidRPr="00ED1E3C" w14:paraId="47B52657" w14:textId="77777777" w:rsidTr="00120BDF">
        <w:trPr>
          <w:trHeight w:val="68"/>
        </w:trPr>
        <w:tc>
          <w:tcPr>
            <w:tcW w:w="540" w:type="dxa"/>
            <w:vMerge w:val="restart"/>
            <w:tcBorders>
              <w:top w:val="nil"/>
              <w:left w:val="nil"/>
              <w:right w:val="nil"/>
            </w:tcBorders>
            <w:vAlign w:val="center"/>
          </w:tcPr>
          <w:p w14:paraId="247A5443" w14:textId="09373343" w:rsidR="00F54276" w:rsidRPr="00ED1E3C" w:rsidRDefault="00F54276" w:rsidP="00F54276">
            <w:pPr>
              <w:pStyle w:val="Corpsdetextemarron"/>
              <w:rPr>
                <w:rFonts w:asciiTheme="majorHAnsi" w:hAnsiTheme="majorHAnsi"/>
                <w:noProof/>
              </w:rPr>
            </w:pPr>
            <w:bookmarkStart w:id="1" w:name="_Hlk55863135"/>
          </w:p>
        </w:tc>
        <w:tc>
          <w:tcPr>
            <w:tcW w:w="11084" w:type="dxa"/>
            <w:gridSpan w:val="4"/>
            <w:tcBorders>
              <w:top w:val="nil"/>
              <w:left w:val="nil"/>
              <w:bottom w:val="single" w:sz="8" w:space="0" w:color="5F645C" w:themeColor="accent2" w:themeShade="BF"/>
              <w:right w:val="nil"/>
            </w:tcBorders>
          </w:tcPr>
          <w:p w14:paraId="03FF5154" w14:textId="77777777" w:rsidR="00F54276" w:rsidRPr="00ED1E3C" w:rsidRDefault="00F54276" w:rsidP="00556091">
            <w:pPr>
              <w:pStyle w:val="Corpsdetextemarron"/>
              <w:rPr>
                <w:noProof/>
              </w:rPr>
            </w:pPr>
          </w:p>
        </w:tc>
        <w:tc>
          <w:tcPr>
            <w:tcW w:w="1336" w:type="dxa"/>
            <w:vMerge w:val="restart"/>
            <w:tcBorders>
              <w:top w:val="nil"/>
              <w:left w:val="nil"/>
              <w:right w:val="nil"/>
            </w:tcBorders>
            <w:vAlign w:val="center"/>
          </w:tcPr>
          <w:p w14:paraId="74DFC5D3" w14:textId="5C517C32" w:rsidR="00F54276" w:rsidRPr="00ED1E3C" w:rsidRDefault="000006A3" w:rsidP="00F54276">
            <w:pPr>
              <w:pStyle w:val="Pieddepage"/>
              <w:rPr>
                <w:noProof/>
              </w:rPr>
            </w:pPr>
            <w:r w:rsidRPr="00ED1E3C">
              <w:rPr>
                <w:noProof/>
                <w:lang w:bidi="fr-FR"/>
              </w:rPr>
              <w:t xml:space="preserve"> </w:t>
            </w:r>
          </w:p>
        </w:tc>
      </w:tr>
      <w:tr w:rsidR="00F54276" w:rsidRPr="00ED1E3C" w14:paraId="3896A5A1" w14:textId="77777777" w:rsidTr="003609D7">
        <w:trPr>
          <w:trHeight w:val="144"/>
        </w:trPr>
        <w:tc>
          <w:tcPr>
            <w:tcW w:w="540" w:type="dxa"/>
            <w:vMerge/>
            <w:tcBorders>
              <w:left w:val="nil"/>
              <w:bottom w:val="nil"/>
              <w:right w:val="nil"/>
            </w:tcBorders>
          </w:tcPr>
          <w:p w14:paraId="0B8CA6A9" w14:textId="77777777" w:rsidR="00F54276" w:rsidRPr="00ED1E3C" w:rsidRDefault="00F54276" w:rsidP="00DB5087">
            <w:pPr>
              <w:pStyle w:val="Corpsdetextemarron"/>
              <w:rPr>
                <w:rFonts w:asciiTheme="majorHAnsi" w:hAnsiTheme="majorHAnsi"/>
                <w:noProof/>
              </w:rPr>
            </w:pPr>
          </w:p>
        </w:tc>
        <w:tc>
          <w:tcPr>
            <w:tcW w:w="11084" w:type="dxa"/>
            <w:gridSpan w:val="4"/>
            <w:tcBorders>
              <w:top w:val="single" w:sz="8" w:space="0" w:color="5F645C" w:themeColor="accent2" w:themeShade="BF"/>
              <w:left w:val="nil"/>
              <w:bottom w:val="nil"/>
              <w:right w:val="nil"/>
            </w:tcBorders>
          </w:tcPr>
          <w:p w14:paraId="2DE246B6" w14:textId="77777777" w:rsidR="00F54276" w:rsidRPr="00ED1E3C" w:rsidRDefault="00F54276" w:rsidP="00556091">
            <w:pPr>
              <w:pStyle w:val="Corpsdetextemarron"/>
              <w:rPr>
                <w:noProof/>
              </w:rPr>
            </w:pPr>
          </w:p>
        </w:tc>
        <w:tc>
          <w:tcPr>
            <w:tcW w:w="1336" w:type="dxa"/>
            <w:vMerge/>
            <w:tcBorders>
              <w:left w:val="nil"/>
              <w:bottom w:val="nil"/>
              <w:right w:val="nil"/>
            </w:tcBorders>
          </w:tcPr>
          <w:p w14:paraId="5CBF7920" w14:textId="77777777" w:rsidR="00F54276" w:rsidRPr="00ED1E3C" w:rsidRDefault="00F54276" w:rsidP="00F54276">
            <w:pPr>
              <w:pStyle w:val="Pieddepage"/>
              <w:rPr>
                <w:noProof/>
              </w:rPr>
            </w:pPr>
          </w:p>
        </w:tc>
      </w:tr>
    </w:tbl>
    <w:bookmarkEnd w:id="1"/>
    <w:p w14:paraId="694AE622" w14:textId="77777777" w:rsidR="003910DF" w:rsidRPr="00ED1E3C" w:rsidRDefault="003F2608" w:rsidP="003F2608">
      <w:pPr>
        <w:pStyle w:val="Ancregraphique"/>
        <w:rPr>
          <w:noProof/>
        </w:rPr>
      </w:pPr>
      <w:r w:rsidRPr="00ED1E3C">
        <w:rPr>
          <w:noProof/>
          <w:lang w:bidi="fr-FR"/>
        </w:rPr>
        <mc:AlternateContent>
          <mc:Choice Requires="wps">
            <w:drawing>
              <wp:anchor distT="0" distB="0" distL="114300" distR="114300" simplePos="0" relativeHeight="251694080" behindDoc="1" locked="1" layoutInCell="1" allowOverlap="1" wp14:anchorId="4B45B0BA" wp14:editId="4970148E">
                <wp:simplePos x="0" y="0"/>
                <wp:positionH relativeFrom="column">
                  <wp:posOffset>2653030</wp:posOffset>
                </wp:positionH>
                <wp:positionV relativeFrom="paragraph">
                  <wp:posOffset>-15220950</wp:posOffset>
                </wp:positionV>
                <wp:extent cx="2752090" cy="713105"/>
                <wp:effectExtent l="0" t="0" r="0" b="0"/>
                <wp:wrapNone/>
                <wp:docPr id="15"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AA18CD" id="Forme libre : Forme 12" o:spid="_x0000_s1026" alt="&quot;&quot;" style="position:absolute;margin-left:208.9pt;margin-top:-1198.5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" path="m,l2748917,r-74987,100278c2365056,474547,1897616,713105,1374458,713105,851300,713105,383860,474547,74986,100278l,xe" fillcolor="#e8e8e3 [1302]" stroked="f" strokeweight="1pt">
                <v:stroke joinstyle="miter"/>
                <v:path arrowok="t" o:connecttype="custom" o:connectlocs="0,0;2752090,0;2677016,100278;1376044,713105;75073,100278" o:connectangles="0,0,0,0,0"/>
                <w10:anchorlock/>
              </v:shape>
            </w:pict>
          </mc:Fallback>
        </mc:AlternateContent>
      </w:r>
    </w:p>
    <w:tbl>
      <w:tblPr>
        <w:tblStyle w:val="Grilledutableau"/>
        <w:tblW w:w="5000" w:type="pct"/>
        <w:tblLayout w:type="fixed"/>
        <w:tblLook w:val="04A0" w:firstRow="1" w:lastRow="0" w:firstColumn="1" w:lastColumn="0" w:noHBand="0" w:noVBand="1"/>
      </w:tblPr>
      <w:tblGrid>
        <w:gridCol w:w="4318"/>
        <w:gridCol w:w="2041"/>
        <w:gridCol w:w="2277"/>
        <w:gridCol w:w="4324"/>
      </w:tblGrid>
      <w:tr w:rsidR="003F2608" w:rsidRPr="00ED1E3C" w14:paraId="319F4A3C" w14:textId="77777777" w:rsidTr="00500D14">
        <w:trPr>
          <w:trHeight w:val="1152"/>
        </w:trPr>
        <w:tc>
          <w:tcPr>
            <w:tcW w:w="12960" w:type="dxa"/>
            <w:gridSpan w:val="4"/>
            <w:tcBorders>
              <w:top w:val="nil"/>
              <w:left w:val="nil"/>
              <w:bottom w:val="single" w:sz="4" w:space="0" w:color="8A7760" w:themeColor="accent1" w:themeShade="BF"/>
              <w:right w:val="nil"/>
            </w:tcBorders>
            <w:shd w:val="clear" w:color="auto" w:fill="auto"/>
            <w:tcMar>
              <w:left w:w="0" w:type="dxa"/>
              <w:right w:w="0" w:type="dxa"/>
            </w:tcMar>
          </w:tcPr>
          <w:p w14:paraId="796BA4D4" w14:textId="77FD56FC" w:rsidR="003F2608" w:rsidRPr="00B83886" w:rsidRDefault="00A81E0B" w:rsidP="008E3641">
            <w:pPr>
              <w:pStyle w:val="En-tte"/>
              <w:rPr>
                <w:rStyle w:val="Nomdauteurmarron"/>
                <w:rFonts w:asciiTheme="minorHAnsi" w:hAnsiTheme="minorHAnsi"/>
                <w:lang w:bidi="fr-FR"/>
              </w:rPr>
            </w:pPr>
            <w:sdt>
              <w:sdtPr>
                <w:rPr>
                  <w:rStyle w:val="Nomdauteurmarron"/>
                  <w:rFonts w:asciiTheme="minorHAnsi" w:hAnsiTheme="minorHAnsi"/>
                  <w:lang w:bidi="fr-FR"/>
                </w:rPr>
                <w:id w:val="1156880250"/>
                <w:placeholder>
                  <w:docPart w:val="05AE13E03863426387F0A5B21CB413C5"/>
                </w:placeholder>
                <w15:appearance w15:val="hidden"/>
              </w:sdtPr>
              <w:sdtEndPr>
                <w:rPr>
                  <w:rStyle w:val="Nomdauteurmarron"/>
                </w:rPr>
              </w:sdtEndPr>
              <w:sdtContent>
                <w:r w:rsidR="00B83886" w:rsidRPr="00B83886">
                  <w:rPr>
                    <w:rStyle w:val="Nomdauteurmarron"/>
                    <w:rFonts w:asciiTheme="minorHAnsi" w:hAnsiTheme="minorHAnsi"/>
                    <w:lang w:bidi="fr-FR"/>
                  </w:rPr>
                  <w:t>Le coin du mar</w:t>
                </w:r>
                <w:r w:rsidR="00F84645" w:rsidRPr="00ED1E3C">
                  <w:rPr>
                    <w:noProof/>
                    <w:lang w:bidi="fr-FR"/>
                  </w:rPr>
                  <mc:AlternateContent>
                    <mc:Choice Requires="wps">
                      <w:drawing>
                        <wp:anchor distT="0" distB="0" distL="114300" distR="114300" simplePos="0" relativeHeight="251726848" behindDoc="1" locked="1" layoutInCell="1" allowOverlap="1" wp14:anchorId="38EF7369" wp14:editId="7A1D0127">
                          <wp:simplePos x="0" y="0"/>
                          <wp:positionH relativeFrom="column">
                            <wp:posOffset>2828925</wp:posOffset>
                          </wp:positionH>
                          <wp:positionV relativeFrom="paragraph">
                            <wp:posOffset>-300355</wp:posOffset>
                          </wp:positionV>
                          <wp:extent cx="2752090" cy="713105"/>
                          <wp:effectExtent l="0" t="0" r="0" b="0"/>
                          <wp:wrapNone/>
                          <wp:docPr id="26"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F009B1" id="Forme libre : Forme 12" o:spid="_x0000_s1026" alt="&quot;&quot;" style="position:absolute;margin-left:222.75pt;margin-top:-23.65pt;width:216.7pt;height:56.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8917,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" path="m,l2748917,r-74987,100278c2365056,474547,1897616,713105,1374458,713105,851300,713105,383860,474547,74986,100278l,xe" fillcolor="#e9e9e4" stroked="f" strokeweight="1pt">
                          <v:stroke joinstyle="miter"/>
                          <v:path arrowok="t" o:connecttype="custom" o:connectlocs="0,0;2752090,0;2677016,100278;1376044,713105;75073,100278" o:connectangles="0,0,0,0,0"/>
                          <w10:anchorlock/>
                        </v:shape>
                      </w:pict>
                    </mc:Fallback>
                  </mc:AlternateContent>
                </w:r>
                <w:r w:rsidR="00B83886" w:rsidRPr="00B83886">
                  <w:rPr>
                    <w:rStyle w:val="Nomdauteurmarron"/>
                    <w:rFonts w:asciiTheme="minorHAnsi" w:hAnsiTheme="minorHAnsi"/>
                    <w:lang w:bidi="fr-FR"/>
                  </w:rPr>
                  <w:t xml:space="preserve">aîcher – </w:t>
                </w:r>
                <w:r w:rsidR="00625700">
                  <w:rPr>
                    <w:rStyle w:val="Nomdauteurmarron"/>
                    <w:rFonts w:asciiTheme="minorHAnsi" w:hAnsiTheme="minorHAnsi"/>
                    <w:lang w:bidi="fr-FR"/>
                  </w:rPr>
                  <w:t>Novem</w:t>
                </w:r>
                <w:r w:rsidR="00B83886" w:rsidRPr="00B83886">
                  <w:rPr>
                    <w:rStyle w:val="Nomdauteurmarron"/>
                    <w:rFonts w:asciiTheme="minorHAnsi" w:hAnsiTheme="minorHAnsi"/>
                    <w:lang w:bidi="fr-FR"/>
                  </w:rPr>
                  <w:t>bre 2021</w:t>
                </w:r>
              </w:sdtContent>
            </w:sdt>
          </w:p>
        </w:tc>
      </w:tr>
      <w:tr w:rsidR="00B27617" w:rsidRPr="00ED1E3C" w14:paraId="72981794"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3"/>
        </w:trPr>
        <w:tc>
          <w:tcPr>
            <w:tcW w:w="12960" w:type="dxa"/>
            <w:gridSpan w:val="4"/>
            <w:tcMar>
              <w:left w:w="0" w:type="dxa"/>
              <w:right w:w="0" w:type="dxa"/>
            </w:tcMar>
          </w:tcPr>
          <w:p w14:paraId="079C75ED" w14:textId="77777777" w:rsidR="006B1392" w:rsidRDefault="006B1392" w:rsidP="006B1392">
            <w:pPr>
              <w:jc w:val="center"/>
              <w:rPr>
                <w:noProof/>
              </w:rPr>
            </w:pPr>
          </w:p>
          <w:p w14:paraId="779CB965" w14:textId="77777777" w:rsidR="003A4E0B" w:rsidRDefault="003A4E0B" w:rsidP="006B1392">
            <w:pPr>
              <w:jc w:val="center"/>
              <w:rPr>
                <w:noProof/>
              </w:rPr>
            </w:pPr>
          </w:p>
          <w:p w14:paraId="46EFA4F5" w14:textId="3B6A49C4" w:rsidR="00226343" w:rsidRPr="00ED1E3C" w:rsidRDefault="000C55AA" w:rsidP="006B1392">
            <w:pPr>
              <w:jc w:val="center"/>
              <w:rPr>
                <w:noProof/>
              </w:rPr>
            </w:pPr>
            <w:r>
              <w:rPr>
                <w:noProof/>
              </w:rPr>
              <w:drawing>
                <wp:inline distT="0" distB="0" distL="0" distR="0" wp14:anchorId="35F9352E" wp14:editId="6DCE62B3">
                  <wp:extent cx="8229600" cy="5074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795"/>
                          <a:stretch/>
                        </pic:blipFill>
                        <pic:spPr bwMode="auto">
                          <a:xfrm>
                            <a:off x="0" y="0"/>
                            <a:ext cx="8229600" cy="5074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7902" w:rsidRPr="00ED1E3C" w14:paraId="18F5BBE6" w14:textId="77777777" w:rsidTr="00391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5"/>
        </w:trPr>
        <w:tc>
          <w:tcPr>
            <w:tcW w:w="12960" w:type="dxa"/>
            <w:gridSpan w:val="4"/>
            <w:tcBorders>
              <w:bottom w:val="single" w:sz="4" w:space="0" w:color="8A7760" w:themeColor="accent1" w:themeShade="BF"/>
            </w:tcBorders>
            <w:tcMar>
              <w:left w:w="115" w:type="dxa"/>
              <w:right w:w="0" w:type="dxa"/>
            </w:tcMar>
            <w:vAlign w:val="center"/>
          </w:tcPr>
          <w:p w14:paraId="4FCD7B08" w14:textId="5CB5C1D8" w:rsidR="00AC7902" w:rsidRPr="00ED1E3C" w:rsidRDefault="00A81E0B" w:rsidP="00EE74D2">
            <w:pPr>
              <w:pStyle w:val="Lgendedimagemarron"/>
              <w:rPr>
                <w:noProof/>
              </w:rPr>
            </w:pPr>
            <w:sdt>
              <w:sdtPr>
                <w:rPr>
                  <w:noProof/>
                </w:rPr>
                <w:id w:val="2003539564"/>
                <w:placeholder>
                  <w:docPart w:val="C43C438F0E7246EEA407121C9BE3C318"/>
                </w:placeholder>
                <w15:appearance w15:val="hidden"/>
              </w:sdtPr>
              <w:sdtEndPr/>
              <w:sdtContent>
                <w:r w:rsidR="006B1392">
                  <w:rPr>
                    <w:noProof/>
                  </w:rPr>
                  <w:t>Un</w:t>
                </w:r>
                <w:r w:rsidR="003A4E0B">
                  <w:rPr>
                    <w:noProof/>
                  </w:rPr>
                  <w:t xml:space="preserve"> c</w:t>
                </w:r>
                <w:r w:rsidR="00195942">
                  <w:rPr>
                    <w:noProof/>
                  </w:rPr>
                  <w:t>é</w:t>
                </w:r>
                <w:r w:rsidR="003A4E0B">
                  <w:rPr>
                    <w:noProof/>
                  </w:rPr>
                  <w:t>leri rave</w:t>
                </w:r>
                <w:r w:rsidR="00025CAE" w:rsidRPr="00025CAE">
                  <w:rPr>
                    <w:noProof/>
                  </w:rPr>
                  <w:t xml:space="preserve"> prêt à être récolté </w:t>
                </w:r>
                <w:r w:rsidR="00B64F8C">
                  <w:rPr>
                    <w:noProof/>
                  </w:rPr>
                  <w:t xml:space="preserve">- </w:t>
                </w:r>
                <w:r w:rsidR="00025CAE" w:rsidRPr="00025CAE">
                  <w:rPr>
                    <w:noProof/>
                  </w:rPr>
                  <w:t xml:space="preserve">pris en photo le </w:t>
                </w:r>
                <w:r w:rsidR="00625700">
                  <w:rPr>
                    <w:noProof/>
                  </w:rPr>
                  <w:t>2</w:t>
                </w:r>
                <w:r w:rsidR="007A212F">
                  <w:rPr>
                    <w:noProof/>
                  </w:rPr>
                  <w:t xml:space="preserve"> novem</w:t>
                </w:r>
                <w:r w:rsidR="00025CAE" w:rsidRPr="00025CAE">
                  <w:rPr>
                    <w:noProof/>
                  </w:rPr>
                  <w:t>bre</w:t>
                </w:r>
                <w:r w:rsidR="00B83886">
                  <w:rPr>
                    <w:noProof/>
                  </w:rPr>
                  <w:t xml:space="preserve"> 2021 à Lortie…</w:t>
                </w:r>
              </w:sdtContent>
            </w:sdt>
            <w:r w:rsidR="00C27B8C" w:rsidRPr="00ED1E3C">
              <w:rPr>
                <w:noProof/>
                <w:lang w:bidi="fr-FR"/>
              </w:rPr>
              <w:t xml:space="preserve"> </w:t>
            </w:r>
          </w:p>
        </w:tc>
      </w:tr>
      <w:tr w:rsidR="002D6C13" w:rsidRPr="00051FBA" w14:paraId="06ACBEBD" w14:textId="77777777" w:rsidTr="009F7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4"/>
        </w:trPr>
        <w:tc>
          <w:tcPr>
            <w:tcW w:w="12960" w:type="dxa"/>
            <w:gridSpan w:val="4"/>
            <w:tcBorders>
              <w:top w:val="single" w:sz="4" w:space="0" w:color="8A7760" w:themeColor="accent1" w:themeShade="BF"/>
            </w:tcBorders>
            <w:shd w:val="clear" w:color="auto" w:fill="auto"/>
            <w:tcMar>
              <w:top w:w="0" w:type="dxa"/>
              <w:left w:w="115" w:type="dxa"/>
              <w:bottom w:w="216" w:type="dxa"/>
              <w:right w:w="115" w:type="dxa"/>
            </w:tcMar>
            <w:vAlign w:val="bottom"/>
          </w:tcPr>
          <w:p w14:paraId="26361FCD" w14:textId="3C633C9A" w:rsidR="00C27B8C" w:rsidRPr="00EE57F0" w:rsidRDefault="00A81E0B" w:rsidP="00FE3C24">
            <w:pPr>
              <w:rPr>
                <w:rStyle w:val="Sous-titredarticlemarron"/>
                <w:b/>
                <w:bCs/>
                <w:sz w:val="72"/>
                <w:szCs w:val="72"/>
                <w:lang w:bidi="fr-FR"/>
              </w:rPr>
            </w:pPr>
            <w:sdt>
              <w:sdtPr>
                <w:rPr>
                  <w:rStyle w:val="Sous-titredarticlemarron"/>
                  <w:b/>
                  <w:bCs/>
                  <w:lang w:bidi="fr-FR"/>
                </w:rPr>
                <w:id w:val="1027611096"/>
                <w:placeholder>
                  <w:docPart w:val="258A390D897F46EDB0003503C0837FC8"/>
                </w:placeholder>
                <w15:appearance w15:val="hidden"/>
              </w:sdtPr>
              <w:sdtEndPr>
                <w:rPr>
                  <w:rStyle w:val="Sous-titredarticlemarron"/>
                  <w:sz w:val="72"/>
                  <w:szCs w:val="72"/>
                </w:rPr>
              </w:sdtEndPr>
              <w:sdtContent>
                <w:r w:rsidR="008C7EBF">
                  <w:rPr>
                    <w:rStyle w:val="Sous-titredarticlemarron"/>
                    <w:b/>
                    <w:bCs/>
                    <w:sz w:val="72"/>
                    <w:szCs w:val="72"/>
                    <w:lang w:bidi="fr-FR"/>
                  </w:rPr>
                  <w:t>L</w:t>
                </w:r>
                <w:r w:rsidR="00AE1E54">
                  <w:rPr>
                    <w:rStyle w:val="Sous-titredarticlemarron"/>
                    <w:b/>
                    <w:bCs/>
                    <w:sz w:val="72"/>
                    <w:szCs w:val="72"/>
                    <w:lang w:bidi="fr-FR"/>
                  </w:rPr>
                  <w:t>e c</w:t>
                </w:r>
                <w:r w:rsidR="00195942">
                  <w:rPr>
                    <w:rStyle w:val="Sous-titredarticlemarron"/>
                    <w:b/>
                    <w:bCs/>
                    <w:sz w:val="72"/>
                    <w:szCs w:val="72"/>
                    <w:lang w:bidi="fr-FR"/>
                  </w:rPr>
                  <w:t>é</w:t>
                </w:r>
                <w:r w:rsidR="00AE1E54">
                  <w:rPr>
                    <w:rStyle w:val="Sous-titredarticlemarron"/>
                    <w:b/>
                    <w:bCs/>
                    <w:sz w:val="72"/>
                    <w:szCs w:val="72"/>
                    <w:lang w:bidi="fr-FR"/>
                  </w:rPr>
                  <w:t xml:space="preserve">leri </w:t>
                </w:r>
                <w:r w:rsidR="00D011E1">
                  <w:rPr>
                    <w:rStyle w:val="Sous-titredarticlemarron"/>
                    <w:b/>
                    <w:bCs/>
                    <w:sz w:val="72"/>
                    <w:szCs w:val="72"/>
                    <w:lang w:bidi="fr-FR"/>
                  </w:rPr>
                  <w:t>rave</w:t>
                </w:r>
              </w:sdtContent>
            </w:sdt>
          </w:p>
          <w:p w14:paraId="056ECCA0" w14:textId="139BDCF5" w:rsidR="002D6C13" w:rsidRPr="00EE57F0" w:rsidRDefault="00A81E0B" w:rsidP="00B64F8C">
            <w:pPr>
              <w:jc w:val="both"/>
              <w:rPr>
                <w:rStyle w:val="Sous-titredarticlemarron"/>
                <w:lang w:bidi="fr-FR"/>
              </w:rPr>
            </w:pPr>
            <w:sdt>
              <w:sdtPr>
                <w:rPr>
                  <w:rStyle w:val="Sous-titredarticlemarron"/>
                  <w:lang w:bidi="fr-FR"/>
                </w:rPr>
                <w:id w:val="186492076"/>
                <w:placeholder>
                  <w:docPart w:val="3BC6F39124F841D5806E60256F02898A"/>
                </w:placeholder>
                <w15:appearance w15:val="hidden"/>
              </w:sdtPr>
              <w:sdtEndPr>
                <w:rPr>
                  <w:rStyle w:val="Sous-titredarticlemarron"/>
                </w:rPr>
              </w:sdtEndPr>
              <w:sdtContent>
                <w:r w:rsidR="00E50ED5" w:rsidRPr="00FD11C0">
                  <w:rPr>
                    <w:rFonts w:asciiTheme="majorHAnsi" w:hAnsiTheme="majorHAnsi" w:cs="Arial"/>
                    <w:b/>
                    <w:bCs/>
                    <w:noProof/>
                    <w:color w:val="8A7760" w:themeColor="accent1" w:themeShade="BF"/>
                    <w:sz w:val="40"/>
                    <w:szCs w:val="40"/>
                    <w:lang w:bidi="fr-FR"/>
                  </w:rPr>
                  <w:t>Lé</w:t>
                </w:r>
                <w:r w:rsidR="00BB5E40" w:rsidRPr="00FD11C0">
                  <w:rPr>
                    <w:rFonts w:asciiTheme="majorHAnsi" w:hAnsiTheme="majorHAnsi" w:cs="Arial"/>
                    <w:b/>
                    <w:bCs/>
                    <w:noProof/>
                    <w:color w:val="8A7760" w:themeColor="accent1" w:themeShade="BF"/>
                    <w:sz w:val="40"/>
                    <w:szCs w:val="40"/>
                    <w:lang w:bidi="fr-FR"/>
                  </w:rPr>
                  <w:t>gume de la famille des apiécés</w:t>
                </w:r>
                <w:r w:rsidR="00E50ED5" w:rsidRPr="00FD11C0">
                  <w:rPr>
                    <w:rFonts w:asciiTheme="majorHAnsi" w:hAnsiTheme="majorHAnsi" w:cs="Arial"/>
                    <w:b/>
                    <w:bCs/>
                    <w:noProof/>
                    <w:color w:val="8A7760" w:themeColor="accent1" w:themeShade="BF"/>
                    <w:sz w:val="40"/>
                    <w:szCs w:val="40"/>
                    <w:lang w:bidi="fr-FR"/>
                  </w:rPr>
                  <w:t>,</w:t>
                </w:r>
                <w:r w:rsidR="00BB5E40" w:rsidRPr="00FD11C0">
                  <w:rPr>
                    <w:rFonts w:asciiTheme="majorHAnsi" w:hAnsiTheme="majorHAnsi" w:cs="Arial"/>
                    <w:b/>
                    <w:bCs/>
                    <w:noProof/>
                    <w:color w:val="8A7760" w:themeColor="accent1" w:themeShade="BF"/>
                    <w:sz w:val="40"/>
                    <w:szCs w:val="40"/>
                    <w:lang w:bidi="fr-FR"/>
                  </w:rPr>
                  <w:t xml:space="preserve"> dérivé du céleri (branche) qui était déjà consommé par les Grecs à l’antiquité</w:t>
                </w:r>
                <w:r w:rsidR="00E50ED5" w:rsidRPr="00FD11C0">
                  <w:rPr>
                    <w:rFonts w:asciiTheme="majorHAnsi" w:hAnsiTheme="majorHAnsi" w:cs="Arial"/>
                    <w:b/>
                    <w:bCs/>
                    <w:noProof/>
                    <w:color w:val="8A7760" w:themeColor="accent1" w:themeShade="BF"/>
                    <w:sz w:val="40"/>
                    <w:szCs w:val="40"/>
                    <w:lang w:bidi="fr-FR"/>
                  </w:rPr>
                  <w:t>,</w:t>
                </w:r>
                <w:r w:rsidR="00BB5E40" w:rsidRPr="00FD11C0">
                  <w:rPr>
                    <w:rFonts w:asciiTheme="majorHAnsi" w:hAnsiTheme="majorHAnsi" w:cs="Arial"/>
                    <w:b/>
                    <w:bCs/>
                    <w:noProof/>
                    <w:color w:val="8A7760" w:themeColor="accent1" w:themeShade="BF"/>
                    <w:sz w:val="40"/>
                    <w:szCs w:val="40"/>
                    <w:lang w:bidi="fr-FR"/>
                  </w:rPr>
                  <w:t xml:space="preserve"> </w:t>
                </w:r>
                <w:r w:rsidR="00B64F8C">
                  <w:rPr>
                    <w:rFonts w:asciiTheme="majorHAnsi" w:hAnsiTheme="majorHAnsi" w:cs="Arial"/>
                    <w:b/>
                    <w:bCs/>
                    <w:noProof/>
                    <w:color w:val="8A7760" w:themeColor="accent1" w:themeShade="BF"/>
                    <w:sz w:val="40"/>
                    <w:szCs w:val="40"/>
                    <w:lang w:bidi="fr-FR"/>
                  </w:rPr>
                  <w:t>l</w:t>
                </w:r>
                <w:r w:rsidR="00BB5E40" w:rsidRPr="00FD11C0">
                  <w:rPr>
                    <w:rFonts w:asciiTheme="majorHAnsi" w:hAnsiTheme="majorHAnsi" w:cs="Arial"/>
                    <w:b/>
                    <w:bCs/>
                    <w:noProof/>
                    <w:color w:val="8A7760" w:themeColor="accent1" w:themeShade="BF"/>
                    <w:sz w:val="40"/>
                    <w:szCs w:val="40"/>
                    <w:lang w:bidi="fr-FR"/>
                  </w:rPr>
                  <w:t>e céleri rave quant à lui a été créé au 17</w:t>
                </w:r>
                <w:r w:rsidR="00B64F8C">
                  <w:rPr>
                    <w:rFonts w:asciiTheme="majorHAnsi" w:hAnsiTheme="majorHAnsi" w:cs="Arial"/>
                    <w:b/>
                    <w:bCs/>
                    <w:noProof/>
                    <w:color w:val="8A7760" w:themeColor="accent1" w:themeShade="BF"/>
                    <w:sz w:val="40"/>
                    <w:szCs w:val="40"/>
                    <w:lang w:bidi="fr-FR"/>
                  </w:rPr>
                  <w:t xml:space="preserve"> è</w:t>
                </w:r>
                <w:r w:rsidR="00BB5E40" w:rsidRPr="00FD11C0">
                  <w:rPr>
                    <w:rFonts w:asciiTheme="majorHAnsi" w:hAnsiTheme="majorHAnsi" w:cs="Arial"/>
                    <w:b/>
                    <w:bCs/>
                    <w:noProof/>
                    <w:color w:val="8A7760" w:themeColor="accent1" w:themeShade="BF"/>
                    <w:sz w:val="40"/>
                    <w:szCs w:val="40"/>
                    <w:lang w:bidi="fr-FR"/>
                  </w:rPr>
                  <w:t>me siècle par sélection de plants de céleri présentant une excroissance surdéveloppée entre le collet et la racine : le rave, un appendice commun à la betterave et au chou-rave.</w:t>
                </w:r>
              </w:sdtContent>
            </w:sdt>
          </w:p>
        </w:tc>
      </w:tr>
      <w:tr w:rsidR="00813EA3" w:rsidRPr="00ED1E3C" w14:paraId="314CAED1" w14:textId="77777777" w:rsidTr="00C6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1"/>
        </w:trPr>
        <w:tc>
          <w:tcPr>
            <w:tcW w:w="6359" w:type="dxa"/>
            <w:gridSpan w:val="2"/>
            <w:tcMar>
              <w:left w:w="115" w:type="dxa"/>
              <w:bottom w:w="288" w:type="dxa"/>
              <w:right w:w="216" w:type="dxa"/>
            </w:tcMar>
          </w:tcPr>
          <w:p w14:paraId="2C1E1D5F" w14:textId="5C646F51" w:rsidR="00C40E10" w:rsidRPr="00EE57F0" w:rsidRDefault="006253C6" w:rsidP="009F4A41">
            <w:pPr>
              <w:rPr>
                <w:b/>
                <w:bCs/>
                <w:caps/>
                <w:color w:val="8A7760" w:themeColor="accent1" w:themeShade="BF"/>
                <w:sz w:val="20"/>
              </w:rPr>
            </w:pPr>
            <w:r w:rsidRPr="00EE57F0">
              <w:rPr>
                <w:b/>
                <w:bCs/>
                <w:caps/>
                <w:color w:val="8A7760" w:themeColor="accent1" w:themeShade="BF"/>
                <w:sz w:val="20"/>
              </w:rPr>
              <w:t>-------------</w:t>
            </w:r>
            <w:bookmarkStart w:id="2" w:name="_Hlk51676496"/>
            <w:r w:rsidR="00CC5179" w:rsidRPr="00EE57F0">
              <w:rPr>
                <w:b/>
                <w:bCs/>
                <w:caps/>
                <w:color w:val="8A7760" w:themeColor="accent1" w:themeShade="BF"/>
                <w:sz w:val="20"/>
              </w:rPr>
              <w:t xml:space="preserve"> Par MAXIME</w:t>
            </w:r>
            <w:r w:rsidR="00EE57F0">
              <w:rPr>
                <w:b/>
                <w:bCs/>
                <w:caps/>
                <w:color w:val="8A7760" w:themeColor="accent1" w:themeShade="BF"/>
                <w:sz w:val="20"/>
              </w:rPr>
              <w:t>,</w:t>
            </w:r>
            <w:r w:rsidR="00CC5179" w:rsidRPr="00EE57F0">
              <w:rPr>
                <w:b/>
                <w:bCs/>
                <w:caps/>
                <w:color w:val="8A7760" w:themeColor="accent1" w:themeShade="BF"/>
                <w:sz w:val="20"/>
              </w:rPr>
              <w:t xml:space="preserve"> maraîcher à lortie</w:t>
            </w:r>
          </w:p>
          <w:bookmarkEnd w:id="2"/>
          <w:p w14:paraId="1A598EA5" w14:textId="77777777" w:rsidR="00C40E10" w:rsidRPr="00EE57F0" w:rsidRDefault="00C40E10" w:rsidP="009F4A41">
            <w:pPr>
              <w:rPr>
                <w:b/>
                <w:bCs/>
                <w:caps/>
                <w:color w:val="8A7760" w:themeColor="accent1" w:themeShade="BF"/>
                <w:sz w:val="20"/>
              </w:rPr>
            </w:pPr>
          </w:p>
          <w:sdt>
            <w:sdtPr>
              <w:rPr>
                <w:sz w:val="20"/>
                <w:szCs w:val="24"/>
              </w:rPr>
              <w:id w:val="-2053994218"/>
              <w:placeholder>
                <w:docPart w:val="07B6E7F467834C18A0F6B0EE607B53A7"/>
              </w:placeholder>
              <w15:appearance w15:val="hidden"/>
            </w:sdtPr>
            <w:sdtEndPr/>
            <w:sdtContent>
              <w:sdt>
                <w:sdtPr>
                  <w:rPr>
                    <w:sz w:val="20"/>
                    <w:szCs w:val="24"/>
                  </w:rPr>
                  <w:id w:val="1505007659"/>
                  <w:placeholder>
                    <w:docPart w:val="5121935D99CD4250A45B68B40788FC7A"/>
                  </w:placeholder>
                  <w15:appearance w15:val="hidden"/>
                </w:sdtPr>
                <w:sdtEndPr/>
                <w:sdtContent>
                  <w:p w14:paraId="63B7EC3E" w14:textId="0DE16FD8" w:rsidR="000F336E" w:rsidRDefault="000F336E" w:rsidP="00B64F8C">
                    <w:pPr>
                      <w:pStyle w:val="Corpsdetextemarron"/>
                      <w:jc w:val="both"/>
                      <w:rPr>
                        <w:sz w:val="20"/>
                        <w:szCs w:val="24"/>
                      </w:rPr>
                    </w:pPr>
                    <w:r w:rsidRPr="000F336E">
                      <w:rPr>
                        <w:sz w:val="20"/>
                        <w:szCs w:val="24"/>
                      </w:rPr>
                      <w:t>Sur le plan nutritionnel le céleri rave est un légume très intéressant, riche en fibre et pauvre en calorie, il présente des taux particulièrement élevés de vitamine k. On peut consommer le rave cuit (il réagit bien au rôtissage ou à la friture) ou cru (râpé par exemple comme dans le céleri rémoulade).</w:t>
                    </w:r>
                  </w:p>
                  <w:p w14:paraId="1C8C63D3" w14:textId="77777777" w:rsidR="00B64F8C" w:rsidRPr="000F336E" w:rsidRDefault="00B64F8C" w:rsidP="00B64F8C">
                    <w:pPr>
                      <w:pStyle w:val="Corpsdetextemarron"/>
                      <w:jc w:val="both"/>
                      <w:rPr>
                        <w:sz w:val="20"/>
                        <w:szCs w:val="24"/>
                      </w:rPr>
                    </w:pPr>
                  </w:p>
                  <w:p w14:paraId="21EEF618" w14:textId="1F440075" w:rsidR="000F336E" w:rsidRPr="000F336E" w:rsidRDefault="000F336E" w:rsidP="00B64F8C">
                    <w:pPr>
                      <w:pStyle w:val="Corpsdetextemarron"/>
                      <w:jc w:val="both"/>
                      <w:rPr>
                        <w:sz w:val="20"/>
                        <w:szCs w:val="24"/>
                      </w:rPr>
                    </w:pPr>
                    <w:r w:rsidRPr="000F336E">
                      <w:rPr>
                        <w:sz w:val="20"/>
                        <w:szCs w:val="24"/>
                      </w:rPr>
                      <w:t xml:space="preserve">Ses feuilles ont les mêmes qualités aromatiques que les autres variétés de céleri et ses tiges sont comestibles </w:t>
                    </w:r>
                    <w:r w:rsidR="00B64F8C">
                      <w:rPr>
                        <w:sz w:val="20"/>
                        <w:szCs w:val="24"/>
                      </w:rPr>
                      <w:t>même si celles-ci sont moins</w:t>
                    </w:r>
                    <w:r w:rsidRPr="000F336E">
                      <w:rPr>
                        <w:sz w:val="20"/>
                        <w:szCs w:val="24"/>
                      </w:rPr>
                      <w:t xml:space="preserve"> développées que chez les variétés de céleri branche.</w:t>
                    </w:r>
                  </w:p>
                  <w:p w14:paraId="0E1FCB4B" w14:textId="2F7E712B" w:rsidR="00813EA3" w:rsidRPr="00EE57F0" w:rsidRDefault="00A81E0B" w:rsidP="000F336E">
                    <w:pPr>
                      <w:pStyle w:val="Corpsdetextemarron"/>
                      <w:rPr>
                        <w:sz w:val="20"/>
                        <w:szCs w:val="24"/>
                      </w:rPr>
                    </w:pPr>
                  </w:p>
                </w:sdtContent>
              </w:sdt>
            </w:sdtContent>
          </w:sdt>
        </w:tc>
        <w:tc>
          <w:tcPr>
            <w:tcW w:w="6601" w:type="dxa"/>
            <w:gridSpan w:val="2"/>
            <w:tcMar>
              <w:left w:w="216" w:type="dxa"/>
              <w:bottom w:w="288" w:type="dxa"/>
              <w:right w:w="115" w:type="dxa"/>
            </w:tcMar>
          </w:tcPr>
          <w:p w14:paraId="74C6C1A0" w14:textId="77777777" w:rsidR="00B80E0B" w:rsidRPr="00EE57F0" w:rsidRDefault="00B80E0B" w:rsidP="00C27B8C">
            <w:pPr>
              <w:pStyle w:val="Corpsdetextemarron"/>
              <w:rPr>
                <w:noProof/>
              </w:rPr>
            </w:pPr>
          </w:p>
          <w:sdt>
            <w:sdtPr>
              <w:rPr>
                <w:noProof/>
              </w:rPr>
              <w:id w:val="-396670372"/>
              <w:placeholder>
                <w:docPart w:val="5728B222CD254F61A631B8C44CA28F5B"/>
              </w:placeholder>
              <w15:appearance w15:val="hidden"/>
            </w:sdtPr>
            <w:sdtEndPr/>
            <w:sdtContent>
              <w:p w14:paraId="1471882A" w14:textId="77777777" w:rsidR="00F1411A" w:rsidRDefault="00F1411A" w:rsidP="00AF3105">
                <w:pPr>
                  <w:pStyle w:val="Corpsdetextemarron"/>
                  <w:rPr>
                    <w:noProof/>
                  </w:rPr>
                </w:pPr>
              </w:p>
              <w:p w14:paraId="2DC40634" w14:textId="77777777" w:rsidR="00B64F8C" w:rsidRDefault="00C83FF9" w:rsidP="00B64F8C">
                <w:pPr>
                  <w:pStyle w:val="Corpsdetextemarron"/>
                  <w:jc w:val="both"/>
                  <w:rPr>
                    <w:sz w:val="20"/>
                    <w:szCs w:val="24"/>
                  </w:rPr>
                </w:pPr>
                <w:r w:rsidRPr="000F336E">
                  <w:rPr>
                    <w:sz w:val="20"/>
                    <w:szCs w:val="24"/>
                  </w:rPr>
                  <w:t xml:space="preserve">Le semis doit être réalisé </w:t>
                </w:r>
                <w:r w:rsidR="00B64F8C">
                  <w:rPr>
                    <w:sz w:val="20"/>
                    <w:szCs w:val="24"/>
                  </w:rPr>
                  <w:t>au</w:t>
                </w:r>
                <w:r w:rsidRPr="000F336E">
                  <w:rPr>
                    <w:sz w:val="20"/>
                    <w:szCs w:val="24"/>
                  </w:rPr>
                  <w:t xml:space="preserve"> mois de mars sous abris et les plants sont replantés lorsqu’ils ont atteint au moins 5 cm</w:t>
                </w:r>
                <w:r w:rsidR="00B64F8C">
                  <w:rPr>
                    <w:sz w:val="20"/>
                    <w:szCs w:val="24"/>
                  </w:rPr>
                  <w:t xml:space="preserve">, dès lors </w:t>
                </w:r>
                <w:r w:rsidRPr="000F336E">
                  <w:rPr>
                    <w:sz w:val="20"/>
                    <w:szCs w:val="24"/>
                  </w:rPr>
                  <w:t>que les températures ne descendent plus en dessous de 13 degrés pendant la journée</w:t>
                </w:r>
                <w:r w:rsidR="00B64F8C">
                  <w:rPr>
                    <w:sz w:val="20"/>
                    <w:szCs w:val="24"/>
                  </w:rPr>
                  <w:t xml:space="preserve">, souvent en mai en Lorraine. </w:t>
                </w:r>
              </w:p>
              <w:p w14:paraId="22DB872B" w14:textId="77777777" w:rsidR="00B64F8C" w:rsidRDefault="00B64F8C" w:rsidP="00B64F8C">
                <w:pPr>
                  <w:pStyle w:val="Corpsdetextemarron"/>
                  <w:jc w:val="both"/>
                  <w:rPr>
                    <w:sz w:val="20"/>
                    <w:szCs w:val="24"/>
                  </w:rPr>
                </w:pPr>
              </w:p>
              <w:p w14:paraId="6D13F28B" w14:textId="3C632326" w:rsidR="0032425B" w:rsidRPr="005A2EBB" w:rsidRDefault="00C83FF9" w:rsidP="00B64F8C">
                <w:pPr>
                  <w:pStyle w:val="Corpsdetextemarron"/>
                  <w:jc w:val="both"/>
                  <w:rPr>
                    <w:noProof/>
                    <w:sz w:val="20"/>
                    <w:szCs w:val="20"/>
                  </w:rPr>
                </w:pPr>
                <w:r w:rsidRPr="000F336E">
                  <w:rPr>
                    <w:sz w:val="20"/>
                    <w:szCs w:val="24"/>
                  </w:rPr>
                  <w:t xml:space="preserve">A ce stade de sa croissance si le céleri subit une température inférieure à 13 degrés pendant plus d’une semaine, il montera </w:t>
                </w:r>
                <w:r w:rsidR="00B64F8C">
                  <w:rPr>
                    <w:sz w:val="20"/>
                    <w:szCs w:val="24"/>
                  </w:rPr>
                  <w:t>à</w:t>
                </w:r>
                <w:r w:rsidRPr="000F336E">
                  <w:rPr>
                    <w:sz w:val="20"/>
                    <w:szCs w:val="24"/>
                  </w:rPr>
                  <w:t xml:space="preserve"> graine et ne constituera pas de rave. Le céleri rave ne craint que peu les insectes et les maladies. </w:t>
                </w:r>
                <w:r w:rsidR="006E2F30">
                  <w:rPr>
                    <w:sz w:val="20"/>
                    <w:szCs w:val="24"/>
                  </w:rPr>
                  <w:t>Relativement g</w:t>
                </w:r>
                <w:r w:rsidRPr="000F336E">
                  <w:rPr>
                    <w:sz w:val="20"/>
                    <w:szCs w:val="24"/>
                  </w:rPr>
                  <w:t>ourmand en eau</w:t>
                </w:r>
                <w:r w:rsidR="00B64F8C">
                  <w:rPr>
                    <w:sz w:val="20"/>
                    <w:szCs w:val="24"/>
                  </w:rPr>
                  <w:t>,</w:t>
                </w:r>
                <w:r w:rsidRPr="000F336E">
                  <w:rPr>
                    <w:sz w:val="20"/>
                    <w:szCs w:val="24"/>
                  </w:rPr>
                  <w:t xml:space="preserve"> son arrosage doit être abondant et régulier.</w:t>
                </w:r>
              </w:p>
            </w:sdtContent>
          </w:sdt>
        </w:tc>
      </w:tr>
      <w:tr w:rsidR="00AF7606" w:rsidRPr="00ED1E3C" w14:paraId="5429CD43" w14:textId="77777777" w:rsidTr="00AF7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2"/>
        </w:trPr>
        <w:tc>
          <w:tcPr>
            <w:tcW w:w="4318" w:type="dxa"/>
            <w:shd w:val="clear" w:color="auto" w:fill="E5E6E4" w:themeFill="accent2" w:themeFillTint="33"/>
            <w:tcMar>
              <w:top w:w="0" w:type="dxa"/>
              <w:left w:w="115" w:type="dxa"/>
              <w:right w:w="115" w:type="dxa"/>
            </w:tcMar>
            <w:vAlign w:val="center"/>
          </w:tcPr>
          <w:p w14:paraId="4494A1FD" w14:textId="392B6032" w:rsidR="00476531" w:rsidRDefault="00DC799D" w:rsidP="00AF7606">
            <w:pPr>
              <w:rPr>
                <w:noProof/>
                <w:sz w:val="20"/>
                <w:szCs w:val="24"/>
              </w:rPr>
            </w:pPr>
            <w:r>
              <w:rPr>
                <w:noProof/>
                <w:sz w:val="20"/>
                <w:szCs w:val="24"/>
              </w:rPr>
              <w:drawing>
                <wp:anchor distT="0" distB="0" distL="114300" distR="114300" simplePos="0" relativeHeight="251732992" behindDoc="0" locked="0" layoutInCell="1" allowOverlap="1" wp14:anchorId="09F0B425" wp14:editId="1CCC62AC">
                  <wp:simplePos x="0" y="0"/>
                  <wp:positionH relativeFrom="column">
                    <wp:posOffset>422275</wp:posOffset>
                  </wp:positionH>
                  <wp:positionV relativeFrom="paragraph">
                    <wp:posOffset>-356870</wp:posOffset>
                  </wp:positionV>
                  <wp:extent cx="2212340" cy="25831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42857"/>
                          <a:stretch/>
                        </pic:blipFill>
                        <pic:spPr bwMode="auto">
                          <a:xfrm>
                            <a:off x="0" y="0"/>
                            <a:ext cx="2212340" cy="2583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ECB8" w14:textId="3A53BAA0" w:rsidR="00ED4D9E" w:rsidRDefault="00ED4D9E" w:rsidP="00AF7606">
            <w:pPr>
              <w:rPr>
                <w:noProof/>
                <w:sz w:val="20"/>
                <w:szCs w:val="24"/>
              </w:rPr>
            </w:pPr>
          </w:p>
          <w:p w14:paraId="000F63ED" w14:textId="42C10053" w:rsidR="00AF7606" w:rsidRPr="00E71878" w:rsidRDefault="00AF7606" w:rsidP="00AF7606">
            <w:pPr>
              <w:rPr>
                <w:noProof/>
                <w:sz w:val="20"/>
                <w:szCs w:val="20"/>
              </w:rPr>
            </w:pPr>
          </w:p>
        </w:tc>
        <w:tc>
          <w:tcPr>
            <w:tcW w:w="4318" w:type="dxa"/>
            <w:gridSpan w:val="2"/>
            <w:shd w:val="clear" w:color="auto" w:fill="E5E6E4" w:themeFill="accent2" w:themeFillTint="33"/>
            <w:tcMar>
              <w:top w:w="0" w:type="dxa"/>
              <w:left w:w="216" w:type="dxa"/>
              <w:bottom w:w="216" w:type="dxa"/>
              <w:right w:w="115" w:type="dxa"/>
            </w:tcMar>
          </w:tcPr>
          <w:sdt>
            <w:sdtPr>
              <w:rPr>
                <w:noProof/>
                <w:color w:val="5F645C" w:themeColor="accent2" w:themeShade="BF"/>
                <w:sz w:val="20"/>
                <w:szCs w:val="20"/>
              </w:rPr>
              <w:id w:val="-573511630"/>
              <w:placeholder>
                <w:docPart w:val="75B87CC62D4A49E5B62059198862F8A4"/>
              </w:placeholder>
              <w15:appearance w15:val="hidden"/>
            </w:sdtPr>
            <w:sdtEndPr>
              <w:rPr>
                <w:color w:val="auto"/>
              </w:rPr>
            </w:sdtEndPr>
            <w:sdtContent>
              <w:p w14:paraId="35D423F1" w14:textId="76A0550E" w:rsidR="00A65F06" w:rsidRDefault="00A65F06" w:rsidP="00E60D0B">
                <w:pPr>
                  <w:rPr>
                    <w:noProof/>
                    <w:color w:val="5F645C" w:themeColor="accent2" w:themeShade="BF"/>
                    <w:sz w:val="20"/>
                    <w:szCs w:val="20"/>
                  </w:rPr>
                </w:pPr>
              </w:p>
              <w:p w14:paraId="7FEC012E" w14:textId="7028C1F4" w:rsidR="00DC799D" w:rsidRDefault="00DC799D" w:rsidP="00E60D0B">
                <w:pPr>
                  <w:rPr>
                    <w:noProof/>
                    <w:color w:val="5F645C" w:themeColor="accent2" w:themeShade="BF"/>
                    <w:sz w:val="20"/>
                    <w:szCs w:val="20"/>
                  </w:rPr>
                </w:pPr>
              </w:p>
              <w:p w14:paraId="66A5B376" w14:textId="77777777" w:rsidR="00DC799D" w:rsidRPr="00DC799D" w:rsidRDefault="00DC799D" w:rsidP="00E60D0B">
                <w:pPr>
                  <w:rPr>
                    <w:noProof/>
                    <w:color w:val="5F645C" w:themeColor="accent2" w:themeShade="BF"/>
                    <w:sz w:val="20"/>
                    <w:szCs w:val="20"/>
                  </w:rPr>
                </w:pPr>
              </w:p>
              <w:p w14:paraId="1A06923A" w14:textId="26C82704" w:rsidR="00E60D0B" w:rsidRPr="00E71878" w:rsidRDefault="007B62BD" w:rsidP="00E60D0B">
                <w:pPr>
                  <w:rPr>
                    <w:b/>
                    <w:bCs/>
                    <w:sz w:val="20"/>
                    <w:szCs w:val="20"/>
                  </w:rPr>
                </w:pPr>
                <w:r>
                  <w:rPr>
                    <w:b/>
                    <w:bCs/>
                    <w:sz w:val="20"/>
                    <w:szCs w:val="20"/>
                  </w:rPr>
                  <w:t>Frites de c</w:t>
                </w:r>
                <w:r w:rsidR="00195942">
                  <w:rPr>
                    <w:b/>
                    <w:bCs/>
                    <w:sz w:val="20"/>
                    <w:szCs w:val="20"/>
                  </w:rPr>
                  <w:t>éleri rave au four</w:t>
                </w:r>
                <w:r w:rsidR="00DC799D">
                  <w:rPr>
                    <w:b/>
                    <w:bCs/>
                    <w:sz w:val="20"/>
                    <w:szCs w:val="20"/>
                  </w:rPr>
                  <w:t> :</w:t>
                </w:r>
              </w:p>
              <w:p w14:paraId="09248DCB" w14:textId="77777777" w:rsidR="00E60D0B" w:rsidRPr="00E71878" w:rsidRDefault="00E60D0B" w:rsidP="00E60D0B">
                <w:pPr>
                  <w:rPr>
                    <w:sz w:val="20"/>
                    <w:szCs w:val="20"/>
                  </w:rPr>
                </w:pPr>
              </w:p>
              <w:p w14:paraId="06F368E4" w14:textId="678D7ED2" w:rsidR="00E60D0B" w:rsidRDefault="00591545" w:rsidP="00DC799D">
                <w:pPr>
                  <w:jc w:val="both"/>
                  <w:rPr>
                    <w:sz w:val="20"/>
                    <w:szCs w:val="20"/>
                  </w:rPr>
                </w:pPr>
                <w:r>
                  <w:rPr>
                    <w:sz w:val="20"/>
                    <w:szCs w:val="20"/>
                  </w:rPr>
                  <w:t xml:space="preserve">Nettoyer et éplucher les </w:t>
                </w:r>
                <w:r w:rsidR="00CE5075">
                  <w:rPr>
                    <w:sz w:val="20"/>
                    <w:szCs w:val="20"/>
                  </w:rPr>
                  <w:t>céleris raves</w:t>
                </w:r>
                <w:r>
                  <w:rPr>
                    <w:sz w:val="20"/>
                    <w:szCs w:val="20"/>
                  </w:rPr>
                  <w:t xml:space="preserve"> puis les découper en bâtonnets</w:t>
                </w:r>
                <w:r w:rsidR="00E60D0B" w:rsidRPr="00E71878">
                  <w:rPr>
                    <w:sz w:val="20"/>
                    <w:szCs w:val="20"/>
                  </w:rPr>
                  <w:t>.</w:t>
                </w:r>
              </w:p>
              <w:p w14:paraId="3A472B3C" w14:textId="77777777" w:rsidR="00DC799D" w:rsidRDefault="00DC799D" w:rsidP="00DC799D">
                <w:pPr>
                  <w:jc w:val="both"/>
                  <w:rPr>
                    <w:sz w:val="20"/>
                    <w:szCs w:val="20"/>
                  </w:rPr>
                </w:pPr>
              </w:p>
              <w:p w14:paraId="2FC9D512" w14:textId="57527AAE" w:rsidR="001652C0" w:rsidRDefault="00976940" w:rsidP="00DC799D">
                <w:pPr>
                  <w:jc w:val="both"/>
                  <w:rPr>
                    <w:sz w:val="20"/>
                    <w:szCs w:val="20"/>
                  </w:rPr>
                </w:pPr>
                <w:r>
                  <w:rPr>
                    <w:sz w:val="20"/>
                    <w:szCs w:val="20"/>
                  </w:rPr>
                  <w:t>Les placer</w:t>
                </w:r>
                <w:r w:rsidR="0078631D">
                  <w:rPr>
                    <w:sz w:val="20"/>
                    <w:szCs w:val="20"/>
                  </w:rPr>
                  <w:t xml:space="preserve"> dans un </w:t>
                </w:r>
                <w:r w:rsidR="00643D0F">
                  <w:rPr>
                    <w:sz w:val="20"/>
                    <w:szCs w:val="20"/>
                  </w:rPr>
                  <w:t xml:space="preserve">saladier avec de l’huile et mélanger </w:t>
                </w:r>
                <w:r w:rsidR="00057CB6">
                  <w:rPr>
                    <w:sz w:val="20"/>
                    <w:szCs w:val="20"/>
                  </w:rPr>
                  <w:t>b</w:t>
                </w:r>
                <w:r w:rsidR="00643D0F">
                  <w:rPr>
                    <w:sz w:val="20"/>
                    <w:szCs w:val="20"/>
                  </w:rPr>
                  <w:t>ien pour que toutes les frites soient légèrement imbibées d’huile.</w:t>
                </w:r>
              </w:p>
              <w:p w14:paraId="123955E8" w14:textId="77777777" w:rsidR="00DC799D" w:rsidRDefault="00DC799D" w:rsidP="00DC799D">
                <w:pPr>
                  <w:jc w:val="both"/>
                  <w:rPr>
                    <w:noProof/>
                    <w:sz w:val="20"/>
                    <w:szCs w:val="20"/>
                    <w:lang w:val="fr-BE"/>
                  </w:rPr>
                </w:pPr>
              </w:p>
              <w:p w14:paraId="1E69BB22" w14:textId="77777777" w:rsidR="002D5530" w:rsidRDefault="001652C0" w:rsidP="00DC799D">
                <w:pPr>
                  <w:jc w:val="both"/>
                  <w:rPr>
                    <w:noProof/>
                    <w:sz w:val="20"/>
                    <w:szCs w:val="20"/>
                    <w:lang w:val="fr-BE"/>
                  </w:rPr>
                </w:pPr>
                <w:r>
                  <w:rPr>
                    <w:noProof/>
                    <w:sz w:val="20"/>
                    <w:szCs w:val="20"/>
                    <w:lang w:val="fr-BE"/>
                  </w:rPr>
                  <w:t xml:space="preserve">Disposer les frites sur </w:t>
                </w:r>
                <w:r w:rsidR="00C02D8F">
                  <w:rPr>
                    <w:noProof/>
                    <w:sz w:val="20"/>
                    <w:szCs w:val="20"/>
                    <w:lang w:val="fr-BE"/>
                  </w:rPr>
                  <w:t xml:space="preserve">une plaque de cuisson </w:t>
                </w:r>
                <w:r w:rsidR="00C35231">
                  <w:rPr>
                    <w:noProof/>
                    <w:sz w:val="20"/>
                    <w:szCs w:val="20"/>
                    <w:lang w:val="fr-BE"/>
                  </w:rPr>
                  <w:t>recouv</w:t>
                </w:r>
                <w:r w:rsidR="00BC5874">
                  <w:rPr>
                    <w:noProof/>
                    <w:sz w:val="20"/>
                    <w:szCs w:val="20"/>
                    <w:lang w:val="fr-BE"/>
                  </w:rPr>
                  <w:t xml:space="preserve">erte de papier cuisson </w:t>
                </w:r>
                <w:r w:rsidR="00C02D8F">
                  <w:rPr>
                    <w:noProof/>
                    <w:sz w:val="20"/>
                    <w:szCs w:val="20"/>
                    <w:lang w:val="fr-BE"/>
                  </w:rPr>
                  <w:t>et cuire</w:t>
                </w:r>
                <w:r w:rsidR="00C35231">
                  <w:rPr>
                    <w:noProof/>
                    <w:sz w:val="20"/>
                    <w:szCs w:val="20"/>
                    <w:lang w:val="fr-BE"/>
                  </w:rPr>
                  <w:t xml:space="preserve"> </w:t>
                </w:r>
                <w:r w:rsidR="00BC5874">
                  <w:rPr>
                    <w:noProof/>
                    <w:sz w:val="20"/>
                    <w:szCs w:val="20"/>
                    <w:lang w:val="fr-BE"/>
                  </w:rPr>
                  <w:t>30 à 40 minutes à 180° jusqu’à ce que les frites soient bien colorées.</w:t>
                </w:r>
              </w:p>
              <w:p w14:paraId="1BDC890B" w14:textId="77777777" w:rsidR="00DC799D" w:rsidRDefault="00DC799D" w:rsidP="00DC799D">
                <w:pPr>
                  <w:jc w:val="both"/>
                  <w:rPr>
                    <w:noProof/>
                    <w:sz w:val="20"/>
                    <w:szCs w:val="20"/>
                    <w:lang w:val="fr-BE"/>
                  </w:rPr>
                </w:pPr>
              </w:p>
              <w:p w14:paraId="30CECA88" w14:textId="2EAF7306" w:rsidR="00AF7606" w:rsidRPr="00DC799D" w:rsidRDefault="002D5530" w:rsidP="00DC799D">
                <w:pPr>
                  <w:jc w:val="both"/>
                  <w:rPr>
                    <w:noProof/>
                    <w:sz w:val="20"/>
                    <w:szCs w:val="20"/>
                    <w:lang w:val="fr-BE"/>
                  </w:rPr>
                </w:pPr>
                <w:r>
                  <w:rPr>
                    <w:noProof/>
                    <w:sz w:val="20"/>
                    <w:szCs w:val="20"/>
                    <w:lang w:val="fr-BE"/>
                  </w:rPr>
                  <w:t>Saler apr</w:t>
                </w:r>
                <w:r w:rsidR="00B23F3C">
                  <w:rPr>
                    <w:noProof/>
                    <w:sz w:val="20"/>
                    <w:szCs w:val="20"/>
                    <w:lang w:val="fr-BE"/>
                  </w:rPr>
                  <w:t>ès cuisson.</w:t>
                </w:r>
              </w:p>
            </w:sdtContent>
          </w:sdt>
        </w:tc>
        <w:tc>
          <w:tcPr>
            <w:tcW w:w="4324" w:type="dxa"/>
            <w:shd w:val="clear" w:color="auto" w:fill="E5E6E4" w:themeFill="accent2" w:themeFillTint="33"/>
            <w:tcMar>
              <w:top w:w="0" w:type="dxa"/>
              <w:left w:w="216" w:type="dxa"/>
              <w:bottom w:w="216" w:type="dxa"/>
              <w:right w:w="288" w:type="dxa"/>
            </w:tcMar>
          </w:tcPr>
          <w:sdt>
            <w:sdtPr>
              <w:rPr>
                <w:noProof/>
                <w:sz w:val="20"/>
                <w:szCs w:val="20"/>
              </w:rPr>
              <w:id w:val="683245106"/>
              <w:placeholder>
                <w:docPart w:val="B98EE6E9159B4B2F83BA64B40DBE3B2E"/>
              </w:placeholder>
              <w15:appearance w15:val="hidden"/>
            </w:sdtPr>
            <w:sdtEndPr>
              <w:rPr>
                <w:b/>
                <w:bCs/>
                <w:noProof w:val="0"/>
              </w:rPr>
            </w:sdtEndPr>
            <w:sdtContent>
              <w:p w14:paraId="549AA70D" w14:textId="67F51D7A" w:rsidR="00D65CB7" w:rsidRDefault="00D65CB7" w:rsidP="00B83886">
                <w:pPr>
                  <w:rPr>
                    <w:noProof/>
                    <w:sz w:val="20"/>
                    <w:szCs w:val="20"/>
                  </w:rPr>
                </w:pPr>
              </w:p>
              <w:p w14:paraId="107FFA52" w14:textId="09233C2D" w:rsidR="00956032" w:rsidRDefault="00D65CB7" w:rsidP="00956032">
                <w:pPr>
                  <w:rPr>
                    <w:b/>
                    <w:bCs/>
                    <w:sz w:val="20"/>
                    <w:szCs w:val="20"/>
                  </w:rPr>
                </w:pPr>
                <w:r w:rsidRPr="00D65CB7">
                  <w:rPr>
                    <w:b/>
                    <w:bCs/>
                    <w:sz w:val="20"/>
                    <w:szCs w:val="20"/>
                  </w:rPr>
                  <w:t>Pour aller plus loin</w:t>
                </w:r>
                <w:r w:rsidR="00DC799D">
                  <w:rPr>
                    <w:b/>
                    <w:bCs/>
                    <w:sz w:val="20"/>
                    <w:szCs w:val="20"/>
                  </w:rPr>
                  <w:t> :</w:t>
                </w:r>
              </w:p>
            </w:sdtContent>
          </w:sdt>
          <w:p w14:paraId="09C000D5" w14:textId="7E84223E" w:rsidR="00956032" w:rsidRPr="00956032" w:rsidRDefault="00274603" w:rsidP="00DC799D">
            <w:pPr>
              <w:jc w:val="both"/>
              <w:rPr>
                <w:sz w:val="20"/>
                <w:szCs w:val="20"/>
              </w:rPr>
            </w:pPr>
            <w:r>
              <w:rPr>
                <w:sz w:val="20"/>
                <w:szCs w:val="20"/>
              </w:rPr>
              <w:t>Les frites</w:t>
            </w:r>
            <w:r w:rsidR="00956032" w:rsidRPr="00956032">
              <w:rPr>
                <w:sz w:val="20"/>
                <w:szCs w:val="20"/>
              </w:rPr>
              <w:t xml:space="preserve"> de céleri rave</w:t>
            </w:r>
            <w:r w:rsidR="00EB1FD6">
              <w:rPr>
                <w:sz w:val="20"/>
                <w:szCs w:val="20"/>
              </w:rPr>
              <w:t xml:space="preserve"> ou de bâtonnets de céleri rave crus</w:t>
            </w:r>
            <w:r w:rsidR="00956032" w:rsidRPr="00956032">
              <w:rPr>
                <w:sz w:val="20"/>
                <w:szCs w:val="20"/>
              </w:rPr>
              <w:t xml:space="preserve"> </w:t>
            </w:r>
            <w:r w:rsidR="0059272F">
              <w:rPr>
                <w:sz w:val="20"/>
                <w:szCs w:val="20"/>
              </w:rPr>
              <w:t>peuvent être accompagnées d’une</w:t>
            </w:r>
            <w:r w:rsidR="00956032" w:rsidRPr="00956032">
              <w:rPr>
                <w:sz w:val="20"/>
                <w:szCs w:val="20"/>
              </w:rPr>
              <w:t xml:space="preserve"> mayonnaise de légumineuse</w:t>
            </w:r>
            <w:r w:rsidR="0059272F">
              <w:rPr>
                <w:sz w:val="20"/>
                <w:szCs w:val="20"/>
              </w:rPr>
              <w:t xml:space="preserve"> maison.</w:t>
            </w:r>
          </w:p>
          <w:p w14:paraId="25ECA753" w14:textId="77777777" w:rsidR="00956032" w:rsidRPr="00274603" w:rsidRDefault="00956032" w:rsidP="00956032">
            <w:pPr>
              <w:rPr>
                <w:sz w:val="20"/>
                <w:szCs w:val="20"/>
                <w:u w:val="single"/>
              </w:rPr>
            </w:pPr>
            <w:r w:rsidRPr="00274603">
              <w:rPr>
                <w:sz w:val="20"/>
                <w:szCs w:val="20"/>
                <w:u w:val="single"/>
              </w:rPr>
              <w:t>Ingrédients</w:t>
            </w:r>
            <w:r w:rsidRPr="00274603">
              <w:rPr>
                <w:rFonts w:ascii="Arial" w:hAnsi="Arial" w:cs="Arial"/>
                <w:sz w:val="20"/>
                <w:szCs w:val="20"/>
                <w:u w:val="single"/>
              </w:rPr>
              <w:t> </w:t>
            </w:r>
            <w:r w:rsidRPr="00274603">
              <w:rPr>
                <w:sz w:val="20"/>
                <w:szCs w:val="20"/>
                <w:u w:val="single"/>
              </w:rPr>
              <w:t xml:space="preserve">: </w:t>
            </w:r>
          </w:p>
          <w:p w14:paraId="02DBDA9F" w14:textId="20B33FCF" w:rsidR="00956032" w:rsidRPr="00DC799D" w:rsidRDefault="00956032" w:rsidP="00DC799D">
            <w:pPr>
              <w:pStyle w:val="Paragraphedeliste"/>
              <w:numPr>
                <w:ilvl w:val="0"/>
                <w:numId w:val="3"/>
              </w:numPr>
              <w:rPr>
                <w:sz w:val="20"/>
                <w:szCs w:val="20"/>
              </w:rPr>
            </w:pPr>
            <w:r w:rsidRPr="00DC799D">
              <w:rPr>
                <w:sz w:val="20"/>
                <w:szCs w:val="20"/>
              </w:rPr>
              <w:t>Haricots blancs secs</w:t>
            </w:r>
            <w:r w:rsidR="007B26A0" w:rsidRPr="00DC799D">
              <w:rPr>
                <w:sz w:val="20"/>
                <w:szCs w:val="20"/>
              </w:rPr>
              <w:t>, pois chiches ou lentille</w:t>
            </w:r>
            <w:r w:rsidRPr="00DC799D">
              <w:rPr>
                <w:sz w:val="20"/>
                <w:szCs w:val="20"/>
              </w:rPr>
              <w:t xml:space="preserve"> 250 g </w:t>
            </w:r>
          </w:p>
          <w:p w14:paraId="475EB378" w14:textId="45E2CAE5" w:rsidR="00956032" w:rsidRPr="00DC799D" w:rsidRDefault="00956032" w:rsidP="00DC799D">
            <w:pPr>
              <w:pStyle w:val="Paragraphedeliste"/>
              <w:numPr>
                <w:ilvl w:val="0"/>
                <w:numId w:val="3"/>
              </w:numPr>
              <w:rPr>
                <w:sz w:val="20"/>
                <w:szCs w:val="20"/>
              </w:rPr>
            </w:pPr>
            <w:r w:rsidRPr="00DC799D">
              <w:rPr>
                <w:sz w:val="20"/>
                <w:szCs w:val="20"/>
              </w:rPr>
              <w:t xml:space="preserve">Echalotes 50 g </w:t>
            </w:r>
          </w:p>
          <w:p w14:paraId="084B4432" w14:textId="1B330D7A" w:rsidR="00956032" w:rsidRPr="00DC799D" w:rsidRDefault="00956032" w:rsidP="00DC799D">
            <w:pPr>
              <w:pStyle w:val="Paragraphedeliste"/>
              <w:numPr>
                <w:ilvl w:val="0"/>
                <w:numId w:val="3"/>
              </w:numPr>
              <w:rPr>
                <w:sz w:val="20"/>
                <w:szCs w:val="20"/>
              </w:rPr>
            </w:pPr>
            <w:r w:rsidRPr="00DC799D">
              <w:rPr>
                <w:sz w:val="20"/>
                <w:szCs w:val="20"/>
              </w:rPr>
              <w:t>Moutarde 50 g</w:t>
            </w:r>
            <w:r w:rsidR="00DC799D">
              <w:rPr>
                <w:sz w:val="20"/>
                <w:szCs w:val="20"/>
              </w:rPr>
              <w:t>, h</w:t>
            </w:r>
            <w:r w:rsidRPr="00DC799D">
              <w:rPr>
                <w:sz w:val="20"/>
                <w:szCs w:val="20"/>
              </w:rPr>
              <w:t xml:space="preserve">uile 15 cl </w:t>
            </w:r>
          </w:p>
          <w:p w14:paraId="3F614985" w14:textId="40AC6839" w:rsidR="00956032" w:rsidRPr="00DC799D" w:rsidRDefault="00956032" w:rsidP="00DC799D">
            <w:pPr>
              <w:pStyle w:val="Paragraphedeliste"/>
              <w:numPr>
                <w:ilvl w:val="0"/>
                <w:numId w:val="3"/>
              </w:numPr>
              <w:rPr>
                <w:sz w:val="20"/>
                <w:szCs w:val="20"/>
              </w:rPr>
            </w:pPr>
            <w:r w:rsidRPr="00DC799D">
              <w:rPr>
                <w:sz w:val="20"/>
                <w:szCs w:val="20"/>
              </w:rPr>
              <w:t>Vinaigre 3 cl</w:t>
            </w:r>
            <w:r w:rsidR="00DC799D">
              <w:rPr>
                <w:sz w:val="20"/>
                <w:szCs w:val="20"/>
              </w:rPr>
              <w:t>, s</w:t>
            </w:r>
            <w:r w:rsidRPr="00DC799D">
              <w:rPr>
                <w:sz w:val="20"/>
                <w:szCs w:val="20"/>
              </w:rPr>
              <w:t xml:space="preserve">el </w:t>
            </w:r>
            <w:r w:rsidR="00DC799D">
              <w:rPr>
                <w:sz w:val="20"/>
                <w:szCs w:val="20"/>
              </w:rPr>
              <w:t xml:space="preserve">&amp; </w:t>
            </w:r>
            <w:r w:rsidRPr="00DC799D">
              <w:rPr>
                <w:sz w:val="20"/>
                <w:szCs w:val="20"/>
              </w:rPr>
              <w:t xml:space="preserve">poivre  </w:t>
            </w:r>
          </w:p>
          <w:p w14:paraId="124E4CEF" w14:textId="735E978B" w:rsidR="00956032" w:rsidRPr="00956032" w:rsidRDefault="00956032" w:rsidP="00956032">
            <w:pPr>
              <w:rPr>
                <w:sz w:val="20"/>
                <w:szCs w:val="20"/>
              </w:rPr>
            </w:pPr>
          </w:p>
          <w:p w14:paraId="60EA2997" w14:textId="2CB6CD09" w:rsidR="00956032" w:rsidRPr="00DC799D" w:rsidRDefault="00956032" w:rsidP="00DC799D">
            <w:pPr>
              <w:pStyle w:val="Paragraphedeliste"/>
              <w:numPr>
                <w:ilvl w:val="0"/>
                <w:numId w:val="4"/>
              </w:numPr>
              <w:jc w:val="both"/>
              <w:rPr>
                <w:sz w:val="20"/>
                <w:szCs w:val="20"/>
              </w:rPr>
            </w:pPr>
            <w:r w:rsidRPr="00DC799D">
              <w:rPr>
                <w:sz w:val="20"/>
                <w:szCs w:val="20"/>
              </w:rPr>
              <w:t xml:space="preserve">Faire cuire les légumes secs </w:t>
            </w:r>
          </w:p>
          <w:p w14:paraId="2AC19CCE" w14:textId="77777777" w:rsidR="00DC799D" w:rsidRDefault="00956032" w:rsidP="00DC799D">
            <w:pPr>
              <w:pStyle w:val="Paragraphedeliste"/>
              <w:numPr>
                <w:ilvl w:val="0"/>
                <w:numId w:val="4"/>
              </w:numPr>
              <w:jc w:val="both"/>
              <w:rPr>
                <w:sz w:val="20"/>
                <w:szCs w:val="20"/>
              </w:rPr>
            </w:pPr>
            <w:r w:rsidRPr="00DC799D">
              <w:rPr>
                <w:sz w:val="20"/>
                <w:szCs w:val="20"/>
              </w:rPr>
              <w:t xml:space="preserve">Mixer échalotes finement, ajouter moutarde, vinaigre et légumes secs cuits. </w:t>
            </w:r>
          </w:p>
          <w:p w14:paraId="4F4CE63F" w14:textId="42B06F4B" w:rsidR="00D65CB7" w:rsidRPr="00DC799D" w:rsidRDefault="00956032" w:rsidP="00B83886">
            <w:pPr>
              <w:pStyle w:val="Paragraphedeliste"/>
              <w:numPr>
                <w:ilvl w:val="0"/>
                <w:numId w:val="4"/>
              </w:numPr>
              <w:jc w:val="both"/>
              <w:rPr>
                <w:sz w:val="20"/>
                <w:szCs w:val="20"/>
              </w:rPr>
            </w:pPr>
            <w:r w:rsidRPr="00DC799D">
              <w:rPr>
                <w:sz w:val="20"/>
                <w:szCs w:val="20"/>
              </w:rPr>
              <w:t>Ajouter l’huile et rectifier l’assaisonnement</w:t>
            </w:r>
            <w:r w:rsidR="00334D89" w:rsidRPr="00DC799D">
              <w:rPr>
                <w:sz w:val="20"/>
                <w:szCs w:val="20"/>
              </w:rPr>
              <w:t xml:space="preserve"> </w:t>
            </w:r>
            <w:r w:rsidR="009C35D9" w:rsidRPr="00DC799D">
              <w:rPr>
                <w:sz w:val="20"/>
                <w:szCs w:val="20"/>
              </w:rPr>
              <w:t>(ajouter par exemple de l’ail, du persil</w:t>
            </w:r>
            <w:r w:rsidR="00D02AF6" w:rsidRPr="00DC799D">
              <w:rPr>
                <w:sz w:val="20"/>
                <w:szCs w:val="20"/>
              </w:rPr>
              <w:t xml:space="preserve"> ou du piment).</w:t>
            </w:r>
          </w:p>
        </w:tc>
      </w:tr>
    </w:tbl>
    <w:p w14:paraId="7CA410C4" w14:textId="14049EFA" w:rsidR="00DB5087" w:rsidRPr="00ED1E3C" w:rsidRDefault="00DB5087" w:rsidP="00DB5087">
      <w:pPr>
        <w:pStyle w:val="Ancregraphique"/>
        <w:rPr>
          <w:noProof/>
        </w:rPr>
      </w:pPr>
    </w:p>
    <w:sectPr w:rsidR="00DB5087" w:rsidRPr="00ED1E3C" w:rsidSect="00B51906">
      <w:pgSz w:w="15840" w:h="24480" w:code="3"/>
      <w:pgMar w:top="0" w:right="1440" w:bottom="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99E3D" w14:textId="77777777" w:rsidR="00F94EC9" w:rsidRDefault="00F94EC9" w:rsidP="00554336">
      <w:pPr>
        <w:spacing w:after="0" w:line="240" w:lineRule="auto"/>
      </w:pPr>
      <w:r>
        <w:separator/>
      </w:r>
    </w:p>
    <w:p w14:paraId="50D88112" w14:textId="77777777" w:rsidR="00F94EC9" w:rsidRDefault="00F94EC9"/>
  </w:endnote>
  <w:endnote w:type="continuationSeparator" w:id="0">
    <w:p w14:paraId="504A6E52" w14:textId="77777777" w:rsidR="00F94EC9" w:rsidRDefault="00F94EC9" w:rsidP="00554336">
      <w:pPr>
        <w:spacing w:after="0" w:line="240" w:lineRule="auto"/>
      </w:pPr>
      <w:r>
        <w:continuationSeparator/>
      </w:r>
    </w:p>
    <w:p w14:paraId="5277282A" w14:textId="77777777" w:rsidR="00F94EC9" w:rsidRDefault="00F94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6F8E" w14:textId="77777777" w:rsidR="00F94EC9" w:rsidRDefault="00F94EC9" w:rsidP="00554336">
      <w:pPr>
        <w:spacing w:after="0" w:line="240" w:lineRule="auto"/>
      </w:pPr>
      <w:r>
        <w:separator/>
      </w:r>
    </w:p>
    <w:p w14:paraId="025462E5" w14:textId="77777777" w:rsidR="00F94EC9" w:rsidRDefault="00F94EC9"/>
  </w:footnote>
  <w:footnote w:type="continuationSeparator" w:id="0">
    <w:p w14:paraId="360EA50B" w14:textId="77777777" w:rsidR="00F94EC9" w:rsidRDefault="00F94EC9" w:rsidP="00554336">
      <w:pPr>
        <w:spacing w:after="0" w:line="240" w:lineRule="auto"/>
      </w:pPr>
      <w:r>
        <w:continuationSeparator/>
      </w:r>
    </w:p>
    <w:p w14:paraId="6ADE7148" w14:textId="77777777" w:rsidR="00F94EC9" w:rsidRDefault="00F94E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748DD"/>
    <w:multiLevelType w:val="hybridMultilevel"/>
    <w:tmpl w:val="3A3ED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BC7E30"/>
    <w:multiLevelType w:val="hybridMultilevel"/>
    <w:tmpl w:val="A60ED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32A60B7"/>
    <w:multiLevelType w:val="hybridMultilevel"/>
    <w:tmpl w:val="0EC4D95A"/>
    <w:lvl w:ilvl="0" w:tplc="D436CE9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E30C24"/>
    <w:multiLevelType w:val="hybridMultilevel"/>
    <w:tmpl w:val="49DCDCDA"/>
    <w:lvl w:ilvl="0" w:tplc="275AEDCC">
      <w:numFmt w:val="bullet"/>
      <w:lvlText w:val="-"/>
      <w:lvlJc w:val="left"/>
      <w:pPr>
        <w:ind w:left="720" w:hanging="360"/>
      </w:pPr>
      <w:rPr>
        <w:rFonts w:ascii="Euphemia" w:eastAsiaTheme="minorHAnsi" w:hAnsi="Euphem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36"/>
    <w:rsid w:val="00000331"/>
    <w:rsid w:val="000006A3"/>
    <w:rsid w:val="00001ACF"/>
    <w:rsid w:val="00006073"/>
    <w:rsid w:val="0000722E"/>
    <w:rsid w:val="000103DF"/>
    <w:rsid w:val="000139C1"/>
    <w:rsid w:val="000158AB"/>
    <w:rsid w:val="00015939"/>
    <w:rsid w:val="0001620C"/>
    <w:rsid w:val="00017F11"/>
    <w:rsid w:val="0002103B"/>
    <w:rsid w:val="00021A7A"/>
    <w:rsid w:val="000235DB"/>
    <w:rsid w:val="000237E5"/>
    <w:rsid w:val="00024277"/>
    <w:rsid w:val="00025008"/>
    <w:rsid w:val="000256E5"/>
    <w:rsid w:val="00025CAE"/>
    <w:rsid w:val="00047505"/>
    <w:rsid w:val="00051FBA"/>
    <w:rsid w:val="00052781"/>
    <w:rsid w:val="000531C9"/>
    <w:rsid w:val="00054D10"/>
    <w:rsid w:val="00054D99"/>
    <w:rsid w:val="00054FE0"/>
    <w:rsid w:val="000555A0"/>
    <w:rsid w:val="00057291"/>
    <w:rsid w:val="00057CB6"/>
    <w:rsid w:val="00060301"/>
    <w:rsid w:val="00061A8E"/>
    <w:rsid w:val="00061B66"/>
    <w:rsid w:val="00062E9B"/>
    <w:rsid w:val="0006786B"/>
    <w:rsid w:val="00071A3E"/>
    <w:rsid w:val="000758AC"/>
    <w:rsid w:val="00080529"/>
    <w:rsid w:val="00081B04"/>
    <w:rsid w:val="00082AC1"/>
    <w:rsid w:val="0008413C"/>
    <w:rsid w:val="0008417E"/>
    <w:rsid w:val="00086C23"/>
    <w:rsid w:val="00087A28"/>
    <w:rsid w:val="00090041"/>
    <w:rsid w:val="00093F55"/>
    <w:rsid w:val="00094D70"/>
    <w:rsid w:val="00096E50"/>
    <w:rsid w:val="000970C8"/>
    <w:rsid w:val="000B04D0"/>
    <w:rsid w:val="000B05F0"/>
    <w:rsid w:val="000B08D7"/>
    <w:rsid w:val="000B6AA2"/>
    <w:rsid w:val="000B73C3"/>
    <w:rsid w:val="000B7E70"/>
    <w:rsid w:val="000C05B8"/>
    <w:rsid w:val="000C1727"/>
    <w:rsid w:val="000C2099"/>
    <w:rsid w:val="000C4253"/>
    <w:rsid w:val="000C55AA"/>
    <w:rsid w:val="000C63FC"/>
    <w:rsid w:val="000D0BA6"/>
    <w:rsid w:val="000D1612"/>
    <w:rsid w:val="000D1879"/>
    <w:rsid w:val="000D3D67"/>
    <w:rsid w:val="000D77B8"/>
    <w:rsid w:val="000D7AAC"/>
    <w:rsid w:val="000D7AE3"/>
    <w:rsid w:val="000D7AF2"/>
    <w:rsid w:val="000E0577"/>
    <w:rsid w:val="000E321A"/>
    <w:rsid w:val="000E3A15"/>
    <w:rsid w:val="000E410F"/>
    <w:rsid w:val="000E47DF"/>
    <w:rsid w:val="000E4B50"/>
    <w:rsid w:val="000E5650"/>
    <w:rsid w:val="000E69E8"/>
    <w:rsid w:val="000E707E"/>
    <w:rsid w:val="000F0317"/>
    <w:rsid w:val="000F13BE"/>
    <w:rsid w:val="000F3105"/>
    <w:rsid w:val="000F336E"/>
    <w:rsid w:val="000F4138"/>
    <w:rsid w:val="000F5C58"/>
    <w:rsid w:val="001007B9"/>
    <w:rsid w:val="00101512"/>
    <w:rsid w:val="00103767"/>
    <w:rsid w:val="0010575B"/>
    <w:rsid w:val="00107408"/>
    <w:rsid w:val="001119CD"/>
    <w:rsid w:val="00111BC1"/>
    <w:rsid w:val="00113AF6"/>
    <w:rsid w:val="00116632"/>
    <w:rsid w:val="00116D30"/>
    <w:rsid w:val="00117540"/>
    <w:rsid w:val="00120383"/>
    <w:rsid w:val="00120604"/>
    <w:rsid w:val="00120BDF"/>
    <w:rsid w:val="0012299B"/>
    <w:rsid w:val="00124873"/>
    <w:rsid w:val="00124D2F"/>
    <w:rsid w:val="00124F22"/>
    <w:rsid w:val="0012565B"/>
    <w:rsid w:val="00126678"/>
    <w:rsid w:val="001276CD"/>
    <w:rsid w:val="00132CE5"/>
    <w:rsid w:val="00133D55"/>
    <w:rsid w:val="001340CC"/>
    <w:rsid w:val="00141D05"/>
    <w:rsid w:val="001422B6"/>
    <w:rsid w:val="001432CC"/>
    <w:rsid w:val="00145644"/>
    <w:rsid w:val="00145AE6"/>
    <w:rsid w:val="001472EB"/>
    <w:rsid w:val="0015157B"/>
    <w:rsid w:val="0015557C"/>
    <w:rsid w:val="00155ACC"/>
    <w:rsid w:val="00155BB5"/>
    <w:rsid w:val="00161051"/>
    <w:rsid w:val="001638EF"/>
    <w:rsid w:val="001648C0"/>
    <w:rsid w:val="001652C0"/>
    <w:rsid w:val="00166CD1"/>
    <w:rsid w:val="0017372B"/>
    <w:rsid w:val="00173E36"/>
    <w:rsid w:val="00173FCF"/>
    <w:rsid w:val="00175772"/>
    <w:rsid w:val="00186CFC"/>
    <w:rsid w:val="00193069"/>
    <w:rsid w:val="00194B21"/>
    <w:rsid w:val="00195942"/>
    <w:rsid w:val="00196657"/>
    <w:rsid w:val="001A1751"/>
    <w:rsid w:val="001A5A0A"/>
    <w:rsid w:val="001A5C71"/>
    <w:rsid w:val="001A5CEF"/>
    <w:rsid w:val="001B0D06"/>
    <w:rsid w:val="001B1E52"/>
    <w:rsid w:val="001B3D39"/>
    <w:rsid w:val="001B3FD1"/>
    <w:rsid w:val="001B4929"/>
    <w:rsid w:val="001B6E9E"/>
    <w:rsid w:val="001B70E0"/>
    <w:rsid w:val="001C1C72"/>
    <w:rsid w:val="001C50D0"/>
    <w:rsid w:val="001C55A5"/>
    <w:rsid w:val="001D1788"/>
    <w:rsid w:val="001D4D11"/>
    <w:rsid w:val="001D6772"/>
    <w:rsid w:val="001D7546"/>
    <w:rsid w:val="001D7AB7"/>
    <w:rsid w:val="001E027E"/>
    <w:rsid w:val="001E28C1"/>
    <w:rsid w:val="001E48D5"/>
    <w:rsid w:val="001E522D"/>
    <w:rsid w:val="001E72AE"/>
    <w:rsid w:val="001E7E38"/>
    <w:rsid w:val="001F657F"/>
    <w:rsid w:val="002004B4"/>
    <w:rsid w:val="00203344"/>
    <w:rsid w:val="0020424D"/>
    <w:rsid w:val="002107A1"/>
    <w:rsid w:val="002168BC"/>
    <w:rsid w:val="0021691D"/>
    <w:rsid w:val="00216B9C"/>
    <w:rsid w:val="00226343"/>
    <w:rsid w:val="00230183"/>
    <w:rsid w:val="0023348D"/>
    <w:rsid w:val="00240751"/>
    <w:rsid w:val="0024176E"/>
    <w:rsid w:val="00241923"/>
    <w:rsid w:val="00243FEF"/>
    <w:rsid w:val="002449BF"/>
    <w:rsid w:val="00245FEF"/>
    <w:rsid w:val="00250802"/>
    <w:rsid w:val="00250973"/>
    <w:rsid w:val="002524A2"/>
    <w:rsid w:val="00252633"/>
    <w:rsid w:val="00254D61"/>
    <w:rsid w:val="002627B6"/>
    <w:rsid w:val="00262872"/>
    <w:rsid w:val="00262F8E"/>
    <w:rsid w:val="00263C09"/>
    <w:rsid w:val="002654E4"/>
    <w:rsid w:val="0027413D"/>
    <w:rsid w:val="002742EB"/>
    <w:rsid w:val="00274603"/>
    <w:rsid w:val="002746CA"/>
    <w:rsid w:val="00275735"/>
    <w:rsid w:val="00280B6F"/>
    <w:rsid w:val="00280DA6"/>
    <w:rsid w:val="002827DB"/>
    <w:rsid w:val="0028351F"/>
    <w:rsid w:val="00284508"/>
    <w:rsid w:val="00284A24"/>
    <w:rsid w:val="00284E91"/>
    <w:rsid w:val="00285251"/>
    <w:rsid w:val="0028717C"/>
    <w:rsid w:val="002903CE"/>
    <w:rsid w:val="002921B9"/>
    <w:rsid w:val="00293CE4"/>
    <w:rsid w:val="002942F9"/>
    <w:rsid w:val="002952C6"/>
    <w:rsid w:val="0029551D"/>
    <w:rsid w:val="00297717"/>
    <w:rsid w:val="002A0CA5"/>
    <w:rsid w:val="002A2270"/>
    <w:rsid w:val="002A2674"/>
    <w:rsid w:val="002A2BF6"/>
    <w:rsid w:val="002A3E9B"/>
    <w:rsid w:val="002A5661"/>
    <w:rsid w:val="002A642D"/>
    <w:rsid w:val="002A6AF8"/>
    <w:rsid w:val="002A76D9"/>
    <w:rsid w:val="002B04F3"/>
    <w:rsid w:val="002B1B93"/>
    <w:rsid w:val="002B20BB"/>
    <w:rsid w:val="002B2137"/>
    <w:rsid w:val="002B2A0D"/>
    <w:rsid w:val="002C20DE"/>
    <w:rsid w:val="002C407F"/>
    <w:rsid w:val="002C4486"/>
    <w:rsid w:val="002C46B5"/>
    <w:rsid w:val="002C46CD"/>
    <w:rsid w:val="002C4E97"/>
    <w:rsid w:val="002C712F"/>
    <w:rsid w:val="002D01C7"/>
    <w:rsid w:val="002D0E2D"/>
    <w:rsid w:val="002D0F6C"/>
    <w:rsid w:val="002D18B0"/>
    <w:rsid w:val="002D5530"/>
    <w:rsid w:val="002D6C13"/>
    <w:rsid w:val="002D72E3"/>
    <w:rsid w:val="002E131A"/>
    <w:rsid w:val="002E3DF0"/>
    <w:rsid w:val="002E646D"/>
    <w:rsid w:val="002F507F"/>
    <w:rsid w:val="00303E7F"/>
    <w:rsid w:val="003053ED"/>
    <w:rsid w:val="00305529"/>
    <w:rsid w:val="0030649C"/>
    <w:rsid w:val="003072F1"/>
    <w:rsid w:val="0031141F"/>
    <w:rsid w:val="00312469"/>
    <w:rsid w:val="00314B0A"/>
    <w:rsid w:val="00315750"/>
    <w:rsid w:val="00315FD9"/>
    <w:rsid w:val="0031609F"/>
    <w:rsid w:val="00316C3E"/>
    <w:rsid w:val="00320D98"/>
    <w:rsid w:val="00323F8B"/>
    <w:rsid w:val="0032425B"/>
    <w:rsid w:val="00327362"/>
    <w:rsid w:val="0032737D"/>
    <w:rsid w:val="00327B96"/>
    <w:rsid w:val="00327F09"/>
    <w:rsid w:val="003307BB"/>
    <w:rsid w:val="00330B1A"/>
    <w:rsid w:val="00330BE8"/>
    <w:rsid w:val="00330F8E"/>
    <w:rsid w:val="003336C6"/>
    <w:rsid w:val="00333A87"/>
    <w:rsid w:val="00334D89"/>
    <w:rsid w:val="00335BCD"/>
    <w:rsid w:val="00335F1A"/>
    <w:rsid w:val="003409EC"/>
    <w:rsid w:val="00340AB4"/>
    <w:rsid w:val="00342C7E"/>
    <w:rsid w:val="00344327"/>
    <w:rsid w:val="00350A94"/>
    <w:rsid w:val="0035161C"/>
    <w:rsid w:val="00353D9E"/>
    <w:rsid w:val="00356234"/>
    <w:rsid w:val="0035721D"/>
    <w:rsid w:val="00360354"/>
    <w:rsid w:val="003607D5"/>
    <w:rsid w:val="003609D7"/>
    <w:rsid w:val="00362C30"/>
    <w:rsid w:val="003637F5"/>
    <w:rsid w:val="00363C4E"/>
    <w:rsid w:val="00363CF9"/>
    <w:rsid w:val="00365512"/>
    <w:rsid w:val="00365CC4"/>
    <w:rsid w:val="0036722E"/>
    <w:rsid w:val="003674F9"/>
    <w:rsid w:val="00367C08"/>
    <w:rsid w:val="00373201"/>
    <w:rsid w:val="00376783"/>
    <w:rsid w:val="00382384"/>
    <w:rsid w:val="003836DA"/>
    <w:rsid w:val="003910DF"/>
    <w:rsid w:val="0039397B"/>
    <w:rsid w:val="003947E8"/>
    <w:rsid w:val="003969A6"/>
    <w:rsid w:val="003974C1"/>
    <w:rsid w:val="003A17D5"/>
    <w:rsid w:val="003A4E0B"/>
    <w:rsid w:val="003A7C45"/>
    <w:rsid w:val="003B0272"/>
    <w:rsid w:val="003B2A1B"/>
    <w:rsid w:val="003B315E"/>
    <w:rsid w:val="003B3B75"/>
    <w:rsid w:val="003B4E0D"/>
    <w:rsid w:val="003C148F"/>
    <w:rsid w:val="003C252E"/>
    <w:rsid w:val="003C25FF"/>
    <w:rsid w:val="003C4ACB"/>
    <w:rsid w:val="003C55A4"/>
    <w:rsid w:val="003C60C4"/>
    <w:rsid w:val="003C7400"/>
    <w:rsid w:val="003C790A"/>
    <w:rsid w:val="003D1B99"/>
    <w:rsid w:val="003D2BFD"/>
    <w:rsid w:val="003D72E2"/>
    <w:rsid w:val="003E0014"/>
    <w:rsid w:val="003E07AA"/>
    <w:rsid w:val="003E5D08"/>
    <w:rsid w:val="003E6B4B"/>
    <w:rsid w:val="003E759E"/>
    <w:rsid w:val="003F2608"/>
    <w:rsid w:val="003F29FF"/>
    <w:rsid w:val="003F4C0F"/>
    <w:rsid w:val="003F544A"/>
    <w:rsid w:val="003F5F0A"/>
    <w:rsid w:val="003F6E51"/>
    <w:rsid w:val="004052A9"/>
    <w:rsid w:val="00406B50"/>
    <w:rsid w:val="004107A8"/>
    <w:rsid w:val="00415A82"/>
    <w:rsid w:val="00416CFE"/>
    <w:rsid w:val="00423769"/>
    <w:rsid w:val="00424537"/>
    <w:rsid w:val="00432382"/>
    <w:rsid w:val="004327E8"/>
    <w:rsid w:val="0043389B"/>
    <w:rsid w:val="004403EB"/>
    <w:rsid w:val="00446D83"/>
    <w:rsid w:val="004538F4"/>
    <w:rsid w:val="004539D6"/>
    <w:rsid w:val="0045410A"/>
    <w:rsid w:val="004569B8"/>
    <w:rsid w:val="0046032D"/>
    <w:rsid w:val="00460859"/>
    <w:rsid w:val="00462E2A"/>
    <w:rsid w:val="00473932"/>
    <w:rsid w:val="00476292"/>
    <w:rsid w:val="00476531"/>
    <w:rsid w:val="004777ED"/>
    <w:rsid w:val="00477F30"/>
    <w:rsid w:val="00485C28"/>
    <w:rsid w:val="00487E3C"/>
    <w:rsid w:val="00490CCD"/>
    <w:rsid w:val="00490F0F"/>
    <w:rsid w:val="00495C2E"/>
    <w:rsid w:val="004965D1"/>
    <w:rsid w:val="00497588"/>
    <w:rsid w:val="004A1FE5"/>
    <w:rsid w:val="004A5C77"/>
    <w:rsid w:val="004B1BE9"/>
    <w:rsid w:val="004B215E"/>
    <w:rsid w:val="004B44FD"/>
    <w:rsid w:val="004B6079"/>
    <w:rsid w:val="004C27EB"/>
    <w:rsid w:val="004C3364"/>
    <w:rsid w:val="004C3DF2"/>
    <w:rsid w:val="004D061C"/>
    <w:rsid w:val="004D0811"/>
    <w:rsid w:val="004D14ED"/>
    <w:rsid w:val="004D1721"/>
    <w:rsid w:val="004D1817"/>
    <w:rsid w:val="004D295A"/>
    <w:rsid w:val="004D33E8"/>
    <w:rsid w:val="004D4C02"/>
    <w:rsid w:val="004D56FB"/>
    <w:rsid w:val="004D734E"/>
    <w:rsid w:val="004E2EC4"/>
    <w:rsid w:val="004E4F0A"/>
    <w:rsid w:val="004E63BA"/>
    <w:rsid w:val="004F107C"/>
    <w:rsid w:val="004F245F"/>
    <w:rsid w:val="004F280C"/>
    <w:rsid w:val="004F281F"/>
    <w:rsid w:val="004F3FCA"/>
    <w:rsid w:val="004F5362"/>
    <w:rsid w:val="004F61CA"/>
    <w:rsid w:val="004F6317"/>
    <w:rsid w:val="004F74DD"/>
    <w:rsid w:val="00500B6A"/>
    <w:rsid w:val="00500D14"/>
    <w:rsid w:val="00504C06"/>
    <w:rsid w:val="00505F80"/>
    <w:rsid w:val="00506C60"/>
    <w:rsid w:val="005070DF"/>
    <w:rsid w:val="00507968"/>
    <w:rsid w:val="0051318F"/>
    <w:rsid w:val="0051587E"/>
    <w:rsid w:val="00520154"/>
    <w:rsid w:val="005237CB"/>
    <w:rsid w:val="00524139"/>
    <w:rsid w:val="00524411"/>
    <w:rsid w:val="0052581B"/>
    <w:rsid w:val="005275E9"/>
    <w:rsid w:val="00527AEF"/>
    <w:rsid w:val="00527EC9"/>
    <w:rsid w:val="00527FE0"/>
    <w:rsid w:val="00530A06"/>
    <w:rsid w:val="00531C8D"/>
    <w:rsid w:val="00532334"/>
    <w:rsid w:val="0053721C"/>
    <w:rsid w:val="005413F8"/>
    <w:rsid w:val="00542282"/>
    <w:rsid w:val="005433CB"/>
    <w:rsid w:val="00543C35"/>
    <w:rsid w:val="00546DCF"/>
    <w:rsid w:val="00547629"/>
    <w:rsid w:val="00552CFB"/>
    <w:rsid w:val="00554336"/>
    <w:rsid w:val="00556091"/>
    <w:rsid w:val="005625F9"/>
    <w:rsid w:val="00566C26"/>
    <w:rsid w:val="005706B7"/>
    <w:rsid w:val="00570D28"/>
    <w:rsid w:val="005725CA"/>
    <w:rsid w:val="00573647"/>
    <w:rsid w:val="005737FF"/>
    <w:rsid w:val="00575387"/>
    <w:rsid w:val="00575C13"/>
    <w:rsid w:val="00584D68"/>
    <w:rsid w:val="00585EFB"/>
    <w:rsid w:val="00590DC3"/>
    <w:rsid w:val="00590F7F"/>
    <w:rsid w:val="005912FA"/>
    <w:rsid w:val="00591545"/>
    <w:rsid w:val="00591B6A"/>
    <w:rsid w:val="005922F3"/>
    <w:rsid w:val="0059272F"/>
    <w:rsid w:val="005958D2"/>
    <w:rsid w:val="005A070D"/>
    <w:rsid w:val="005A1593"/>
    <w:rsid w:val="005A16FF"/>
    <w:rsid w:val="005A1800"/>
    <w:rsid w:val="005A2EBB"/>
    <w:rsid w:val="005A39E5"/>
    <w:rsid w:val="005A78B4"/>
    <w:rsid w:val="005B0DE0"/>
    <w:rsid w:val="005B3611"/>
    <w:rsid w:val="005B3643"/>
    <w:rsid w:val="005B53E5"/>
    <w:rsid w:val="005C1BD8"/>
    <w:rsid w:val="005C2BEB"/>
    <w:rsid w:val="005C43C6"/>
    <w:rsid w:val="005C502F"/>
    <w:rsid w:val="005C6BEA"/>
    <w:rsid w:val="005D03B6"/>
    <w:rsid w:val="005D1B20"/>
    <w:rsid w:val="005D2963"/>
    <w:rsid w:val="005D2F91"/>
    <w:rsid w:val="005D32E5"/>
    <w:rsid w:val="005D7734"/>
    <w:rsid w:val="005E0378"/>
    <w:rsid w:val="005E1C30"/>
    <w:rsid w:val="005E1DCC"/>
    <w:rsid w:val="005E2DC0"/>
    <w:rsid w:val="005E405C"/>
    <w:rsid w:val="005E431A"/>
    <w:rsid w:val="005E4855"/>
    <w:rsid w:val="005E544B"/>
    <w:rsid w:val="005F415C"/>
    <w:rsid w:val="005F4AA6"/>
    <w:rsid w:val="005F5CA0"/>
    <w:rsid w:val="00600079"/>
    <w:rsid w:val="0060540A"/>
    <w:rsid w:val="00607F5A"/>
    <w:rsid w:val="006114A6"/>
    <w:rsid w:val="00615398"/>
    <w:rsid w:val="0062217E"/>
    <w:rsid w:val="00622D79"/>
    <w:rsid w:val="00623039"/>
    <w:rsid w:val="00623899"/>
    <w:rsid w:val="00624F21"/>
    <w:rsid w:val="006253C6"/>
    <w:rsid w:val="00625700"/>
    <w:rsid w:val="006303EB"/>
    <w:rsid w:val="00630CF2"/>
    <w:rsid w:val="00630F4C"/>
    <w:rsid w:val="00636B46"/>
    <w:rsid w:val="00636CBA"/>
    <w:rsid w:val="00637DD0"/>
    <w:rsid w:val="00643D0F"/>
    <w:rsid w:val="0064411C"/>
    <w:rsid w:val="0065149E"/>
    <w:rsid w:val="0065227F"/>
    <w:rsid w:val="00653501"/>
    <w:rsid w:val="00653B63"/>
    <w:rsid w:val="006547DA"/>
    <w:rsid w:val="00655BAF"/>
    <w:rsid w:val="00656D0F"/>
    <w:rsid w:val="006608C8"/>
    <w:rsid w:val="006611E7"/>
    <w:rsid w:val="00664133"/>
    <w:rsid w:val="00664648"/>
    <w:rsid w:val="00665204"/>
    <w:rsid w:val="00665EC6"/>
    <w:rsid w:val="00667719"/>
    <w:rsid w:val="00667DDB"/>
    <w:rsid w:val="00667FF3"/>
    <w:rsid w:val="00671468"/>
    <w:rsid w:val="00671714"/>
    <w:rsid w:val="0067371A"/>
    <w:rsid w:val="00681514"/>
    <w:rsid w:val="00682A93"/>
    <w:rsid w:val="006873F2"/>
    <w:rsid w:val="00687C82"/>
    <w:rsid w:val="00691DE6"/>
    <w:rsid w:val="006926DA"/>
    <w:rsid w:val="00692D2D"/>
    <w:rsid w:val="006931FE"/>
    <w:rsid w:val="006A7F3E"/>
    <w:rsid w:val="006B0635"/>
    <w:rsid w:val="006B0B17"/>
    <w:rsid w:val="006B0B57"/>
    <w:rsid w:val="006B1392"/>
    <w:rsid w:val="006B4218"/>
    <w:rsid w:val="006B52E6"/>
    <w:rsid w:val="006C0B7A"/>
    <w:rsid w:val="006C18C9"/>
    <w:rsid w:val="006C2CBF"/>
    <w:rsid w:val="006C36C0"/>
    <w:rsid w:val="006C3A9D"/>
    <w:rsid w:val="006C44AE"/>
    <w:rsid w:val="006C57CD"/>
    <w:rsid w:val="006C722C"/>
    <w:rsid w:val="006D156B"/>
    <w:rsid w:val="006D1642"/>
    <w:rsid w:val="006D4838"/>
    <w:rsid w:val="006E2F30"/>
    <w:rsid w:val="006E2F9B"/>
    <w:rsid w:val="006E7170"/>
    <w:rsid w:val="006F198E"/>
    <w:rsid w:val="00702B1B"/>
    <w:rsid w:val="00702BD7"/>
    <w:rsid w:val="00703916"/>
    <w:rsid w:val="007046E6"/>
    <w:rsid w:val="0070526E"/>
    <w:rsid w:val="007103FF"/>
    <w:rsid w:val="00710790"/>
    <w:rsid w:val="007123AA"/>
    <w:rsid w:val="007155F6"/>
    <w:rsid w:val="0071575D"/>
    <w:rsid w:val="00715B3D"/>
    <w:rsid w:val="007161AB"/>
    <w:rsid w:val="00716A1E"/>
    <w:rsid w:val="007204C9"/>
    <w:rsid w:val="0072062C"/>
    <w:rsid w:val="0072479F"/>
    <w:rsid w:val="00725787"/>
    <w:rsid w:val="00730CAB"/>
    <w:rsid w:val="00733081"/>
    <w:rsid w:val="00740821"/>
    <w:rsid w:val="00741388"/>
    <w:rsid w:val="00744D04"/>
    <w:rsid w:val="0074723D"/>
    <w:rsid w:val="00755478"/>
    <w:rsid w:val="00761813"/>
    <w:rsid w:val="00762736"/>
    <w:rsid w:val="007702D1"/>
    <w:rsid w:val="00770A52"/>
    <w:rsid w:val="00770E9C"/>
    <w:rsid w:val="007714D5"/>
    <w:rsid w:val="007720EB"/>
    <w:rsid w:val="0077289F"/>
    <w:rsid w:val="00772D7E"/>
    <w:rsid w:val="00773C51"/>
    <w:rsid w:val="00774EED"/>
    <w:rsid w:val="007763CF"/>
    <w:rsid w:val="00777B3D"/>
    <w:rsid w:val="00777FEE"/>
    <w:rsid w:val="007810A2"/>
    <w:rsid w:val="0078375B"/>
    <w:rsid w:val="00784AD0"/>
    <w:rsid w:val="007850CE"/>
    <w:rsid w:val="00785E5B"/>
    <w:rsid w:val="0078631D"/>
    <w:rsid w:val="00786A41"/>
    <w:rsid w:val="00787BC5"/>
    <w:rsid w:val="007943B5"/>
    <w:rsid w:val="0079573D"/>
    <w:rsid w:val="00797D90"/>
    <w:rsid w:val="007A212F"/>
    <w:rsid w:val="007A31F4"/>
    <w:rsid w:val="007A39FA"/>
    <w:rsid w:val="007A4B37"/>
    <w:rsid w:val="007A5509"/>
    <w:rsid w:val="007A56EC"/>
    <w:rsid w:val="007B05E8"/>
    <w:rsid w:val="007B0B91"/>
    <w:rsid w:val="007B1CAD"/>
    <w:rsid w:val="007B223E"/>
    <w:rsid w:val="007B26A0"/>
    <w:rsid w:val="007B2C2E"/>
    <w:rsid w:val="007B3A81"/>
    <w:rsid w:val="007B5CD2"/>
    <w:rsid w:val="007B5DCC"/>
    <w:rsid w:val="007B62BD"/>
    <w:rsid w:val="007B7A91"/>
    <w:rsid w:val="007C0429"/>
    <w:rsid w:val="007D4846"/>
    <w:rsid w:val="007D6D74"/>
    <w:rsid w:val="007D6DBE"/>
    <w:rsid w:val="007E0F01"/>
    <w:rsid w:val="007E141B"/>
    <w:rsid w:val="007E14DB"/>
    <w:rsid w:val="007E1630"/>
    <w:rsid w:val="007E27F7"/>
    <w:rsid w:val="007E4A72"/>
    <w:rsid w:val="007E4FD5"/>
    <w:rsid w:val="007E628C"/>
    <w:rsid w:val="007E7944"/>
    <w:rsid w:val="007F000B"/>
    <w:rsid w:val="007F222C"/>
    <w:rsid w:val="007F312F"/>
    <w:rsid w:val="007F6234"/>
    <w:rsid w:val="008005CB"/>
    <w:rsid w:val="00801042"/>
    <w:rsid w:val="008016E2"/>
    <w:rsid w:val="00801870"/>
    <w:rsid w:val="008019DF"/>
    <w:rsid w:val="00803482"/>
    <w:rsid w:val="00805045"/>
    <w:rsid w:val="008060D4"/>
    <w:rsid w:val="008063E2"/>
    <w:rsid w:val="00807716"/>
    <w:rsid w:val="00811872"/>
    <w:rsid w:val="0081293C"/>
    <w:rsid w:val="00813015"/>
    <w:rsid w:val="00813EA3"/>
    <w:rsid w:val="008159C4"/>
    <w:rsid w:val="0082064E"/>
    <w:rsid w:val="00823986"/>
    <w:rsid w:val="00826103"/>
    <w:rsid w:val="0082787F"/>
    <w:rsid w:val="00830724"/>
    <w:rsid w:val="00830DC5"/>
    <w:rsid w:val="00831E34"/>
    <w:rsid w:val="00834FD1"/>
    <w:rsid w:val="00837D59"/>
    <w:rsid w:val="00840717"/>
    <w:rsid w:val="00840778"/>
    <w:rsid w:val="0084788A"/>
    <w:rsid w:val="00850158"/>
    <w:rsid w:val="008505DC"/>
    <w:rsid w:val="008525E3"/>
    <w:rsid w:val="008571EB"/>
    <w:rsid w:val="00857B80"/>
    <w:rsid w:val="00860440"/>
    <w:rsid w:val="00862FE1"/>
    <w:rsid w:val="00863A17"/>
    <w:rsid w:val="00863E1E"/>
    <w:rsid w:val="00865F74"/>
    <w:rsid w:val="00875C4D"/>
    <w:rsid w:val="00877856"/>
    <w:rsid w:val="00880E08"/>
    <w:rsid w:val="00887482"/>
    <w:rsid w:val="0089013B"/>
    <w:rsid w:val="00892358"/>
    <w:rsid w:val="0089283A"/>
    <w:rsid w:val="008977B4"/>
    <w:rsid w:val="008A2CBC"/>
    <w:rsid w:val="008A645C"/>
    <w:rsid w:val="008A68F9"/>
    <w:rsid w:val="008A790D"/>
    <w:rsid w:val="008B1BBD"/>
    <w:rsid w:val="008B3069"/>
    <w:rsid w:val="008B566E"/>
    <w:rsid w:val="008B64A3"/>
    <w:rsid w:val="008B7AAF"/>
    <w:rsid w:val="008C055B"/>
    <w:rsid w:val="008C2C11"/>
    <w:rsid w:val="008C385A"/>
    <w:rsid w:val="008C39C2"/>
    <w:rsid w:val="008C7EBF"/>
    <w:rsid w:val="008D0252"/>
    <w:rsid w:val="008D188B"/>
    <w:rsid w:val="008D1DF3"/>
    <w:rsid w:val="008D2067"/>
    <w:rsid w:val="008D34C4"/>
    <w:rsid w:val="008D4A3C"/>
    <w:rsid w:val="008D4F2D"/>
    <w:rsid w:val="008D757B"/>
    <w:rsid w:val="008E0448"/>
    <w:rsid w:val="008E09B0"/>
    <w:rsid w:val="008E0A2E"/>
    <w:rsid w:val="008E3641"/>
    <w:rsid w:val="008E38F9"/>
    <w:rsid w:val="008F0434"/>
    <w:rsid w:val="008F3A08"/>
    <w:rsid w:val="008F59F9"/>
    <w:rsid w:val="008F75D6"/>
    <w:rsid w:val="00900601"/>
    <w:rsid w:val="00900C79"/>
    <w:rsid w:val="00900DF9"/>
    <w:rsid w:val="00901EFC"/>
    <w:rsid w:val="009029F6"/>
    <w:rsid w:val="00903934"/>
    <w:rsid w:val="00904B1F"/>
    <w:rsid w:val="00904CAA"/>
    <w:rsid w:val="00905E74"/>
    <w:rsid w:val="00911673"/>
    <w:rsid w:val="00911C63"/>
    <w:rsid w:val="009122CC"/>
    <w:rsid w:val="00913F01"/>
    <w:rsid w:val="00913FCE"/>
    <w:rsid w:val="009151EB"/>
    <w:rsid w:val="0091599E"/>
    <w:rsid w:val="00915F67"/>
    <w:rsid w:val="00916170"/>
    <w:rsid w:val="00931500"/>
    <w:rsid w:val="00931F8A"/>
    <w:rsid w:val="009326C2"/>
    <w:rsid w:val="00932870"/>
    <w:rsid w:val="00933CB6"/>
    <w:rsid w:val="0093430C"/>
    <w:rsid w:val="00934E07"/>
    <w:rsid w:val="009367AD"/>
    <w:rsid w:val="0093735F"/>
    <w:rsid w:val="00941020"/>
    <w:rsid w:val="00941E61"/>
    <w:rsid w:val="0094782D"/>
    <w:rsid w:val="00953B15"/>
    <w:rsid w:val="00953B20"/>
    <w:rsid w:val="00956032"/>
    <w:rsid w:val="009573DE"/>
    <w:rsid w:val="00957478"/>
    <w:rsid w:val="00957BF9"/>
    <w:rsid w:val="00963213"/>
    <w:rsid w:val="0096363A"/>
    <w:rsid w:val="00967146"/>
    <w:rsid w:val="0097256C"/>
    <w:rsid w:val="0097573D"/>
    <w:rsid w:val="00975EFD"/>
    <w:rsid w:val="009768A3"/>
    <w:rsid w:val="00976940"/>
    <w:rsid w:val="00983AB4"/>
    <w:rsid w:val="009865C6"/>
    <w:rsid w:val="009867FD"/>
    <w:rsid w:val="0098775D"/>
    <w:rsid w:val="009912BE"/>
    <w:rsid w:val="009912D5"/>
    <w:rsid w:val="00994C68"/>
    <w:rsid w:val="00994E7C"/>
    <w:rsid w:val="009961D1"/>
    <w:rsid w:val="009969F8"/>
    <w:rsid w:val="009A033F"/>
    <w:rsid w:val="009A03FD"/>
    <w:rsid w:val="009A05DD"/>
    <w:rsid w:val="009A0D23"/>
    <w:rsid w:val="009A268A"/>
    <w:rsid w:val="009A2876"/>
    <w:rsid w:val="009A3A5B"/>
    <w:rsid w:val="009A4846"/>
    <w:rsid w:val="009A6345"/>
    <w:rsid w:val="009A7638"/>
    <w:rsid w:val="009B05C2"/>
    <w:rsid w:val="009B2038"/>
    <w:rsid w:val="009B26BA"/>
    <w:rsid w:val="009B2E43"/>
    <w:rsid w:val="009B41E9"/>
    <w:rsid w:val="009B5A33"/>
    <w:rsid w:val="009B6C80"/>
    <w:rsid w:val="009B7D83"/>
    <w:rsid w:val="009C19BF"/>
    <w:rsid w:val="009C35D9"/>
    <w:rsid w:val="009C6DEC"/>
    <w:rsid w:val="009D34FD"/>
    <w:rsid w:val="009D3B7C"/>
    <w:rsid w:val="009D5D56"/>
    <w:rsid w:val="009D5E0F"/>
    <w:rsid w:val="009E0A2F"/>
    <w:rsid w:val="009E29BA"/>
    <w:rsid w:val="009E2FAB"/>
    <w:rsid w:val="009E51AA"/>
    <w:rsid w:val="009E784D"/>
    <w:rsid w:val="009F08CA"/>
    <w:rsid w:val="009F17BA"/>
    <w:rsid w:val="009F249A"/>
    <w:rsid w:val="009F4A41"/>
    <w:rsid w:val="009F6B3A"/>
    <w:rsid w:val="009F709E"/>
    <w:rsid w:val="00A02352"/>
    <w:rsid w:val="00A02870"/>
    <w:rsid w:val="00A0465D"/>
    <w:rsid w:val="00A06972"/>
    <w:rsid w:val="00A12E1B"/>
    <w:rsid w:val="00A14435"/>
    <w:rsid w:val="00A14CAD"/>
    <w:rsid w:val="00A177A9"/>
    <w:rsid w:val="00A25CEA"/>
    <w:rsid w:val="00A25FCE"/>
    <w:rsid w:val="00A275F5"/>
    <w:rsid w:val="00A31F9A"/>
    <w:rsid w:val="00A32440"/>
    <w:rsid w:val="00A32D0B"/>
    <w:rsid w:val="00A332C8"/>
    <w:rsid w:val="00A36549"/>
    <w:rsid w:val="00A36A83"/>
    <w:rsid w:val="00A4073C"/>
    <w:rsid w:val="00A40F3E"/>
    <w:rsid w:val="00A421EF"/>
    <w:rsid w:val="00A5113C"/>
    <w:rsid w:val="00A522A4"/>
    <w:rsid w:val="00A52788"/>
    <w:rsid w:val="00A55C4F"/>
    <w:rsid w:val="00A57625"/>
    <w:rsid w:val="00A61945"/>
    <w:rsid w:val="00A62843"/>
    <w:rsid w:val="00A62E6C"/>
    <w:rsid w:val="00A64174"/>
    <w:rsid w:val="00A64274"/>
    <w:rsid w:val="00A6583A"/>
    <w:rsid w:val="00A65F06"/>
    <w:rsid w:val="00A67468"/>
    <w:rsid w:val="00A70242"/>
    <w:rsid w:val="00A71EEC"/>
    <w:rsid w:val="00A74923"/>
    <w:rsid w:val="00A7617A"/>
    <w:rsid w:val="00A76FF1"/>
    <w:rsid w:val="00A7758D"/>
    <w:rsid w:val="00A81E0B"/>
    <w:rsid w:val="00A833BF"/>
    <w:rsid w:val="00A837FE"/>
    <w:rsid w:val="00A84896"/>
    <w:rsid w:val="00A8521A"/>
    <w:rsid w:val="00A85400"/>
    <w:rsid w:val="00A85626"/>
    <w:rsid w:val="00A86CDB"/>
    <w:rsid w:val="00A86CEF"/>
    <w:rsid w:val="00A94872"/>
    <w:rsid w:val="00A950B3"/>
    <w:rsid w:val="00A9624E"/>
    <w:rsid w:val="00AA23E9"/>
    <w:rsid w:val="00AA2498"/>
    <w:rsid w:val="00AA296A"/>
    <w:rsid w:val="00AA356E"/>
    <w:rsid w:val="00AA5484"/>
    <w:rsid w:val="00AA67E5"/>
    <w:rsid w:val="00AA6E5A"/>
    <w:rsid w:val="00AB2AA3"/>
    <w:rsid w:val="00AB2D2F"/>
    <w:rsid w:val="00AB4FD0"/>
    <w:rsid w:val="00AB6248"/>
    <w:rsid w:val="00AC117E"/>
    <w:rsid w:val="00AC1D00"/>
    <w:rsid w:val="00AC37EA"/>
    <w:rsid w:val="00AC45C7"/>
    <w:rsid w:val="00AC6A25"/>
    <w:rsid w:val="00AC72F2"/>
    <w:rsid w:val="00AC7902"/>
    <w:rsid w:val="00AD04A4"/>
    <w:rsid w:val="00AD04C5"/>
    <w:rsid w:val="00AD0CE0"/>
    <w:rsid w:val="00AD1FB2"/>
    <w:rsid w:val="00AD392E"/>
    <w:rsid w:val="00AD524C"/>
    <w:rsid w:val="00AD5F52"/>
    <w:rsid w:val="00AE1E54"/>
    <w:rsid w:val="00AF2EDF"/>
    <w:rsid w:val="00AF3105"/>
    <w:rsid w:val="00AF4A46"/>
    <w:rsid w:val="00AF53D9"/>
    <w:rsid w:val="00AF553C"/>
    <w:rsid w:val="00AF71E1"/>
    <w:rsid w:val="00AF7606"/>
    <w:rsid w:val="00B03821"/>
    <w:rsid w:val="00B045FE"/>
    <w:rsid w:val="00B07394"/>
    <w:rsid w:val="00B079C4"/>
    <w:rsid w:val="00B10117"/>
    <w:rsid w:val="00B1023C"/>
    <w:rsid w:val="00B13BA8"/>
    <w:rsid w:val="00B14395"/>
    <w:rsid w:val="00B22F0C"/>
    <w:rsid w:val="00B23F3C"/>
    <w:rsid w:val="00B26E98"/>
    <w:rsid w:val="00B27617"/>
    <w:rsid w:val="00B27A6C"/>
    <w:rsid w:val="00B322BC"/>
    <w:rsid w:val="00B34432"/>
    <w:rsid w:val="00B410ED"/>
    <w:rsid w:val="00B41339"/>
    <w:rsid w:val="00B41E5D"/>
    <w:rsid w:val="00B41EF3"/>
    <w:rsid w:val="00B4611F"/>
    <w:rsid w:val="00B47A7D"/>
    <w:rsid w:val="00B50594"/>
    <w:rsid w:val="00B51906"/>
    <w:rsid w:val="00B524E4"/>
    <w:rsid w:val="00B5251E"/>
    <w:rsid w:val="00B53541"/>
    <w:rsid w:val="00B564FF"/>
    <w:rsid w:val="00B617A0"/>
    <w:rsid w:val="00B64F8C"/>
    <w:rsid w:val="00B6592A"/>
    <w:rsid w:val="00B66662"/>
    <w:rsid w:val="00B66A6C"/>
    <w:rsid w:val="00B70441"/>
    <w:rsid w:val="00B70D5F"/>
    <w:rsid w:val="00B71D5E"/>
    <w:rsid w:val="00B721DF"/>
    <w:rsid w:val="00B75DC5"/>
    <w:rsid w:val="00B7791D"/>
    <w:rsid w:val="00B80277"/>
    <w:rsid w:val="00B80E0B"/>
    <w:rsid w:val="00B83886"/>
    <w:rsid w:val="00B8547A"/>
    <w:rsid w:val="00B86F65"/>
    <w:rsid w:val="00B87378"/>
    <w:rsid w:val="00B90977"/>
    <w:rsid w:val="00B919AE"/>
    <w:rsid w:val="00B91F70"/>
    <w:rsid w:val="00B963CF"/>
    <w:rsid w:val="00BA1EAC"/>
    <w:rsid w:val="00BA4B3B"/>
    <w:rsid w:val="00BA563E"/>
    <w:rsid w:val="00BB0891"/>
    <w:rsid w:val="00BB4F0F"/>
    <w:rsid w:val="00BB5CD7"/>
    <w:rsid w:val="00BB5E40"/>
    <w:rsid w:val="00BB7027"/>
    <w:rsid w:val="00BC0566"/>
    <w:rsid w:val="00BC1947"/>
    <w:rsid w:val="00BC3723"/>
    <w:rsid w:val="00BC5874"/>
    <w:rsid w:val="00BC6155"/>
    <w:rsid w:val="00BC64EC"/>
    <w:rsid w:val="00BD2E49"/>
    <w:rsid w:val="00BD318B"/>
    <w:rsid w:val="00BD5C4E"/>
    <w:rsid w:val="00BD5DFD"/>
    <w:rsid w:val="00BD6AC3"/>
    <w:rsid w:val="00BD795C"/>
    <w:rsid w:val="00BD7BDE"/>
    <w:rsid w:val="00BE07C1"/>
    <w:rsid w:val="00BE1345"/>
    <w:rsid w:val="00BE1E30"/>
    <w:rsid w:val="00BE31EE"/>
    <w:rsid w:val="00BE36D1"/>
    <w:rsid w:val="00BE5ABC"/>
    <w:rsid w:val="00BE6132"/>
    <w:rsid w:val="00BE6171"/>
    <w:rsid w:val="00BE7664"/>
    <w:rsid w:val="00BF222C"/>
    <w:rsid w:val="00BF38AA"/>
    <w:rsid w:val="00BF5EB9"/>
    <w:rsid w:val="00BF6201"/>
    <w:rsid w:val="00C00E9A"/>
    <w:rsid w:val="00C02D8F"/>
    <w:rsid w:val="00C0596B"/>
    <w:rsid w:val="00C06092"/>
    <w:rsid w:val="00C06F1E"/>
    <w:rsid w:val="00C0738B"/>
    <w:rsid w:val="00C108E0"/>
    <w:rsid w:val="00C1128B"/>
    <w:rsid w:val="00C20830"/>
    <w:rsid w:val="00C274F4"/>
    <w:rsid w:val="00C27668"/>
    <w:rsid w:val="00C27B8C"/>
    <w:rsid w:val="00C30B77"/>
    <w:rsid w:val="00C34210"/>
    <w:rsid w:val="00C34434"/>
    <w:rsid w:val="00C35231"/>
    <w:rsid w:val="00C40E10"/>
    <w:rsid w:val="00C42045"/>
    <w:rsid w:val="00C44976"/>
    <w:rsid w:val="00C46251"/>
    <w:rsid w:val="00C50535"/>
    <w:rsid w:val="00C50E4B"/>
    <w:rsid w:val="00C531D5"/>
    <w:rsid w:val="00C60475"/>
    <w:rsid w:val="00C61CEF"/>
    <w:rsid w:val="00C6372A"/>
    <w:rsid w:val="00C6378D"/>
    <w:rsid w:val="00C649AE"/>
    <w:rsid w:val="00C70BB1"/>
    <w:rsid w:val="00C71E9D"/>
    <w:rsid w:val="00C72EE5"/>
    <w:rsid w:val="00C73C01"/>
    <w:rsid w:val="00C74004"/>
    <w:rsid w:val="00C76D20"/>
    <w:rsid w:val="00C7786E"/>
    <w:rsid w:val="00C801BA"/>
    <w:rsid w:val="00C8086C"/>
    <w:rsid w:val="00C80916"/>
    <w:rsid w:val="00C81E32"/>
    <w:rsid w:val="00C83FF9"/>
    <w:rsid w:val="00C85B4A"/>
    <w:rsid w:val="00C87EC6"/>
    <w:rsid w:val="00C9057C"/>
    <w:rsid w:val="00C90B5C"/>
    <w:rsid w:val="00C90E99"/>
    <w:rsid w:val="00C94726"/>
    <w:rsid w:val="00C95CCD"/>
    <w:rsid w:val="00CA036B"/>
    <w:rsid w:val="00CA1496"/>
    <w:rsid w:val="00CA46DB"/>
    <w:rsid w:val="00CA70A8"/>
    <w:rsid w:val="00CA7181"/>
    <w:rsid w:val="00CB0628"/>
    <w:rsid w:val="00CB0CB1"/>
    <w:rsid w:val="00CB19CE"/>
    <w:rsid w:val="00CB2B66"/>
    <w:rsid w:val="00CB2D77"/>
    <w:rsid w:val="00CB4217"/>
    <w:rsid w:val="00CB5DCA"/>
    <w:rsid w:val="00CB6684"/>
    <w:rsid w:val="00CC2E5D"/>
    <w:rsid w:val="00CC37A7"/>
    <w:rsid w:val="00CC5179"/>
    <w:rsid w:val="00CD1587"/>
    <w:rsid w:val="00CD4C47"/>
    <w:rsid w:val="00CD5739"/>
    <w:rsid w:val="00CE2391"/>
    <w:rsid w:val="00CE486B"/>
    <w:rsid w:val="00CE49B2"/>
    <w:rsid w:val="00CE5075"/>
    <w:rsid w:val="00CE524C"/>
    <w:rsid w:val="00CE7348"/>
    <w:rsid w:val="00CF0B22"/>
    <w:rsid w:val="00CF14A8"/>
    <w:rsid w:val="00CF21D9"/>
    <w:rsid w:val="00CF34CD"/>
    <w:rsid w:val="00CF5018"/>
    <w:rsid w:val="00CF5336"/>
    <w:rsid w:val="00CF782B"/>
    <w:rsid w:val="00D011E1"/>
    <w:rsid w:val="00D02AF6"/>
    <w:rsid w:val="00D04C26"/>
    <w:rsid w:val="00D0557C"/>
    <w:rsid w:val="00D074AD"/>
    <w:rsid w:val="00D17714"/>
    <w:rsid w:val="00D2050D"/>
    <w:rsid w:val="00D220AC"/>
    <w:rsid w:val="00D230DA"/>
    <w:rsid w:val="00D233E7"/>
    <w:rsid w:val="00D248D1"/>
    <w:rsid w:val="00D24E61"/>
    <w:rsid w:val="00D271C9"/>
    <w:rsid w:val="00D2785B"/>
    <w:rsid w:val="00D31FCD"/>
    <w:rsid w:val="00D33AF8"/>
    <w:rsid w:val="00D353FD"/>
    <w:rsid w:val="00D364A1"/>
    <w:rsid w:val="00D36F3C"/>
    <w:rsid w:val="00D37991"/>
    <w:rsid w:val="00D37BCC"/>
    <w:rsid w:val="00D37F86"/>
    <w:rsid w:val="00D42A2A"/>
    <w:rsid w:val="00D50070"/>
    <w:rsid w:val="00D52FBA"/>
    <w:rsid w:val="00D54861"/>
    <w:rsid w:val="00D569A2"/>
    <w:rsid w:val="00D57684"/>
    <w:rsid w:val="00D60A76"/>
    <w:rsid w:val="00D62AEF"/>
    <w:rsid w:val="00D65CB7"/>
    <w:rsid w:val="00D74161"/>
    <w:rsid w:val="00D7568F"/>
    <w:rsid w:val="00D76540"/>
    <w:rsid w:val="00D805B1"/>
    <w:rsid w:val="00D831F5"/>
    <w:rsid w:val="00D84725"/>
    <w:rsid w:val="00D8682F"/>
    <w:rsid w:val="00D90B9E"/>
    <w:rsid w:val="00D90C37"/>
    <w:rsid w:val="00D91CFB"/>
    <w:rsid w:val="00D93626"/>
    <w:rsid w:val="00D95225"/>
    <w:rsid w:val="00D969F5"/>
    <w:rsid w:val="00D9765E"/>
    <w:rsid w:val="00DA28A5"/>
    <w:rsid w:val="00DA61A8"/>
    <w:rsid w:val="00DB19A9"/>
    <w:rsid w:val="00DB3F66"/>
    <w:rsid w:val="00DB5087"/>
    <w:rsid w:val="00DB51E0"/>
    <w:rsid w:val="00DC11AA"/>
    <w:rsid w:val="00DC1E10"/>
    <w:rsid w:val="00DC27FC"/>
    <w:rsid w:val="00DC546B"/>
    <w:rsid w:val="00DC5841"/>
    <w:rsid w:val="00DC7563"/>
    <w:rsid w:val="00DC799D"/>
    <w:rsid w:val="00DD321A"/>
    <w:rsid w:val="00DD344E"/>
    <w:rsid w:val="00DD50FA"/>
    <w:rsid w:val="00DD53BE"/>
    <w:rsid w:val="00DD5AF2"/>
    <w:rsid w:val="00DD7F4A"/>
    <w:rsid w:val="00DE556D"/>
    <w:rsid w:val="00DF797B"/>
    <w:rsid w:val="00DF7C20"/>
    <w:rsid w:val="00E014D5"/>
    <w:rsid w:val="00E01AA7"/>
    <w:rsid w:val="00E037F0"/>
    <w:rsid w:val="00E03927"/>
    <w:rsid w:val="00E0529C"/>
    <w:rsid w:val="00E07F46"/>
    <w:rsid w:val="00E07F58"/>
    <w:rsid w:val="00E10BDE"/>
    <w:rsid w:val="00E1146F"/>
    <w:rsid w:val="00E11A96"/>
    <w:rsid w:val="00E15328"/>
    <w:rsid w:val="00E16145"/>
    <w:rsid w:val="00E23865"/>
    <w:rsid w:val="00E27532"/>
    <w:rsid w:val="00E27727"/>
    <w:rsid w:val="00E27DF5"/>
    <w:rsid w:val="00E31F18"/>
    <w:rsid w:val="00E348BF"/>
    <w:rsid w:val="00E41F5C"/>
    <w:rsid w:val="00E43805"/>
    <w:rsid w:val="00E43C47"/>
    <w:rsid w:val="00E468D9"/>
    <w:rsid w:val="00E50ED5"/>
    <w:rsid w:val="00E525C0"/>
    <w:rsid w:val="00E533E2"/>
    <w:rsid w:val="00E53EB5"/>
    <w:rsid w:val="00E544F3"/>
    <w:rsid w:val="00E575D7"/>
    <w:rsid w:val="00E6010D"/>
    <w:rsid w:val="00E60A2A"/>
    <w:rsid w:val="00E60D0B"/>
    <w:rsid w:val="00E61BD8"/>
    <w:rsid w:val="00E6290C"/>
    <w:rsid w:val="00E63314"/>
    <w:rsid w:val="00E64FC6"/>
    <w:rsid w:val="00E6583A"/>
    <w:rsid w:val="00E7015C"/>
    <w:rsid w:val="00E7174C"/>
    <w:rsid w:val="00E71878"/>
    <w:rsid w:val="00E74C17"/>
    <w:rsid w:val="00E7662D"/>
    <w:rsid w:val="00E76771"/>
    <w:rsid w:val="00E866CF"/>
    <w:rsid w:val="00E91A17"/>
    <w:rsid w:val="00E97F89"/>
    <w:rsid w:val="00EA0BF8"/>
    <w:rsid w:val="00EA0EBC"/>
    <w:rsid w:val="00EA3691"/>
    <w:rsid w:val="00EA5F38"/>
    <w:rsid w:val="00EA6C2B"/>
    <w:rsid w:val="00EB0146"/>
    <w:rsid w:val="00EB168B"/>
    <w:rsid w:val="00EB1FD6"/>
    <w:rsid w:val="00EB5DA9"/>
    <w:rsid w:val="00EB65BA"/>
    <w:rsid w:val="00EB68DF"/>
    <w:rsid w:val="00EB7C0B"/>
    <w:rsid w:val="00EC05AC"/>
    <w:rsid w:val="00ED1E3C"/>
    <w:rsid w:val="00ED3181"/>
    <w:rsid w:val="00ED4D9E"/>
    <w:rsid w:val="00ED69E4"/>
    <w:rsid w:val="00ED70D0"/>
    <w:rsid w:val="00ED7171"/>
    <w:rsid w:val="00ED7448"/>
    <w:rsid w:val="00EE3279"/>
    <w:rsid w:val="00EE4525"/>
    <w:rsid w:val="00EE57F0"/>
    <w:rsid w:val="00EE74D2"/>
    <w:rsid w:val="00EE7D8B"/>
    <w:rsid w:val="00EF0035"/>
    <w:rsid w:val="00EF0CA4"/>
    <w:rsid w:val="00EF725C"/>
    <w:rsid w:val="00F00988"/>
    <w:rsid w:val="00F0187D"/>
    <w:rsid w:val="00F026E9"/>
    <w:rsid w:val="00F0307A"/>
    <w:rsid w:val="00F04F01"/>
    <w:rsid w:val="00F05620"/>
    <w:rsid w:val="00F10F8F"/>
    <w:rsid w:val="00F11F83"/>
    <w:rsid w:val="00F12905"/>
    <w:rsid w:val="00F13A91"/>
    <w:rsid w:val="00F13C7C"/>
    <w:rsid w:val="00F1411A"/>
    <w:rsid w:val="00F14C3A"/>
    <w:rsid w:val="00F20EE0"/>
    <w:rsid w:val="00F21203"/>
    <w:rsid w:val="00F21AA1"/>
    <w:rsid w:val="00F23030"/>
    <w:rsid w:val="00F32195"/>
    <w:rsid w:val="00F35580"/>
    <w:rsid w:val="00F35B6C"/>
    <w:rsid w:val="00F40ADF"/>
    <w:rsid w:val="00F464B2"/>
    <w:rsid w:val="00F47AAC"/>
    <w:rsid w:val="00F512DB"/>
    <w:rsid w:val="00F52FB4"/>
    <w:rsid w:val="00F54276"/>
    <w:rsid w:val="00F54CF0"/>
    <w:rsid w:val="00F62B75"/>
    <w:rsid w:val="00F63DF6"/>
    <w:rsid w:val="00F64D57"/>
    <w:rsid w:val="00F70FE9"/>
    <w:rsid w:val="00F7418E"/>
    <w:rsid w:val="00F773DE"/>
    <w:rsid w:val="00F81B5B"/>
    <w:rsid w:val="00F81B66"/>
    <w:rsid w:val="00F8256E"/>
    <w:rsid w:val="00F84645"/>
    <w:rsid w:val="00F84B78"/>
    <w:rsid w:val="00F8551D"/>
    <w:rsid w:val="00F85CA4"/>
    <w:rsid w:val="00F931D4"/>
    <w:rsid w:val="00F94413"/>
    <w:rsid w:val="00F94EC9"/>
    <w:rsid w:val="00FA0ABF"/>
    <w:rsid w:val="00FA2544"/>
    <w:rsid w:val="00FA5A05"/>
    <w:rsid w:val="00FA6D23"/>
    <w:rsid w:val="00FA79BF"/>
    <w:rsid w:val="00FB03B9"/>
    <w:rsid w:val="00FB0682"/>
    <w:rsid w:val="00FB0C16"/>
    <w:rsid w:val="00FB1549"/>
    <w:rsid w:val="00FB1F56"/>
    <w:rsid w:val="00FB571A"/>
    <w:rsid w:val="00FB68C1"/>
    <w:rsid w:val="00FB7500"/>
    <w:rsid w:val="00FC5CC6"/>
    <w:rsid w:val="00FC78EC"/>
    <w:rsid w:val="00FD0C01"/>
    <w:rsid w:val="00FD11C0"/>
    <w:rsid w:val="00FD3003"/>
    <w:rsid w:val="00FD3891"/>
    <w:rsid w:val="00FD4118"/>
    <w:rsid w:val="00FD5964"/>
    <w:rsid w:val="00FD70A6"/>
    <w:rsid w:val="00FE007D"/>
    <w:rsid w:val="00FE098D"/>
    <w:rsid w:val="00FE0BCF"/>
    <w:rsid w:val="00FE1285"/>
    <w:rsid w:val="00FE1408"/>
    <w:rsid w:val="00FE2C5F"/>
    <w:rsid w:val="00FE3C24"/>
    <w:rsid w:val="00FE48AD"/>
    <w:rsid w:val="00FE4EB4"/>
    <w:rsid w:val="00FE5EFA"/>
    <w:rsid w:val="00FE7256"/>
    <w:rsid w:val="00FE7547"/>
    <w:rsid w:val="00FE7833"/>
    <w:rsid w:val="00FE7ABD"/>
    <w:rsid w:val="00FF0953"/>
    <w:rsid w:val="00FF3833"/>
    <w:rsid w:val="00FF3F9D"/>
    <w:rsid w:val="0B371FE1"/>
    <w:rsid w:val="1A2609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449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B6E9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delauteur">
    <w:name w:val="Nom de l’auteur"/>
    <w:basedOn w:val="Normal"/>
    <w:next w:val="Normal"/>
    <w:uiPriority w:val="12"/>
    <w:qFormat/>
    <w:rsid w:val="009A2876"/>
    <w:pPr>
      <w:widowControl w:val="0"/>
      <w:pBdr>
        <w:bottom w:val="single" w:sz="8" w:space="6" w:color="808080" w:themeColor="background1" w:themeShade="80"/>
      </w:pBdr>
      <w:autoSpaceDE w:val="0"/>
      <w:autoSpaceDN w:val="0"/>
      <w:spacing w:after="240" w:line="240" w:lineRule="auto"/>
    </w:pPr>
    <w:rPr>
      <w:b/>
      <w:caps/>
      <w:sz w:val="24"/>
      <w:szCs w:val="24"/>
    </w:rPr>
  </w:style>
  <w:style w:type="paragraph" w:styleId="En-tte">
    <w:name w:val="header"/>
    <w:basedOn w:val="Normal"/>
    <w:link w:val="En-tteCar"/>
    <w:uiPriority w:val="99"/>
    <w:unhideWhenUsed/>
    <w:rsid w:val="00DB5087"/>
    <w:pPr>
      <w:tabs>
        <w:tab w:val="center" w:pos="4680"/>
        <w:tab w:val="right" w:pos="9360"/>
      </w:tabs>
      <w:spacing w:after="0" w:line="240" w:lineRule="auto"/>
      <w:jc w:val="center"/>
    </w:pPr>
    <w:rPr>
      <w:rFonts w:asciiTheme="majorHAnsi" w:hAnsiTheme="majorHAnsi"/>
      <w:b/>
    </w:rPr>
  </w:style>
  <w:style w:type="character" w:customStyle="1" w:styleId="En-tteCar">
    <w:name w:val="En-tête Car"/>
    <w:basedOn w:val="Policepardfaut"/>
    <w:link w:val="En-tte"/>
    <w:uiPriority w:val="99"/>
    <w:rsid w:val="00DB5087"/>
    <w:rPr>
      <w:rFonts w:asciiTheme="majorHAnsi" w:hAnsiTheme="majorHAnsi"/>
      <w:b/>
    </w:rPr>
  </w:style>
  <w:style w:type="paragraph" w:styleId="Pieddepage">
    <w:name w:val="footer"/>
    <w:basedOn w:val="Normal"/>
    <w:link w:val="PieddepageCar"/>
    <w:uiPriority w:val="99"/>
    <w:unhideWhenUsed/>
    <w:rsid w:val="00F54276"/>
    <w:pPr>
      <w:tabs>
        <w:tab w:val="center" w:pos="4680"/>
        <w:tab w:val="right" w:pos="9360"/>
      </w:tabs>
      <w:spacing w:after="0" w:line="240" w:lineRule="auto"/>
      <w:jc w:val="right"/>
    </w:pPr>
    <w:rPr>
      <w:rFonts w:asciiTheme="majorHAnsi" w:hAnsiTheme="majorHAnsi"/>
      <w:b/>
    </w:rPr>
  </w:style>
  <w:style w:type="character" w:customStyle="1" w:styleId="PieddepageCar">
    <w:name w:val="Pied de page Car"/>
    <w:basedOn w:val="Policepardfaut"/>
    <w:link w:val="Pieddepage"/>
    <w:uiPriority w:val="99"/>
    <w:rsid w:val="00F54276"/>
    <w:rPr>
      <w:rFonts w:asciiTheme="majorHAnsi" w:hAnsiTheme="majorHAnsi"/>
      <w:b/>
    </w:rPr>
  </w:style>
  <w:style w:type="character" w:styleId="Marquedecommentaire">
    <w:name w:val="annotation reference"/>
    <w:basedOn w:val="Policepardfaut"/>
    <w:uiPriority w:val="99"/>
    <w:semiHidden/>
    <w:unhideWhenUsed/>
    <w:rsid w:val="00FE098D"/>
    <w:rPr>
      <w:sz w:val="16"/>
      <w:szCs w:val="16"/>
    </w:rPr>
  </w:style>
  <w:style w:type="character" w:customStyle="1" w:styleId="Texteden-tte">
    <w:name w:val="Texte d’en-tête"/>
    <w:basedOn w:val="Policepardfaut"/>
    <w:uiPriority w:val="1"/>
    <w:qFormat/>
    <w:rsid w:val="001B3D39"/>
    <w:rPr>
      <w:rFonts w:asciiTheme="majorHAnsi" w:hAnsiTheme="majorHAnsi"/>
      <w:b/>
      <w:bCs/>
      <w:color w:val="5F645C" w:themeColor="accent2" w:themeShade="BF"/>
    </w:rPr>
  </w:style>
  <w:style w:type="paragraph" w:styleId="Commentaire">
    <w:name w:val="annotation text"/>
    <w:basedOn w:val="Normal"/>
    <w:link w:val="CommentaireCar"/>
    <w:uiPriority w:val="99"/>
    <w:semiHidden/>
    <w:rsid w:val="0045410A"/>
    <w:pPr>
      <w:spacing w:line="240" w:lineRule="auto"/>
    </w:pPr>
    <w:rPr>
      <w:sz w:val="20"/>
      <w:szCs w:val="20"/>
    </w:rPr>
  </w:style>
  <w:style w:type="paragraph" w:styleId="Objetducommentaire">
    <w:name w:val="annotation subject"/>
    <w:basedOn w:val="Normal"/>
    <w:next w:val="Normal"/>
    <w:link w:val="ObjetducommentaireCar"/>
    <w:uiPriority w:val="99"/>
    <w:semiHidden/>
    <w:unhideWhenUsed/>
    <w:rsid w:val="002D72E3"/>
    <w:pPr>
      <w:spacing w:line="240" w:lineRule="auto"/>
    </w:pPr>
    <w:rPr>
      <w:b/>
      <w:bCs/>
      <w:sz w:val="20"/>
      <w:szCs w:val="20"/>
    </w:rPr>
  </w:style>
  <w:style w:type="character" w:customStyle="1" w:styleId="ObjetducommentaireCar">
    <w:name w:val="Objet du commentaire Car"/>
    <w:basedOn w:val="Policepardfaut"/>
    <w:link w:val="Objetducommentaire"/>
    <w:uiPriority w:val="99"/>
    <w:semiHidden/>
    <w:rsid w:val="002D72E3"/>
    <w:rPr>
      <w:b/>
      <w:bCs/>
    </w:rPr>
  </w:style>
  <w:style w:type="paragraph" w:customStyle="1" w:styleId="Titredelours">
    <w:name w:val="Titre de l’ours"/>
    <w:basedOn w:val="Normal"/>
    <w:qFormat/>
    <w:rsid w:val="00ED1E3C"/>
    <w:pPr>
      <w:spacing w:after="0" w:line="240" w:lineRule="auto"/>
      <w:jc w:val="center"/>
    </w:pPr>
    <w:rPr>
      <w:rFonts w:asciiTheme="majorHAnsi" w:hAnsiTheme="majorHAnsi"/>
      <w:b/>
      <w:noProof/>
      <w:color w:val="5F645C" w:themeColor="accent2" w:themeShade="BF"/>
      <w:sz w:val="116"/>
      <w:szCs w:val="144"/>
    </w:rPr>
  </w:style>
  <w:style w:type="paragraph" w:customStyle="1" w:styleId="Sous-titredelours">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customStyle="1" w:styleId="Titredarticlevertolive">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customStyle="1" w:styleId="Sous-titredarticlevertolive">
    <w:name w:val="Sous-titre d’article vert olive"/>
    <w:basedOn w:val="Policepardfaut"/>
    <w:uiPriority w:val="1"/>
    <w:qFormat/>
    <w:rsid w:val="000F0317"/>
    <w:rPr>
      <w:rFonts w:asciiTheme="majorHAnsi" w:hAnsiTheme="majorHAnsi" w:cs="Arial"/>
      <w:color w:val="5F645C" w:themeColor="accent2" w:themeShade="BF"/>
      <w:sz w:val="32"/>
      <w:szCs w:val="32"/>
    </w:rPr>
  </w:style>
  <w:style w:type="character" w:customStyle="1" w:styleId="Titredarticlemarron">
    <w:name w:val="Titre d’article marron"/>
    <w:basedOn w:val="Policepardfaut"/>
    <w:uiPriority w:val="1"/>
    <w:qFormat/>
    <w:rsid w:val="00E10BDE"/>
    <w:rPr>
      <w:rFonts w:asciiTheme="majorHAnsi" w:hAnsiTheme="majorHAnsi"/>
      <w:b/>
      <w:bCs/>
      <w:noProof/>
      <w:color w:val="8A7760" w:themeColor="accent1" w:themeShade="BF"/>
      <w:sz w:val="72"/>
      <w:szCs w:val="72"/>
    </w:rPr>
  </w:style>
  <w:style w:type="character" w:customStyle="1" w:styleId="Sous-titredarticlemarron">
    <w:name w:val="Sous-titre d’article marron"/>
    <w:basedOn w:val="Policepardfaut"/>
    <w:uiPriority w:val="1"/>
    <w:qFormat/>
    <w:rsid w:val="00E10BDE"/>
    <w:rPr>
      <w:rFonts w:asciiTheme="majorHAnsi" w:hAnsiTheme="majorHAnsi" w:cs="Arial"/>
      <w:noProof/>
      <w:color w:val="8A7760" w:themeColor="accent1" w:themeShade="BF"/>
      <w:sz w:val="48"/>
      <w:szCs w:val="48"/>
    </w:rPr>
  </w:style>
  <w:style w:type="character" w:customStyle="1" w:styleId="Nomdauteurmarron">
    <w:name w:val="Nom d’auteur marron"/>
    <w:basedOn w:val="Policepardfaut"/>
    <w:uiPriority w:val="1"/>
    <w:qFormat/>
    <w:rsid w:val="00774EED"/>
    <w:rPr>
      <w:b/>
      <w:bCs/>
      <w:caps/>
      <w:smallCaps w:val="0"/>
      <w:color w:val="8A7760" w:themeColor="accent1" w:themeShade="BF"/>
      <w:sz w:val="24"/>
      <w:szCs w:val="24"/>
    </w:rPr>
  </w:style>
  <w:style w:type="character" w:customStyle="1" w:styleId="Nomdauteurvertolive">
    <w:name w:val="Nom d’auteur vert olive"/>
    <w:basedOn w:val="Policepardfaut"/>
    <w:uiPriority w:val="1"/>
    <w:qFormat/>
    <w:rsid w:val="00EE4525"/>
    <w:rPr>
      <w:b/>
      <w:bCs/>
      <w:caps/>
      <w:smallCaps w:val="0"/>
      <w:noProof/>
      <w:color w:val="5F645C" w:themeColor="accent2" w:themeShade="BF"/>
      <w:sz w:val="24"/>
      <w:szCs w:val="24"/>
    </w:rPr>
  </w:style>
  <w:style w:type="paragraph" w:customStyle="1" w:styleId="Corpsdetextemarron">
    <w:name w:val="Corps de texte marron"/>
    <w:basedOn w:val="Normal"/>
    <w:qFormat/>
    <w:rsid w:val="00ED1E3C"/>
    <w:pPr>
      <w:spacing w:after="0" w:line="240" w:lineRule="auto"/>
    </w:pPr>
    <w:rPr>
      <w:color w:val="8A7760" w:themeColor="accent1" w:themeShade="BF"/>
      <w:sz w:val="18"/>
    </w:rPr>
  </w:style>
  <w:style w:type="paragraph" w:customStyle="1" w:styleId="Corpsdetextevertolive">
    <w:name w:val="Corps de texte vert olive"/>
    <w:basedOn w:val="Normal"/>
    <w:qFormat/>
    <w:rsid w:val="00ED1E3C"/>
    <w:pPr>
      <w:spacing w:after="0" w:line="240" w:lineRule="auto"/>
    </w:pPr>
    <w:rPr>
      <w:color w:val="5F645C" w:themeColor="accent2" w:themeShade="BF"/>
      <w:sz w:val="18"/>
    </w:rPr>
  </w:style>
  <w:style w:type="character" w:customStyle="1" w:styleId="Petittitredarticlemarron">
    <w:name w:val="Petit titre d’article marron"/>
    <w:basedOn w:val="Policepardfaut"/>
    <w:uiPriority w:val="1"/>
    <w:qFormat/>
    <w:rsid w:val="00EE4525"/>
    <w:rPr>
      <w:rFonts w:asciiTheme="majorHAnsi" w:hAnsiTheme="majorHAnsi"/>
      <w:b/>
      <w:bCs/>
      <w:noProof/>
      <w:color w:val="8A7760" w:themeColor="accent1" w:themeShade="BF"/>
      <w:sz w:val="44"/>
      <w:szCs w:val="44"/>
    </w:rPr>
  </w:style>
  <w:style w:type="character" w:customStyle="1" w:styleId="Petitsous-titredarticlemarron">
    <w:name w:val="Petit sous-titre d’article marron"/>
    <w:basedOn w:val="Policepardfaut"/>
    <w:uiPriority w:val="1"/>
    <w:qFormat/>
    <w:rsid w:val="00EE4525"/>
    <w:rPr>
      <w:rFonts w:asciiTheme="majorHAnsi" w:hAnsiTheme="majorHAnsi"/>
      <w:noProof/>
      <w:color w:val="8A7760" w:themeColor="accent1" w:themeShade="BF"/>
      <w:sz w:val="32"/>
      <w:szCs w:val="32"/>
    </w:rPr>
  </w:style>
  <w:style w:type="character" w:customStyle="1" w:styleId="Petittitredarticlevertolive">
    <w:name w:val="Petit titre d’article vert olive"/>
    <w:basedOn w:val="Policepardfaut"/>
    <w:uiPriority w:val="1"/>
    <w:qFormat/>
    <w:rsid w:val="008060D4"/>
    <w:rPr>
      <w:rFonts w:ascii="Sylfaen" w:hAnsi="Sylfaen"/>
      <w:b/>
      <w:color w:val="5F645C" w:themeColor="accent2" w:themeShade="BF"/>
      <w:sz w:val="44"/>
    </w:rPr>
  </w:style>
  <w:style w:type="paragraph" w:customStyle="1" w:styleId="Exergue">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customStyle="1" w:styleId="Lgendedimagemarron">
    <w:name w:val="Légende d’image marron"/>
    <w:basedOn w:val="Corpsdetextemarron"/>
    <w:qFormat/>
    <w:rsid w:val="00EE74D2"/>
  </w:style>
  <w:style w:type="character" w:customStyle="1" w:styleId="CommentaireCar">
    <w:name w:val="Commentaire Car"/>
    <w:basedOn w:val="Policepardfaut"/>
    <w:link w:val="Commentaire"/>
    <w:uiPriority w:val="99"/>
    <w:semiHidden/>
    <w:rsid w:val="009122CC"/>
    <w:rPr>
      <w:sz w:val="20"/>
      <w:szCs w:val="20"/>
    </w:rPr>
  </w:style>
  <w:style w:type="paragraph" w:customStyle="1" w:styleId="Lgendedimagevertolive">
    <w:name w:val="Légende d’image vert olive"/>
    <w:basedOn w:val="Corpsdetextemarron"/>
    <w:qFormat/>
    <w:rsid w:val="00EE74D2"/>
    <w:rPr>
      <w:color w:val="5F645C" w:themeColor="accent2" w:themeShade="BF"/>
    </w:rPr>
  </w:style>
  <w:style w:type="paragraph" w:styleId="Textedebulles">
    <w:name w:val="Balloon Text"/>
    <w:basedOn w:val="Normal"/>
    <w:link w:val="TextedebullesCar"/>
    <w:uiPriority w:val="99"/>
    <w:semiHidden/>
    <w:unhideWhenUsed/>
    <w:rsid w:val="00E74C1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4C17"/>
    <w:rPr>
      <w:rFonts w:ascii="Segoe UI" w:hAnsi="Segoe UI" w:cs="Segoe UI"/>
      <w:sz w:val="18"/>
      <w:szCs w:val="18"/>
    </w:rPr>
  </w:style>
  <w:style w:type="paragraph" w:customStyle="1" w:styleId="Ancregraphique">
    <w:name w:val="Ancre graphique"/>
    <w:basedOn w:val="Normal"/>
    <w:qFormat/>
    <w:rsid w:val="009122CC"/>
    <w:pPr>
      <w:spacing w:after="0"/>
    </w:pPr>
    <w:rPr>
      <w:sz w:val="10"/>
      <w:szCs w:val="10"/>
    </w:rPr>
  </w:style>
  <w:style w:type="character" w:styleId="Textedelespacerserv">
    <w:name w:val="Placeholder Text"/>
    <w:basedOn w:val="Policepardfaut"/>
    <w:uiPriority w:val="99"/>
    <w:semiHidden/>
    <w:rsid w:val="009122CC"/>
    <w:rPr>
      <w:color w:val="808080"/>
    </w:rPr>
  </w:style>
  <w:style w:type="paragraph" w:styleId="Sansinterligne">
    <w:name w:val="No Spacing"/>
    <w:uiPriority w:val="1"/>
    <w:qFormat/>
    <w:rsid w:val="00F54276"/>
    <w:pPr>
      <w:spacing w:after="0" w:line="240" w:lineRule="auto"/>
    </w:pPr>
  </w:style>
  <w:style w:type="paragraph" w:customStyle="1" w:styleId="933FCAE543CE4D268EEC8817F9B02B30">
    <w:name w:val="933FCAE543CE4D268EEC8817F9B02B30"/>
    <w:rsid w:val="00B617A0"/>
    <w:rPr>
      <w:rFonts w:eastAsiaTheme="minorEastAsia"/>
      <w:lang w:eastAsia="fr-FR"/>
    </w:rPr>
  </w:style>
  <w:style w:type="character" w:styleId="lev">
    <w:name w:val="Strong"/>
    <w:basedOn w:val="Policepardfaut"/>
    <w:uiPriority w:val="22"/>
    <w:qFormat/>
    <w:rsid w:val="00CB5DCA"/>
    <w:rPr>
      <w:b/>
      <w:bCs/>
    </w:rPr>
  </w:style>
  <w:style w:type="paragraph" w:styleId="Paragraphedeliste">
    <w:name w:val="List Paragraph"/>
    <w:basedOn w:val="Normal"/>
    <w:uiPriority w:val="34"/>
    <w:semiHidden/>
    <w:qFormat/>
    <w:rsid w:val="005753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62653606">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64315438">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23962959">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17835617">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999039096">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
        <w:div w:id="23404991">
          <w:marLeft w:val="0"/>
          <w:marRight w:val="0"/>
          <w:marTop w:val="0"/>
          <w:marBottom w:val="0"/>
          <w:divBdr>
            <w:top w:val="none" w:sz="0" w:space="0" w:color="auto"/>
            <w:left w:val="none" w:sz="0" w:space="0" w:color="auto"/>
            <w:bottom w:val="none" w:sz="0" w:space="0" w:color="auto"/>
            <w:right w:val="none" w:sz="0" w:space="0" w:color="auto"/>
          </w:divBdr>
        </w:div>
      </w:divsChild>
    </w:div>
    <w:div w:id="1013919836">
      <w:bodyDiv w:val="1"/>
      <w:marLeft w:val="0"/>
      <w:marRight w:val="0"/>
      <w:marTop w:val="0"/>
      <w:marBottom w:val="0"/>
      <w:divBdr>
        <w:top w:val="none" w:sz="0" w:space="0" w:color="auto"/>
        <w:left w:val="none" w:sz="0" w:space="0" w:color="auto"/>
        <w:bottom w:val="none" w:sz="0" w:space="0" w:color="auto"/>
        <w:right w:val="none" w:sz="0" w:space="0" w:color="auto"/>
      </w:divBdr>
    </w:div>
    <w:div w:id="1188644898">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7778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ustomXml" Target="ink/ink2.xm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5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72EE1015A4D4FBE745FC65D7D54AC"/>
        <w:category>
          <w:name w:val="Général"/>
          <w:gallery w:val="placeholder"/>
        </w:category>
        <w:types>
          <w:type w:val="bbPlcHdr"/>
        </w:types>
        <w:behaviors>
          <w:behavior w:val="content"/>
        </w:behaviors>
        <w:guid w:val="{F0904B0E-CD17-4FDA-9C59-46E4F6E4CE4B}"/>
      </w:docPartPr>
      <w:docPartBody>
        <w:p w:rsidR="009B5BEF" w:rsidRDefault="006C18C9">
          <w:pPr>
            <w:pStyle w:val="BBD72EE1015A4D4FBE745FC65D7D54AC"/>
          </w:pPr>
          <w:r w:rsidRPr="00ED1E3C">
            <w:rPr>
              <w:noProof/>
              <w:lang w:bidi="fr-FR"/>
            </w:rPr>
            <w:t>Mardi</w:t>
          </w:r>
        </w:p>
      </w:docPartBody>
    </w:docPart>
    <w:docPart>
      <w:docPartPr>
        <w:name w:val="A0EA718358674FBE9963AC499B1E5B08"/>
        <w:category>
          <w:name w:val="Général"/>
          <w:gallery w:val="placeholder"/>
        </w:category>
        <w:types>
          <w:type w:val="bbPlcHdr"/>
        </w:types>
        <w:behaviors>
          <w:behavior w:val="content"/>
        </w:behaviors>
        <w:guid w:val="{CBD324C8-B31B-4D46-BA05-B6ABA75CCE61}"/>
      </w:docPartPr>
      <w:docPartBody>
        <w:p w:rsidR="009B5BEF" w:rsidRDefault="006C18C9">
          <w:pPr>
            <w:pStyle w:val="A0EA718358674FBE9963AC499B1E5B08"/>
          </w:pPr>
          <w:r w:rsidRPr="00ED1E3C">
            <w:rPr>
              <w:noProof/>
              <w:lang w:bidi="fr-FR"/>
            </w:rPr>
            <w:t>21 septembre 20XX</w:t>
          </w:r>
        </w:p>
      </w:docPartBody>
    </w:docPart>
    <w:docPart>
      <w:docPartPr>
        <w:name w:val="34FC7A6FD868427895BFA1F5E483B1F3"/>
        <w:category>
          <w:name w:val="Général"/>
          <w:gallery w:val="placeholder"/>
        </w:category>
        <w:types>
          <w:type w:val="bbPlcHdr"/>
        </w:types>
        <w:behaviors>
          <w:behavior w:val="content"/>
        </w:behaviors>
        <w:guid w:val="{0C11E3B7-1175-4215-8014-DB47E3D849F1}"/>
      </w:docPartPr>
      <w:docPartBody>
        <w:p w:rsidR="009B5BEF" w:rsidRDefault="006C18C9">
          <w:pPr>
            <w:pStyle w:val="34FC7A6FD868427895BFA1F5E483B1F3"/>
          </w:pPr>
          <w:r w:rsidRPr="00ED1E3C">
            <w:rPr>
              <w:noProof/>
              <w:lang w:bidi="fr-FR"/>
            </w:rPr>
            <w:t>Numéro 10</w:t>
          </w:r>
        </w:p>
      </w:docPartBody>
    </w:docPart>
    <w:docPart>
      <w:docPartPr>
        <w:name w:val="642BA3F266824C4A84F367AB3DBFE5E2"/>
        <w:category>
          <w:name w:val="Général"/>
          <w:gallery w:val="placeholder"/>
        </w:category>
        <w:types>
          <w:type w:val="bbPlcHdr"/>
        </w:types>
        <w:behaviors>
          <w:behavior w:val="content"/>
        </w:behaviors>
        <w:guid w:val="{EC40B1BB-8271-4A28-A0EE-536A457F96D7}"/>
      </w:docPartPr>
      <w:docPartBody>
        <w:p w:rsidR="009B5BEF" w:rsidRDefault="006C18C9">
          <w:pPr>
            <w:pStyle w:val="642BA3F266824C4A84F367AB3DBFE5E2"/>
          </w:pPr>
          <w:r w:rsidRPr="00ED1E3C">
            <w:rPr>
              <w:lang w:bidi="fr-FR"/>
            </w:rPr>
            <w:t>ACTUALITÉS DU JOUR</w:t>
          </w:r>
        </w:p>
      </w:docPartBody>
    </w:docPart>
    <w:docPart>
      <w:docPartPr>
        <w:name w:val="2F57EB598BE74309A103937C75CFCCD6"/>
        <w:category>
          <w:name w:val="Général"/>
          <w:gallery w:val="placeholder"/>
        </w:category>
        <w:types>
          <w:type w:val="bbPlcHdr"/>
        </w:types>
        <w:behaviors>
          <w:behavior w:val="content"/>
        </w:behaviors>
        <w:guid w:val="{4EC414AD-D836-41B9-9754-792512550400}"/>
      </w:docPartPr>
      <w:docPartBody>
        <w:p w:rsidR="009B5BEF" w:rsidRDefault="006C18C9">
          <w:pPr>
            <w:pStyle w:val="2F57EB598BE74309A103937C75CFCCD6"/>
          </w:pPr>
          <w:r w:rsidRPr="00ED1E3C">
            <w:rPr>
              <w:noProof/>
              <w:lang w:bidi="fr-FR"/>
            </w:rPr>
            <w:t>JOURNAL NUMÉRIQUE</w:t>
          </w:r>
        </w:p>
      </w:docPartBody>
    </w:docPart>
    <w:docPart>
      <w:docPartPr>
        <w:name w:val="A99E5744BF5F4974BBF8D65F541E93C3"/>
        <w:category>
          <w:name w:val="Général"/>
          <w:gallery w:val="placeholder"/>
        </w:category>
        <w:types>
          <w:type w:val="bbPlcHdr"/>
        </w:types>
        <w:behaviors>
          <w:behavior w:val="content"/>
        </w:behaviors>
        <w:guid w:val="{E78A4E4A-6CCA-42DE-AD43-93FCD894ED3F}"/>
      </w:docPartPr>
      <w:docPartBody>
        <w:p w:rsidR="009B5BEF" w:rsidRDefault="006C18C9">
          <w:pPr>
            <w:pStyle w:val="A99E5744BF5F4974BBF8D65F541E93C3"/>
          </w:pPr>
          <w:r w:rsidRPr="00ED1E3C">
            <w:rPr>
              <w:lang w:bidi="fr-FR"/>
            </w:rPr>
            <w:t>Dernières actualités</w:t>
          </w:r>
        </w:p>
      </w:docPartBody>
    </w:docPart>
    <w:docPart>
      <w:docPartPr>
        <w:name w:val="ABD39073F0C2425FADC0D4C7F63664EF"/>
        <w:category>
          <w:name w:val="Général"/>
          <w:gallery w:val="placeholder"/>
        </w:category>
        <w:types>
          <w:type w:val="bbPlcHdr"/>
        </w:types>
        <w:behaviors>
          <w:behavior w:val="content"/>
        </w:behaviors>
        <w:guid w:val="{B9D9AC3F-9A35-48D0-92A2-51E18E95FA95}"/>
      </w:docPartPr>
      <w:docPartBody>
        <w:p w:rsidR="002A680D" w:rsidRPr="00ED1E3C" w:rsidRDefault="006C18C9" w:rsidP="00D90B9E">
          <w:pPr>
            <w:pStyle w:val="Corpsdetextevertolive"/>
            <w:rPr>
              <w:noProof/>
            </w:rPr>
          </w:pPr>
          <w:r w:rsidRPr="00ED1E3C">
            <w:rPr>
              <w:noProof/>
              <w:lang w:bidi="fr-FR"/>
            </w:rPr>
            <w:t xml:space="preserve">La vidéo vous permet d’étayer vos propos de façon efficace. Lorsque vous cliquez sur Vidéo en ligne, vous pouvez coller le code d’intégration de la vidéo à ajouter. </w:t>
          </w:r>
        </w:p>
        <w:p w:rsidR="002A680D" w:rsidRPr="00ED1E3C" w:rsidRDefault="00B455D0" w:rsidP="00D90B9E">
          <w:pPr>
            <w:pStyle w:val="Corpsdetextevertolive"/>
            <w:rPr>
              <w:noProof/>
            </w:rPr>
          </w:pPr>
        </w:p>
        <w:p w:rsidR="002A680D" w:rsidRPr="00ED1E3C" w:rsidRDefault="006C18C9" w:rsidP="00D90B9E">
          <w:pPr>
            <w:pStyle w:val="Corpsdetextevertolive"/>
            <w:rPr>
              <w:noProof/>
            </w:rPr>
          </w:pPr>
          <w:r w:rsidRPr="00ED1E3C">
            <w:rPr>
              <w:noProof/>
              <w:lang w:bidi="fr-FR"/>
            </w:rPr>
            <w:t xml:space="preserve">Pour donner une apparence professionnelle à votre document, Word vous propose des conceptions d’en-tête, de pied de page, de page de garde et de zone de texte complémentaires. </w:t>
          </w:r>
        </w:p>
        <w:p w:rsidR="002A680D" w:rsidRPr="00ED1E3C" w:rsidRDefault="00B455D0" w:rsidP="00D90B9E">
          <w:pPr>
            <w:pStyle w:val="Corpsdetextevertolive"/>
            <w:rPr>
              <w:noProof/>
            </w:rPr>
          </w:pPr>
        </w:p>
        <w:p w:rsidR="002A680D" w:rsidRPr="00ED1E3C" w:rsidRDefault="006C18C9" w:rsidP="00D90B9E">
          <w:pPr>
            <w:pStyle w:val="Corpsdetextevertolive"/>
            <w:rPr>
              <w:noProof/>
            </w:rPr>
          </w:pPr>
          <w:r w:rsidRPr="00ED1E3C">
            <w:rPr>
              <w:noProof/>
              <w:lang w:bidi="fr-FR"/>
            </w:rPr>
            <w:t>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Lorsque vous cliquez sur Création et choisissez un nouveau thème.</w:t>
          </w:r>
        </w:p>
        <w:p w:rsidR="002A680D" w:rsidRPr="00ED1E3C" w:rsidRDefault="00B455D0" w:rsidP="00D90B9E">
          <w:pPr>
            <w:pStyle w:val="Corpsdetextevertolive"/>
            <w:rPr>
              <w:noProof/>
            </w:rPr>
          </w:pPr>
        </w:p>
        <w:p w:rsidR="002A680D" w:rsidRPr="00ED1E3C" w:rsidRDefault="006C18C9" w:rsidP="00D90B9E">
          <w:pPr>
            <w:pStyle w:val="Corpsdetextevertolive"/>
            <w:rPr>
              <w:noProof/>
            </w:rPr>
          </w:pPr>
          <w:r w:rsidRPr="00ED1E3C">
            <w:rPr>
              <w:noProof/>
              <w:lang w:bidi="fr-FR"/>
            </w:rPr>
            <w:t xml:space="preserve">Gagnez du temps dans Word grâce aux nouveaux boutons affichés là où vous en avez besoin. Pour modifier la disposition d’une image dans votre document, cliquez dessus pour faire apparaître, en regard de celle-ci, un bouton donnant accès aux options de mise en page. </w:t>
          </w:r>
        </w:p>
        <w:p w:rsidR="002A680D" w:rsidRPr="00ED1E3C" w:rsidRDefault="00B455D0" w:rsidP="00D90B9E">
          <w:pPr>
            <w:pStyle w:val="Corpsdetextevertolive"/>
            <w:rPr>
              <w:noProof/>
            </w:rPr>
          </w:pPr>
        </w:p>
        <w:p w:rsidR="009B5BEF" w:rsidRDefault="006C18C9">
          <w:pPr>
            <w:pStyle w:val="ABD39073F0C2425FADC0D4C7F63664EF"/>
          </w:pPr>
          <w:r w:rsidRPr="00ED1E3C">
            <w:rPr>
              <w:noProof/>
              <w:lang w:bidi="fr-FR"/>
            </w:rPr>
            <w:t>Lorsque vous travaillez sur un tableau, cliquez à l’endroit où vous souhaitez ajouter une ligne ou une colonne, puis sur le signe plus. Vous pouvez également taper un mot clé pour rechercher en ligne la vidéo la plus adaptée à votre document.</w:t>
          </w:r>
        </w:p>
      </w:docPartBody>
    </w:docPart>
    <w:docPart>
      <w:docPartPr>
        <w:name w:val="5B3428737BC94EBAA219F41CCE207DA5"/>
        <w:category>
          <w:name w:val="Général"/>
          <w:gallery w:val="placeholder"/>
        </w:category>
        <w:types>
          <w:type w:val="bbPlcHdr"/>
        </w:types>
        <w:behaviors>
          <w:behavior w:val="content"/>
        </w:behaviors>
        <w:guid w:val="{E8BD875E-89F6-4BAF-8E2E-311AC9D89E24}"/>
      </w:docPartPr>
      <w:docPartBody>
        <w:p w:rsidR="009B5BEF" w:rsidRDefault="006C18C9">
          <w:pPr>
            <w:pStyle w:val="5B3428737BC94EBAA219F41CCE207DA5"/>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7B9FDEBC50E44357B0CA793F416DE518"/>
        <w:category>
          <w:name w:val="Général"/>
          <w:gallery w:val="placeholder"/>
        </w:category>
        <w:types>
          <w:type w:val="bbPlcHdr"/>
        </w:types>
        <w:behaviors>
          <w:behavior w:val="content"/>
        </w:behaviors>
        <w:guid w:val="{B416A40A-1956-4276-9105-31B17F3355C0}"/>
      </w:docPartPr>
      <w:docPartBody>
        <w:p w:rsidR="009B5BEF" w:rsidRDefault="006C18C9">
          <w:pPr>
            <w:pStyle w:val="7B9FDEBC50E44357B0CA793F416DE518"/>
          </w:pPr>
          <w:r w:rsidRPr="00ED1E3C">
            <w:rPr>
              <w:rStyle w:val="Titredarticlemarron"/>
              <w:lang w:bidi="fr-FR"/>
            </w:rPr>
            <w:t>Le scoop de l’année</w:t>
          </w:r>
        </w:p>
      </w:docPartBody>
    </w:docPart>
    <w:docPart>
      <w:docPartPr>
        <w:name w:val="B5107B8735104F8CBC6554369354DEE2"/>
        <w:category>
          <w:name w:val="Général"/>
          <w:gallery w:val="placeholder"/>
        </w:category>
        <w:types>
          <w:type w:val="bbPlcHdr"/>
        </w:types>
        <w:behaviors>
          <w:behavior w:val="content"/>
        </w:behaviors>
        <w:guid w:val="{4D7521BD-218B-4331-827B-6F49E059CF6B}"/>
      </w:docPartPr>
      <w:docPartBody>
        <w:p w:rsidR="002A680D" w:rsidRPr="00ED1E3C" w:rsidRDefault="006C18C9" w:rsidP="00552CFB">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B455D0" w:rsidP="00552CFB">
          <w:pPr>
            <w:pStyle w:val="Corpsdetextemarron"/>
            <w:rPr>
              <w:noProof/>
            </w:rPr>
          </w:pPr>
        </w:p>
        <w:p w:rsidR="002A680D" w:rsidRPr="00ED1E3C" w:rsidRDefault="006C18C9" w:rsidP="00552CFB">
          <w:pPr>
            <w:pStyle w:val="Corpsdetextemarron"/>
            <w:rPr>
              <w:noProof/>
            </w:rPr>
          </w:pPr>
          <w:r w:rsidRPr="00ED1E3C">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w:t>
          </w:r>
        </w:p>
        <w:p w:rsidR="002A680D" w:rsidRPr="00ED1E3C" w:rsidRDefault="00B455D0" w:rsidP="00552CFB">
          <w:pPr>
            <w:pStyle w:val="Corpsdetextemarron"/>
            <w:rPr>
              <w:noProof/>
            </w:rPr>
          </w:pPr>
        </w:p>
        <w:p w:rsidR="002A680D" w:rsidRPr="00ED1E3C" w:rsidRDefault="006C18C9" w:rsidP="00552CFB">
          <w:pPr>
            <w:pStyle w:val="Corpsdetextemarron"/>
            <w:rPr>
              <w:noProof/>
            </w:rPr>
          </w:pPr>
          <w:r w:rsidRPr="00ED1E3C">
            <w:rPr>
              <w:noProof/>
              <w:lang w:bidi="fr-FR"/>
            </w:rPr>
            <w:t xml:space="preserve">Les thèmes et les styles vous permettent également d’obtenir un document plus harmonieux. Lorsque vous cliquez sur Création et choisissez un nouveau thème. </w:t>
          </w:r>
        </w:p>
        <w:p w:rsidR="002A680D" w:rsidRPr="00ED1E3C" w:rsidRDefault="00B455D0" w:rsidP="00552CFB">
          <w:pPr>
            <w:pStyle w:val="Corpsdetextemarron"/>
            <w:rPr>
              <w:noProof/>
            </w:rPr>
          </w:pPr>
        </w:p>
        <w:p w:rsidR="009B5BEF" w:rsidRDefault="006C18C9">
          <w:pPr>
            <w:pStyle w:val="B5107B8735104F8CBC6554369354DEE2"/>
          </w:pPr>
          <w:r w:rsidRPr="00ED1E3C">
            <w:rPr>
              <w:noProof/>
              <w:lang w:bidi="fr-FR"/>
            </w:rPr>
            <w:t>Lorsque vous travaillez sur un tableau, cliquez à l’endroit où vous souhaitez ajouter une ligne ou une colonne, puis sur le signe plus.</w:t>
          </w:r>
        </w:p>
      </w:docPartBody>
    </w:docPart>
    <w:docPart>
      <w:docPartPr>
        <w:name w:val="A4C6E22CA6F54BCDAA38073FEF4FACA9"/>
        <w:category>
          <w:name w:val="Général"/>
          <w:gallery w:val="placeholder"/>
        </w:category>
        <w:types>
          <w:type w:val="bbPlcHdr"/>
        </w:types>
        <w:behaviors>
          <w:behavior w:val="content"/>
        </w:behaviors>
        <w:guid w:val="{50B92122-82BD-4CC8-A0BF-BDB4E4BB061D}"/>
      </w:docPartPr>
      <w:docPartBody>
        <w:p w:rsidR="002A680D" w:rsidRPr="00ED1E3C" w:rsidRDefault="006C18C9" w:rsidP="00FE2C5F">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B455D0" w:rsidP="00FE2C5F">
          <w:pPr>
            <w:pStyle w:val="Corpsdetextemarron"/>
            <w:rPr>
              <w:noProof/>
            </w:rPr>
          </w:pPr>
        </w:p>
        <w:p w:rsidR="002A680D" w:rsidRPr="00ED1E3C" w:rsidRDefault="006C18C9" w:rsidP="00FE2C5F">
          <w:pPr>
            <w:pStyle w:val="Corpsdetextemarron"/>
            <w:rPr>
              <w:noProof/>
            </w:rPr>
          </w:pPr>
          <w:r w:rsidRPr="00ED1E3C">
            <w:rPr>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Lorsque vous cliquez sur Création et choisissez un nouveau thème. </w:t>
          </w:r>
        </w:p>
        <w:p w:rsidR="002A680D" w:rsidRPr="00ED1E3C" w:rsidRDefault="00B455D0" w:rsidP="00FE2C5F">
          <w:pPr>
            <w:pStyle w:val="Corpsdetextemarron"/>
            <w:rPr>
              <w:noProof/>
            </w:rPr>
          </w:pPr>
        </w:p>
        <w:p w:rsidR="009B5BEF" w:rsidRDefault="006C18C9">
          <w:pPr>
            <w:pStyle w:val="A4C6E22CA6F54BCDAA38073FEF4FACA9"/>
          </w:pPr>
          <w:r w:rsidRPr="00ED1E3C">
            <w:rPr>
              <w:noProof/>
              <w:lang w:bidi="fr-FR"/>
            </w:rPr>
            <w:t>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docPartBody>
    </w:docPart>
    <w:docPart>
      <w:docPartPr>
        <w:name w:val="45160E71EC254795A6A2CD7957350DB7"/>
        <w:category>
          <w:name w:val="Général"/>
          <w:gallery w:val="placeholder"/>
        </w:category>
        <w:types>
          <w:type w:val="bbPlcHdr"/>
        </w:types>
        <w:behaviors>
          <w:behavior w:val="content"/>
        </w:behaviors>
        <w:guid w:val="{C71148F0-176C-4237-A7C5-8FE42D0770F2}"/>
      </w:docPartPr>
      <w:docPartBody>
        <w:p w:rsidR="009B5BEF" w:rsidRDefault="006C18C9">
          <w:pPr>
            <w:pStyle w:val="45160E71EC254795A6A2CD7957350DB7"/>
          </w:pPr>
          <w:r w:rsidRPr="00ED1E3C">
            <w:rPr>
              <w:noProof/>
              <w:lang w:bidi="fr-FR"/>
            </w:rPr>
            <w:t>Mardi 23 septembre 20XX</w:t>
          </w:r>
        </w:p>
      </w:docPartBody>
    </w:docPart>
    <w:docPart>
      <w:docPartPr>
        <w:name w:val="0EEB50A7929E4A1692309128389B2733"/>
        <w:category>
          <w:name w:val="Général"/>
          <w:gallery w:val="placeholder"/>
        </w:category>
        <w:types>
          <w:type w:val="bbPlcHdr"/>
        </w:types>
        <w:behaviors>
          <w:behavior w:val="content"/>
        </w:behaviors>
        <w:guid w:val="{2F2D8769-6D58-4E4B-8110-EF5CF1B5F67D}"/>
      </w:docPartPr>
      <w:docPartBody>
        <w:p w:rsidR="009B5BEF" w:rsidRDefault="006C18C9">
          <w:pPr>
            <w:pStyle w:val="0EEB50A7929E4A1692309128389B2733"/>
          </w:pPr>
          <w:r w:rsidRPr="00ED1E3C">
            <w:rPr>
              <w:lang w:bidi="fr-FR"/>
            </w:rPr>
            <w:t>Dernières actualités</w:t>
          </w:r>
        </w:p>
      </w:docPartBody>
    </w:docPart>
    <w:docPart>
      <w:docPartPr>
        <w:name w:val="317A2556BC484B44AF8D5D718E05F593"/>
        <w:category>
          <w:name w:val="Général"/>
          <w:gallery w:val="placeholder"/>
        </w:category>
        <w:types>
          <w:type w:val="bbPlcHdr"/>
        </w:types>
        <w:behaviors>
          <w:behavior w:val="content"/>
        </w:behaviors>
        <w:guid w:val="{DCF7D2FA-B06C-4337-8C8D-5970FE58FC2F}"/>
      </w:docPartPr>
      <w:docPartBody>
        <w:p w:rsidR="009B5BEF" w:rsidRDefault="006C18C9">
          <w:pPr>
            <w:pStyle w:val="317A2556BC484B44AF8D5D718E05F593"/>
          </w:pPr>
          <w:r w:rsidRPr="00ED1E3C">
            <w:rPr>
              <w:rStyle w:val="Sous-titredarticlevertolive"/>
              <w:lang w:bidi="fr-FR"/>
            </w:rPr>
            <w:t>Les actualités locales récentes</w:t>
          </w:r>
        </w:p>
      </w:docPartBody>
    </w:docPart>
    <w:docPart>
      <w:docPartPr>
        <w:name w:val="85A35338A87845C39D62F020AF98A0AC"/>
        <w:category>
          <w:name w:val="Général"/>
          <w:gallery w:val="placeholder"/>
        </w:category>
        <w:types>
          <w:type w:val="bbPlcHdr"/>
        </w:types>
        <w:behaviors>
          <w:behavior w:val="content"/>
        </w:behaviors>
        <w:guid w:val="{60BD241B-BC24-464A-89B4-65F39010EF86}"/>
      </w:docPartPr>
      <w:docPartBody>
        <w:p w:rsidR="009B5BEF" w:rsidRDefault="006C18C9">
          <w:pPr>
            <w:pStyle w:val="85A35338A87845C39D62F020AF98A0AC"/>
          </w:pPr>
          <w:r w:rsidRPr="00ED1E3C">
            <w:rPr>
              <w:rStyle w:val="Nomdauteurvertolive"/>
              <w:lang w:bidi="fr-FR"/>
            </w:rPr>
            <w:t>MIRJAM NILSSON</w:t>
          </w:r>
        </w:p>
      </w:docPartBody>
    </w:docPart>
    <w:docPart>
      <w:docPartPr>
        <w:name w:val="94E8DCEF8E6C435F823AA9E27726EFBB"/>
        <w:category>
          <w:name w:val="Général"/>
          <w:gallery w:val="placeholder"/>
        </w:category>
        <w:types>
          <w:type w:val="bbPlcHdr"/>
        </w:types>
        <w:behaviors>
          <w:behavior w:val="content"/>
        </w:behaviors>
        <w:guid w:val="{555E24ED-DC7D-4731-9ECC-51F98FB0285F}"/>
      </w:docPartPr>
      <w:docPartBody>
        <w:p w:rsidR="009B5BEF" w:rsidRDefault="006C18C9">
          <w:pPr>
            <w:pStyle w:val="94E8DCEF8E6C435F823AA9E27726EFBB"/>
          </w:pPr>
          <w:r w:rsidRPr="00ED1E3C">
            <w:rPr>
              <w:rStyle w:val="Sous-titredarticlemarron"/>
              <w:lang w:bidi="fr-FR"/>
            </w:rPr>
            <w:t>Les actualités locales récentes</w:t>
          </w:r>
        </w:p>
      </w:docPartBody>
    </w:docPart>
    <w:docPart>
      <w:docPartPr>
        <w:name w:val="F109FC0C54F349AF897E65E2BA8F89FC"/>
        <w:category>
          <w:name w:val="Général"/>
          <w:gallery w:val="placeholder"/>
        </w:category>
        <w:types>
          <w:type w:val="bbPlcHdr"/>
        </w:types>
        <w:behaviors>
          <w:behavior w:val="content"/>
        </w:behaviors>
        <w:guid w:val="{06D35345-757E-4CEE-9805-B8A8EEE2B692}"/>
      </w:docPartPr>
      <w:docPartBody>
        <w:p w:rsidR="002A680D" w:rsidRPr="00ED1E3C" w:rsidRDefault="006C18C9" w:rsidP="008505DC">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B455D0" w:rsidP="008505DC">
          <w:pPr>
            <w:pStyle w:val="Corpsdetextemarron"/>
            <w:rPr>
              <w:rStyle w:val="Textedelespacerserv"/>
              <w:noProof/>
            </w:rPr>
          </w:pPr>
        </w:p>
        <w:p w:rsidR="009B5BEF" w:rsidRDefault="006C18C9">
          <w:pPr>
            <w:pStyle w:val="F109FC0C54F349AF897E65E2BA8F89FC"/>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choisis dans les différentes galeries.</w:t>
          </w:r>
        </w:p>
      </w:docPartBody>
    </w:docPart>
    <w:docPart>
      <w:docPartPr>
        <w:name w:val="6F8DDE5531074F979877C86A9FBB6AD2"/>
        <w:category>
          <w:name w:val="Général"/>
          <w:gallery w:val="placeholder"/>
        </w:category>
        <w:types>
          <w:type w:val="bbPlcHdr"/>
        </w:types>
        <w:behaviors>
          <w:behavior w:val="content"/>
        </w:behaviors>
        <w:guid w:val="{F5210982-7DDA-4305-A9CD-535D6340FF16}"/>
      </w:docPartPr>
      <w:docPartBody>
        <w:p w:rsidR="002A680D" w:rsidRPr="00ED1E3C" w:rsidRDefault="006C18C9" w:rsidP="0084788A">
          <w:pPr>
            <w:pStyle w:val="Corpsdetextemarron"/>
            <w:rPr>
              <w:rStyle w:val="Textedelespacerserv"/>
              <w:noProof/>
            </w:rPr>
          </w:pPr>
          <w:r w:rsidRPr="00ED1E3C">
            <w:rPr>
              <w:rStyle w:val="Textedelespacerserv"/>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A680D" w:rsidRPr="00ED1E3C" w:rsidRDefault="00B455D0" w:rsidP="0084788A">
          <w:pPr>
            <w:pStyle w:val="Corpsdetextemarron"/>
            <w:rPr>
              <w:rStyle w:val="Textedelespacerserv"/>
              <w:noProof/>
            </w:rPr>
          </w:pPr>
        </w:p>
        <w:p w:rsidR="009B5BEF" w:rsidRDefault="006C18C9">
          <w:pPr>
            <w:pStyle w:val="6F8DDE5531074F979877C86A9FBB6AD2"/>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La lecture est également plus facile avec le nouveau mode Lecture. Vous pouvez réduire certaines parties du document pour vous concentrer sur le texte souhaité.</w:t>
          </w:r>
        </w:p>
      </w:docPartBody>
    </w:docPart>
    <w:docPart>
      <w:docPartPr>
        <w:name w:val="B66511D0FC754ED8AC6479359112466B"/>
        <w:category>
          <w:name w:val="Général"/>
          <w:gallery w:val="placeholder"/>
        </w:category>
        <w:types>
          <w:type w:val="bbPlcHdr"/>
        </w:types>
        <w:behaviors>
          <w:behavior w:val="content"/>
        </w:behaviors>
        <w:guid w:val="{616AFDF7-6B51-46A2-97EF-F929EFF00EE0}"/>
      </w:docPartPr>
      <w:docPartBody>
        <w:p w:rsidR="009B5BEF" w:rsidRDefault="006C18C9">
          <w:pPr>
            <w:pStyle w:val="B66511D0FC754ED8AC6479359112466B"/>
          </w:pPr>
          <w:r w:rsidRPr="00ED1E3C">
            <w:rPr>
              <w:rStyle w:val="Sous-titredarticlemarron"/>
              <w:lang w:bidi="fr-FR"/>
            </w:rPr>
            <w:t>Les dernières nouvelles par votre source locale de confiance</w:t>
          </w:r>
        </w:p>
      </w:docPartBody>
    </w:docPart>
    <w:docPart>
      <w:docPartPr>
        <w:name w:val="9FBF5367CD4D434AA9356D46EC9CD607"/>
        <w:category>
          <w:name w:val="Général"/>
          <w:gallery w:val="placeholder"/>
        </w:category>
        <w:types>
          <w:type w:val="bbPlcHdr"/>
        </w:types>
        <w:behaviors>
          <w:behavior w:val="content"/>
        </w:behaviors>
        <w:guid w:val="{21C15696-68C9-4FCA-BAA8-AFFF4ED9B143}"/>
      </w:docPartPr>
      <w:docPartBody>
        <w:p w:rsidR="002A680D" w:rsidRPr="00ED1E3C" w:rsidRDefault="006C18C9" w:rsidP="0084788A">
          <w:pPr>
            <w:pStyle w:val="Corpsdetextemarron"/>
            <w:rPr>
              <w:noProof/>
            </w:rPr>
          </w:pPr>
          <w:r w:rsidRPr="00ED1E3C">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2A680D" w:rsidRPr="00ED1E3C" w:rsidRDefault="00B455D0" w:rsidP="0084788A">
          <w:pPr>
            <w:pStyle w:val="Corpsdetextemarron"/>
            <w:rPr>
              <w:noProof/>
            </w:rPr>
          </w:pPr>
        </w:p>
        <w:p w:rsidR="009B5BEF" w:rsidRDefault="006C18C9">
          <w:pPr>
            <w:pStyle w:val="9FBF5367CD4D434AA9356D46EC9CD607"/>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84E7FEA803C14F3195643A1CFBD6C767"/>
        <w:category>
          <w:name w:val="Général"/>
          <w:gallery w:val="placeholder"/>
        </w:category>
        <w:types>
          <w:type w:val="bbPlcHdr"/>
        </w:types>
        <w:behaviors>
          <w:behavior w:val="content"/>
        </w:behaviors>
        <w:guid w:val="{5CE057AD-C133-484F-86CF-8B775A3C3D84}"/>
      </w:docPartPr>
      <w:docPartBody>
        <w:p w:rsidR="009B5BEF" w:rsidRDefault="006C18C9">
          <w:pPr>
            <w:pStyle w:val="84E7FEA803C14F3195643A1CFBD6C767"/>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05AE13E03863426387F0A5B21CB413C5"/>
        <w:category>
          <w:name w:val="Général"/>
          <w:gallery w:val="placeholder"/>
        </w:category>
        <w:types>
          <w:type w:val="bbPlcHdr"/>
        </w:types>
        <w:behaviors>
          <w:behavior w:val="content"/>
        </w:behaviors>
        <w:guid w:val="{09A8EE29-E364-4212-AA95-074CDEA4B7B3}"/>
      </w:docPartPr>
      <w:docPartBody>
        <w:p w:rsidR="009B5BEF" w:rsidRDefault="006C18C9">
          <w:pPr>
            <w:pStyle w:val="05AE13E03863426387F0A5B21CB413C5"/>
          </w:pPr>
          <w:r w:rsidRPr="00ED1E3C">
            <w:rPr>
              <w:noProof/>
              <w:lang w:bidi="fr-FR"/>
            </w:rPr>
            <w:t>Mardi 23 septembre 20XX</w:t>
          </w:r>
        </w:p>
      </w:docPartBody>
    </w:docPart>
    <w:docPart>
      <w:docPartPr>
        <w:name w:val="C43C438F0E7246EEA407121C9BE3C318"/>
        <w:category>
          <w:name w:val="Général"/>
          <w:gallery w:val="placeholder"/>
        </w:category>
        <w:types>
          <w:type w:val="bbPlcHdr"/>
        </w:types>
        <w:behaviors>
          <w:behavior w:val="content"/>
        </w:behaviors>
        <w:guid w:val="{9D7D4BD3-A5C5-4E20-9B6F-2025E5C843CC}"/>
      </w:docPartPr>
      <w:docPartBody>
        <w:p w:rsidR="009B5BEF" w:rsidRDefault="006C18C9">
          <w:pPr>
            <w:pStyle w:val="C43C438F0E7246EEA407121C9BE3C318"/>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258A390D897F46EDB0003503C0837FC8"/>
        <w:category>
          <w:name w:val="Général"/>
          <w:gallery w:val="placeholder"/>
        </w:category>
        <w:types>
          <w:type w:val="bbPlcHdr"/>
        </w:types>
        <w:behaviors>
          <w:behavior w:val="content"/>
        </w:behaviors>
        <w:guid w:val="{C7799106-9720-4916-B5FE-9AF8C4C234A5}"/>
      </w:docPartPr>
      <w:docPartBody>
        <w:p w:rsidR="009B5BEF" w:rsidRDefault="006C18C9">
          <w:pPr>
            <w:pStyle w:val="258A390D897F46EDB0003503C0837FC8"/>
          </w:pPr>
          <w:r w:rsidRPr="00ED1E3C">
            <w:rPr>
              <w:rStyle w:val="Titredarticlemarron"/>
              <w:lang w:bidi="fr-FR"/>
            </w:rPr>
            <w:t>Article sur les dernières actualités</w:t>
          </w:r>
        </w:p>
      </w:docPartBody>
    </w:docPart>
    <w:docPart>
      <w:docPartPr>
        <w:name w:val="3BC6F39124F841D5806E60256F02898A"/>
        <w:category>
          <w:name w:val="Général"/>
          <w:gallery w:val="placeholder"/>
        </w:category>
        <w:types>
          <w:type w:val="bbPlcHdr"/>
        </w:types>
        <w:behaviors>
          <w:behavior w:val="content"/>
        </w:behaviors>
        <w:guid w:val="{FE7DCAAB-3524-4890-8793-6E343081B525}"/>
      </w:docPartPr>
      <w:docPartBody>
        <w:p w:rsidR="009B5BEF" w:rsidRDefault="006C18C9">
          <w:pPr>
            <w:pStyle w:val="3BC6F39124F841D5806E60256F02898A"/>
          </w:pPr>
          <w:r w:rsidRPr="00ED1E3C">
            <w:rPr>
              <w:rStyle w:val="Sous-titredarticlemarron"/>
              <w:lang w:bidi="fr-FR"/>
            </w:rPr>
            <w:t>Les dernières nouvelles par votre source locale de confiance</w:t>
          </w:r>
        </w:p>
      </w:docPartBody>
    </w:docPart>
    <w:docPart>
      <w:docPartPr>
        <w:name w:val="07B6E7F467834C18A0F6B0EE607B53A7"/>
        <w:category>
          <w:name w:val="Général"/>
          <w:gallery w:val="placeholder"/>
        </w:category>
        <w:types>
          <w:type w:val="bbPlcHdr"/>
        </w:types>
        <w:behaviors>
          <w:behavior w:val="content"/>
        </w:behaviors>
        <w:guid w:val="{A512B750-119D-45E0-8DDA-5D8A7B0BAB54}"/>
      </w:docPartPr>
      <w:docPartBody>
        <w:p w:rsidR="002A680D" w:rsidRPr="00ED1E3C" w:rsidRDefault="006C18C9" w:rsidP="00C27B8C">
          <w:pPr>
            <w:pStyle w:val="Corpsdetextemarron"/>
            <w:rPr>
              <w:rStyle w:val="Textedelespacerserv"/>
              <w:noProof/>
            </w:rPr>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B455D0" w:rsidP="00C27B8C">
          <w:pPr>
            <w:pStyle w:val="Corpsdetextemarron"/>
            <w:rPr>
              <w:rStyle w:val="Textedelespacerserv"/>
              <w:noProof/>
            </w:rPr>
          </w:pPr>
        </w:p>
        <w:p w:rsidR="009B5BEF" w:rsidRDefault="006C18C9">
          <w:pPr>
            <w:pStyle w:val="07B6E7F467834C18A0F6B0EE607B53A7"/>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w:t>
          </w:r>
        </w:p>
      </w:docPartBody>
    </w:docPart>
    <w:docPart>
      <w:docPartPr>
        <w:name w:val="5728B222CD254F61A631B8C44CA28F5B"/>
        <w:category>
          <w:name w:val="Général"/>
          <w:gallery w:val="placeholder"/>
        </w:category>
        <w:types>
          <w:type w:val="bbPlcHdr"/>
        </w:types>
        <w:behaviors>
          <w:behavior w:val="content"/>
        </w:behaviors>
        <w:guid w:val="{AAB0AA3E-EF4D-4C04-9297-C580999C4552}"/>
      </w:docPartPr>
      <w:docPartBody>
        <w:p w:rsidR="002A680D" w:rsidRPr="00ED1E3C" w:rsidRDefault="006C18C9"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2A680D" w:rsidRPr="00ED1E3C" w:rsidRDefault="00B455D0" w:rsidP="00C27B8C">
          <w:pPr>
            <w:pStyle w:val="Corpsdetextemarron"/>
            <w:rPr>
              <w:noProof/>
            </w:rPr>
          </w:pPr>
        </w:p>
        <w:p w:rsidR="009B5BEF" w:rsidRDefault="006C18C9">
          <w:pPr>
            <w:pStyle w:val="5728B222CD254F61A631B8C44CA28F5B"/>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
      <w:docPartPr>
        <w:name w:val="75B87CC62D4A49E5B62059198862F8A4"/>
        <w:category>
          <w:name w:val="Général"/>
          <w:gallery w:val="placeholder"/>
        </w:category>
        <w:types>
          <w:type w:val="bbPlcHdr"/>
        </w:types>
        <w:behaviors>
          <w:behavior w:val="content"/>
        </w:behaviors>
        <w:guid w:val="{EFC9E4AF-A931-480D-9726-57EA11709CFB}"/>
      </w:docPartPr>
      <w:docPartBody>
        <w:p w:rsidR="002A680D" w:rsidRPr="00ED1E3C" w:rsidRDefault="006C18C9" w:rsidP="00C27B8C">
          <w:pPr>
            <w:pStyle w:val="Corpsdetextevertolive"/>
            <w:rPr>
              <w:rStyle w:val="Textedelespacerserv"/>
              <w:noProof/>
            </w:rPr>
          </w:pPr>
          <w:r w:rsidRPr="00ED1E3C">
            <w:rPr>
              <w:rStyle w:val="Textedelespacerserv"/>
              <w:noProof/>
              <w:lang w:bidi="fr-FR"/>
            </w:rPr>
            <w:t xml:space="preserve">mots clés pour rechercher en ligne la vidéo la plus adaptée à votre document. Lorsque vous travaillez sur un tableau, cliquez à l’endroit où vous souhaitez ajouter une ligne ou une colonne, puis sur le signe plus.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A680D" w:rsidRPr="00ED1E3C" w:rsidRDefault="00B455D0" w:rsidP="00C27B8C">
          <w:pPr>
            <w:pStyle w:val="Corpsdetextevertolive"/>
            <w:rPr>
              <w:rStyle w:val="Textedelespacerserv"/>
              <w:noProof/>
            </w:rPr>
          </w:pPr>
        </w:p>
        <w:p w:rsidR="002A680D" w:rsidRPr="00ED1E3C" w:rsidRDefault="006C18C9" w:rsidP="00C27B8C">
          <w:pPr>
            <w:pStyle w:val="Corpsdetextevertolive"/>
            <w:rPr>
              <w:rStyle w:val="Textedelespacerserv"/>
              <w:noProof/>
            </w:rPr>
          </w:pPr>
          <w:r w:rsidRPr="00ED1E3C">
            <w:rPr>
              <w:rStyle w:val="Textedelespacerserv"/>
              <w:noProof/>
              <w:lang w:bidi="fr-FR"/>
            </w:rPr>
            <w:t xml:space="preserve">Pour vous permettre de donner à votre document une apparence professionnelle, Word fournit des conceptions d’en-tête, de pied de page, de page de garde et de zone de texte complémentaires les unes des autres. Par exemple, vous pouvez ajouter une page de garde, un en-tête et un encadré correspondants. Cliquez sur Insertion, puis sélectionnez les éléments de votre choix dans les différentes galeries. Les thèmes et les styles vous permettent également d’obtenir un document plus harmonieux. </w:t>
          </w:r>
        </w:p>
        <w:p w:rsidR="002A680D" w:rsidRPr="00ED1E3C" w:rsidRDefault="00B455D0" w:rsidP="00C27B8C">
          <w:pPr>
            <w:pStyle w:val="Corpsdetextevertolive"/>
            <w:rPr>
              <w:rStyle w:val="Textedelespacerserv"/>
              <w:noProof/>
            </w:rPr>
          </w:pPr>
        </w:p>
        <w:p w:rsidR="009B5BEF" w:rsidRDefault="006C18C9">
          <w:pPr>
            <w:pStyle w:val="75B87CC62D4A49E5B62059198862F8A4"/>
          </w:pPr>
          <w:r w:rsidRPr="00ED1E3C">
            <w:rPr>
              <w:rStyle w:val="Textedelespacerserv"/>
              <w:noProof/>
              <w:lang w:bidi="fr-FR"/>
            </w:rPr>
            <w:t>Lorsque vous cliquez sur Création et choisissez un nouveau thème. Gagnez du temps dans Word grâce aux nouveaux boutons affichés là où vous en avez besoin. Pour modifier la disposition d’une</w:t>
          </w:r>
        </w:p>
      </w:docPartBody>
    </w:docPart>
    <w:docPart>
      <w:docPartPr>
        <w:name w:val="B98EE6E9159B4B2F83BA64B40DBE3B2E"/>
        <w:category>
          <w:name w:val="Général"/>
          <w:gallery w:val="placeholder"/>
        </w:category>
        <w:types>
          <w:type w:val="bbPlcHdr"/>
        </w:types>
        <w:behaviors>
          <w:behavior w:val="content"/>
        </w:behaviors>
        <w:guid w:val="{3168EEA9-7A41-43F4-A7C0-35A5C47AD21C}"/>
      </w:docPartPr>
      <w:docPartBody>
        <w:p w:rsidR="002A680D" w:rsidRPr="00ED1E3C" w:rsidRDefault="006C18C9" w:rsidP="00C27B8C">
          <w:pPr>
            <w:pStyle w:val="Corpsdetextevertolive"/>
            <w:rPr>
              <w:rStyle w:val="Textedelespacerserv"/>
              <w:noProof/>
            </w:rPr>
          </w:pPr>
          <w:r w:rsidRPr="00ED1E3C">
            <w:rPr>
              <w:rStyle w:val="Textedelespacerserv"/>
              <w:noProof/>
              <w:lang w:bidi="fr-FR"/>
            </w:rPr>
            <w:t xml:space="preserve">image dans votre document, cliquez dessus pour faire apparaître, en regard de celle-ci, un bouton donnant accès aux options de mise en page. La lecture est également plus facile avec le nouveau </w:t>
          </w:r>
        </w:p>
        <w:p w:rsidR="002A680D" w:rsidRPr="00ED1E3C" w:rsidRDefault="006C18C9" w:rsidP="00C27B8C">
          <w:pPr>
            <w:pStyle w:val="Corpsdetextevertolive"/>
            <w:rPr>
              <w:rStyle w:val="Textedelespacerserv"/>
              <w:noProof/>
            </w:rPr>
          </w:pPr>
          <w:r w:rsidRPr="00ED1E3C">
            <w:rPr>
              <w:rStyle w:val="Textedelespacerserv"/>
              <w:noProof/>
              <w:lang w:bidi="fr-FR"/>
            </w:rPr>
            <w:t>mode Lecture. Vous pouvez réduire certaines parties du document pour vous concentrer</w:t>
          </w:r>
        </w:p>
        <w:p w:rsidR="002A680D" w:rsidRPr="00ED1E3C" w:rsidRDefault="006C18C9" w:rsidP="00C27B8C">
          <w:pPr>
            <w:pStyle w:val="Corpsdetextevertolive"/>
            <w:rPr>
              <w:rStyle w:val="Textedelespacerserv"/>
              <w:noProof/>
            </w:rPr>
          </w:pPr>
          <w:r w:rsidRPr="00ED1E3C">
            <w:rPr>
              <w:rStyle w:val="Textedelespacerserv"/>
              <w:noProof/>
              <w:lang w:bidi="fr-FR"/>
            </w:rPr>
            <w:t xml:space="preserve">sur le texte souhaité. Si vous arrêtez la lecture avant la fin du document, Word mémorise votre emplacement au moment de sa fermeture, même sur un autre appareil. Les thèmes et les styles vous permettent également d’obtenir un document plus harmonieux. </w:t>
          </w:r>
        </w:p>
        <w:p w:rsidR="002A680D" w:rsidRPr="00ED1E3C" w:rsidRDefault="00B455D0" w:rsidP="00C27B8C">
          <w:pPr>
            <w:pStyle w:val="Corpsdetextevertolive"/>
            <w:rPr>
              <w:rStyle w:val="Textedelespacerserv"/>
              <w:noProof/>
            </w:rPr>
          </w:pPr>
        </w:p>
        <w:p w:rsidR="009B5BEF" w:rsidRDefault="006C18C9">
          <w:pPr>
            <w:pStyle w:val="B98EE6E9159B4B2F83BA64B40DBE3B2E"/>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 Lorsque vous travaillez sur un tableau, cliquez à l’endroit où vous souhaitez ajouter une ligne ou une colonne, puis sur le signe plus. Lorsque vous travaillez sur un tableau, cliquez à l’endroit où vous souhaitez ajouter une ligne ou une colonne, puis sur le signe plus. La vidéo vous permet d’étayer vos propos de façon efficace.</w:t>
          </w:r>
        </w:p>
      </w:docPartBody>
    </w:docPart>
    <w:docPart>
      <w:docPartPr>
        <w:name w:val="6CB0C0ADFBB3439A823D066E6D0660EA"/>
        <w:category>
          <w:name w:val="Général"/>
          <w:gallery w:val="placeholder"/>
        </w:category>
        <w:types>
          <w:type w:val="bbPlcHdr"/>
        </w:types>
        <w:behaviors>
          <w:behavior w:val="content"/>
        </w:behaviors>
        <w:guid w:val="{B75A3B52-8823-4DDB-8392-1C664505AB1C}"/>
      </w:docPartPr>
      <w:docPartBody>
        <w:p w:rsidR="009B5BEF" w:rsidRDefault="006C18C9" w:rsidP="006C18C9">
          <w:pPr>
            <w:pStyle w:val="6CB0C0ADFBB3439A823D066E6D0660EA"/>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5FF1C5951B75434491F0A103393160F7"/>
        <w:category>
          <w:name w:val="Général"/>
          <w:gallery w:val="placeholder"/>
        </w:category>
        <w:types>
          <w:type w:val="bbPlcHdr"/>
        </w:types>
        <w:behaviors>
          <w:behavior w:val="content"/>
        </w:behaviors>
        <w:guid w:val="{8BB624F5-AAD0-4EC8-9F0E-4E651D3912E9}"/>
      </w:docPartPr>
      <w:docPartBody>
        <w:p w:rsidR="009B5BEF" w:rsidRDefault="006C18C9" w:rsidP="006C18C9">
          <w:pPr>
            <w:pStyle w:val="5FF1C5951B75434491F0A103393160F7"/>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BE87322868C847EB8488FD222EB84409"/>
        <w:category>
          <w:name w:val="Général"/>
          <w:gallery w:val="placeholder"/>
        </w:category>
        <w:types>
          <w:type w:val="bbPlcHdr"/>
        </w:types>
        <w:behaviors>
          <w:behavior w:val="content"/>
        </w:behaviors>
        <w:guid w:val="{96D4C262-8793-4032-AE47-3405CBFF6A8C}"/>
      </w:docPartPr>
      <w:docPartBody>
        <w:p w:rsidR="009B5BEF" w:rsidRDefault="006C18C9" w:rsidP="006C18C9">
          <w:pPr>
            <w:pStyle w:val="BE87322868C847EB8488FD222EB84409"/>
          </w:pPr>
          <w:r w:rsidRPr="00ED1E3C">
            <w:rPr>
              <w:noProof/>
              <w:lang w:bidi="fr-FR"/>
            </w:rPr>
            <w:t>Mardi 23 septembre 20XX</w:t>
          </w:r>
        </w:p>
      </w:docPartBody>
    </w:docPart>
    <w:docPart>
      <w:docPartPr>
        <w:name w:val="48263D14B7314587B326A43A5FF3433B"/>
        <w:category>
          <w:name w:val="Général"/>
          <w:gallery w:val="placeholder"/>
        </w:category>
        <w:types>
          <w:type w:val="bbPlcHdr"/>
        </w:types>
        <w:behaviors>
          <w:behavior w:val="content"/>
        </w:behaviors>
        <w:guid w:val="{C746E91C-63AF-42AD-A383-C5EC1ACA35A8}"/>
      </w:docPartPr>
      <w:docPartBody>
        <w:p w:rsidR="006C18C9" w:rsidRPr="00ED1E3C" w:rsidRDefault="006C18C9" w:rsidP="0084788A">
          <w:pPr>
            <w:pStyle w:val="Corpsdetextemarron"/>
            <w:rPr>
              <w:noProof/>
            </w:rPr>
          </w:pPr>
          <w:r w:rsidRPr="00ED1E3C">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6C18C9" w:rsidRPr="00ED1E3C" w:rsidRDefault="006C18C9" w:rsidP="0084788A">
          <w:pPr>
            <w:pStyle w:val="Corpsdetextemarron"/>
            <w:rPr>
              <w:noProof/>
            </w:rPr>
          </w:pPr>
        </w:p>
        <w:p w:rsidR="009B5BEF" w:rsidRDefault="006C18C9" w:rsidP="006C18C9">
          <w:pPr>
            <w:pStyle w:val="48263D14B7314587B326A43A5FF3433B"/>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 La vidéo vous permet d’étayer vos propos de façon efficace. Lorsque vous cliquez sur Vidéo en ligne, vous pouvez coller le code d’intégration de la vidéo à ajouter.</w:t>
          </w:r>
        </w:p>
      </w:docPartBody>
    </w:docPart>
    <w:docPart>
      <w:docPartPr>
        <w:name w:val="5121935D99CD4250A45B68B40788FC7A"/>
        <w:category>
          <w:name w:val="Général"/>
          <w:gallery w:val="placeholder"/>
        </w:category>
        <w:types>
          <w:type w:val="bbPlcHdr"/>
        </w:types>
        <w:behaviors>
          <w:behavior w:val="content"/>
        </w:behaviors>
        <w:guid w:val="{2D9B661B-EB06-4613-A193-1D3DB75FF9DF}"/>
      </w:docPartPr>
      <w:docPartBody>
        <w:p w:rsidR="006C18C9" w:rsidRPr="00ED1E3C" w:rsidRDefault="006C18C9"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6C18C9" w:rsidRPr="00ED1E3C" w:rsidRDefault="006C18C9" w:rsidP="00C27B8C">
          <w:pPr>
            <w:pStyle w:val="Corpsdetextemarron"/>
            <w:rPr>
              <w:noProof/>
            </w:rPr>
          </w:pPr>
        </w:p>
        <w:p w:rsidR="009B5BEF" w:rsidRDefault="006C18C9" w:rsidP="006C18C9">
          <w:pPr>
            <w:pStyle w:val="5121935D99CD4250A45B68B40788FC7A"/>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
      <w:docPartPr>
        <w:name w:val="AFF6CB74067246E7B6FC883B1F53DEE6"/>
        <w:category>
          <w:name w:val="Général"/>
          <w:gallery w:val="placeholder"/>
        </w:category>
        <w:types>
          <w:type w:val="bbPlcHdr"/>
        </w:types>
        <w:behaviors>
          <w:behavior w:val="content"/>
        </w:behaviors>
        <w:guid w:val="{BB6FB832-B316-4BCC-A273-1462E5AEEE0F}"/>
      </w:docPartPr>
      <w:docPartBody>
        <w:p w:rsidR="0034336F" w:rsidRDefault="004627CA" w:rsidP="004627CA">
          <w:pPr>
            <w:pStyle w:val="AFF6CB74067246E7B6FC883B1F53DEE6"/>
          </w:pPr>
          <w:r w:rsidRPr="00ED1E3C">
            <w:rPr>
              <w:rStyle w:val="Titredarticlemarron"/>
              <w:lang w:bidi="fr-FR"/>
            </w:rPr>
            <w:t>Article sur les dernières actualités</w:t>
          </w:r>
        </w:p>
      </w:docPartBody>
    </w:docPart>
    <w:docPart>
      <w:docPartPr>
        <w:name w:val="AB32B255F864429281FCDD7DC96C5604"/>
        <w:category>
          <w:name w:val="Général"/>
          <w:gallery w:val="placeholder"/>
        </w:category>
        <w:types>
          <w:type w:val="bbPlcHdr"/>
        </w:types>
        <w:behaviors>
          <w:behavior w:val="content"/>
        </w:behaviors>
        <w:guid w:val="{A85BE848-1DC3-4823-8388-B7B35AE4C61E}"/>
      </w:docPartPr>
      <w:docPartBody>
        <w:p w:rsidR="0034336F" w:rsidRDefault="004627CA" w:rsidP="004627CA">
          <w:pPr>
            <w:pStyle w:val="AB32B255F864429281FCDD7DC96C5604"/>
          </w:pPr>
          <w:r w:rsidRPr="00ED1E3C">
            <w:rPr>
              <w:rStyle w:val="Sous-titredarticlemarron"/>
              <w:lang w:bidi="fr-FR"/>
            </w:rPr>
            <w:t>Les dernières nouvelles par votre source locale de confiance</w:t>
          </w:r>
        </w:p>
      </w:docPartBody>
    </w:docPart>
    <w:docPart>
      <w:docPartPr>
        <w:name w:val="50FB5EB312E0488982BB1FAE328B39F9"/>
        <w:category>
          <w:name w:val="Général"/>
          <w:gallery w:val="placeholder"/>
        </w:category>
        <w:types>
          <w:type w:val="bbPlcHdr"/>
        </w:types>
        <w:behaviors>
          <w:behavior w:val="content"/>
        </w:behaviors>
        <w:guid w:val="{45681BB2-CBE7-4CC7-BA46-719317908F7F}"/>
      </w:docPartPr>
      <w:docPartBody>
        <w:p w:rsidR="004627CA" w:rsidRPr="00ED1E3C" w:rsidRDefault="004627CA"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4627CA" w:rsidRPr="00ED1E3C" w:rsidRDefault="004627CA" w:rsidP="00C27B8C">
          <w:pPr>
            <w:pStyle w:val="Corpsdetextemarron"/>
            <w:rPr>
              <w:noProof/>
            </w:rPr>
          </w:pPr>
        </w:p>
        <w:p w:rsidR="0034336F" w:rsidRDefault="004627CA" w:rsidP="004627CA">
          <w:pPr>
            <w:pStyle w:val="50FB5EB312E0488982BB1FAE328B39F9"/>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C9"/>
    <w:rsid w:val="00102585"/>
    <w:rsid w:val="0034336F"/>
    <w:rsid w:val="003C3E0E"/>
    <w:rsid w:val="004627CA"/>
    <w:rsid w:val="004C58BE"/>
    <w:rsid w:val="006C18C9"/>
    <w:rsid w:val="008D3A9A"/>
    <w:rsid w:val="009B5BEF"/>
    <w:rsid w:val="00C362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D72EE1015A4D4FBE745FC65D7D54AC">
    <w:name w:val="BBD72EE1015A4D4FBE745FC65D7D54AC"/>
  </w:style>
  <w:style w:type="paragraph" w:customStyle="1" w:styleId="A0EA718358674FBE9963AC499B1E5B08">
    <w:name w:val="A0EA718358674FBE9963AC499B1E5B08"/>
  </w:style>
  <w:style w:type="paragraph" w:customStyle="1" w:styleId="34FC7A6FD868427895BFA1F5E483B1F3">
    <w:name w:val="34FC7A6FD868427895BFA1F5E483B1F3"/>
  </w:style>
  <w:style w:type="paragraph" w:customStyle="1" w:styleId="642BA3F266824C4A84F367AB3DBFE5E2">
    <w:name w:val="642BA3F266824C4A84F367AB3DBFE5E2"/>
  </w:style>
  <w:style w:type="paragraph" w:customStyle="1" w:styleId="2F57EB598BE74309A103937C75CFCCD6">
    <w:name w:val="2F57EB598BE74309A103937C75CFCCD6"/>
  </w:style>
  <w:style w:type="paragraph" w:customStyle="1" w:styleId="A99E5744BF5F4974BBF8D65F541E93C3">
    <w:name w:val="A99E5744BF5F4974BBF8D65F541E93C3"/>
  </w:style>
  <w:style w:type="character" w:customStyle="1" w:styleId="Sous-titredarticlevertolive">
    <w:name w:val="Sous-titre d’article vert olive"/>
    <w:basedOn w:val="Policepardfaut"/>
    <w:uiPriority w:val="1"/>
    <w:qFormat/>
    <w:rPr>
      <w:rFonts w:asciiTheme="majorHAnsi" w:hAnsiTheme="majorHAnsi" w:cs="Arial"/>
      <w:color w:val="C45911" w:themeColor="accent2" w:themeShade="BF"/>
      <w:sz w:val="32"/>
      <w:szCs w:val="32"/>
    </w:rPr>
  </w:style>
  <w:style w:type="paragraph" w:customStyle="1" w:styleId="55F59261A49C46898F6AC0E0DE51AD67">
    <w:name w:val="55F59261A49C46898F6AC0E0DE51AD67"/>
  </w:style>
  <w:style w:type="character" w:customStyle="1" w:styleId="Nomdauteurvertolive">
    <w:name w:val="Nom d’auteur vert olive"/>
    <w:basedOn w:val="Policepardfaut"/>
    <w:uiPriority w:val="1"/>
    <w:qFormat/>
    <w:rPr>
      <w:b/>
      <w:bCs/>
      <w:caps/>
      <w:smallCaps w:val="0"/>
      <w:noProof/>
      <w:color w:val="C45911" w:themeColor="accent2" w:themeShade="BF"/>
      <w:sz w:val="24"/>
      <w:szCs w:val="24"/>
    </w:rPr>
  </w:style>
  <w:style w:type="paragraph" w:customStyle="1" w:styleId="31EF5755845F4AEFB1C93BBA1BD4E6D0">
    <w:name w:val="31EF5755845F4AEFB1C93BBA1BD4E6D0"/>
  </w:style>
  <w:style w:type="paragraph" w:customStyle="1" w:styleId="Corpsdetextevertolive">
    <w:name w:val="Corps de texte vert olive"/>
    <w:basedOn w:val="Normal"/>
    <w:qFormat/>
    <w:pPr>
      <w:spacing w:after="0" w:line="240" w:lineRule="auto"/>
    </w:pPr>
    <w:rPr>
      <w:rFonts w:eastAsiaTheme="minorHAnsi"/>
      <w:color w:val="C45911" w:themeColor="accent2" w:themeShade="BF"/>
      <w:sz w:val="18"/>
      <w:lang w:eastAsia="en-US"/>
    </w:rPr>
  </w:style>
  <w:style w:type="paragraph" w:customStyle="1" w:styleId="ABD39073F0C2425FADC0D4C7F63664EF">
    <w:name w:val="ABD39073F0C2425FADC0D4C7F63664EF"/>
  </w:style>
  <w:style w:type="paragraph" w:customStyle="1" w:styleId="5B3428737BC94EBAA219F41CCE207DA5">
    <w:name w:val="5B3428737BC94EBAA219F41CCE207DA5"/>
  </w:style>
  <w:style w:type="paragraph" w:customStyle="1" w:styleId="3CAA5DEFE75C4379B8F11636F53B36B6">
    <w:name w:val="3CAA5DEFE75C4379B8F11636F53B36B6"/>
  </w:style>
  <w:style w:type="character" w:customStyle="1" w:styleId="Titredarticlemarron">
    <w:name w:val="Titre d’article marron"/>
    <w:basedOn w:val="Policepardfaut"/>
    <w:uiPriority w:val="1"/>
    <w:qFormat/>
    <w:rsid w:val="004627CA"/>
    <w:rPr>
      <w:rFonts w:asciiTheme="majorHAnsi" w:hAnsiTheme="majorHAnsi"/>
      <w:b/>
      <w:bCs/>
      <w:noProof/>
      <w:color w:val="2F5496" w:themeColor="accent1" w:themeShade="BF"/>
      <w:sz w:val="72"/>
      <w:szCs w:val="72"/>
    </w:rPr>
  </w:style>
  <w:style w:type="paragraph" w:customStyle="1" w:styleId="7B9FDEBC50E44357B0CA793F416DE518">
    <w:name w:val="7B9FDEBC50E44357B0CA793F416DE518"/>
  </w:style>
  <w:style w:type="character" w:customStyle="1" w:styleId="Sous-titredarticlemarron">
    <w:name w:val="Sous-titre d’article marron"/>
    <w:basedOn w:val="Policepardfaut"/>
    <w:uiPriority w:val="1"/>
    <w:qFormat/>
    <w:rsid w:val="004627CA"/>
    <w:rPr>
      <w:rFonts w:asciiTheme="majorHAnsi" w:hAnsiTheme="majorHAnsi" w:cs="Arial"/>
      <w:noProof/>
      <w:color w:val="2F5496" w:themeColor="accent1" w:themeShade="BF"/>
      <w:sz w:val="48"/>
      <w:szCs w:val="48"/>
    </w:rPr>
  </w:style>
  <w:style w:type="paragraph" w:customStyle="1" w:styleId="CFC01FF09A2E4F9A92B33A584DF4782F">
    <w:name w:val="CFC01FF09A2E4F9A92B33A584DF4782F"/>
  </w:style>
  <w:style w:type="character" w:customStyle="1" w:styleId="Nomdauteurmarron">
    <w:name w:val="Nom d’auteur marron"/>
    <w:basedOn w:val="Policepardfaut"/>
    <w:uiPriority w:val="1"/>
    <w:qFormat/>
    <w:rPr>
      <w:b/>
      <w:bCs/>
      <w:caps/>
      <w:smallCaps w:val="0"/>
      <w:color w:val="2F5496" w:themeColor="accent1" w:themeShade="BF"/>
      <w:sz w:val="24"/>
      <w:szCs w:val="24"/>
    </w:rPr>
  </w:style>
  <w:style w:type="paragraph" w:customStyle="1" w:styleId="933FCAE543CE4D268EEC8817F9B02B30">
    <w:name w:val="933FCAE543CE4D268EEC8817F9B02B30"/>
  </w:style>
  <w:style w:type="paragraph" w:customStyle="1" w:styleId="Corpsdetextemarron">
    <w:name w:val="Corps de texte marron"/>
    <w:basedOn w:val="Normal"/>
    <w:qFormat/>
    <w:rsid w:val="004627CA"/>
    <w:pPr>
      <w:spacing w:after="0" w:line="240" w:lineRule="auto"/>
    </w:pPr>
    <w:rPr>
      <w:rFonts w:eastAsiaTheme="minorHAnsi"/>
      <w:color w:val="2F5496" w:themeColor="accent1" w:themeShade="BF"/>
      <w:sz w:val="18"/>
      <w:lang w:eastAsia="en-US"/>
    </w:rPr>
  </w:style>
  <w:style w:type="paragraph" w:customStyle="1" w:styleId="B5107B8735104F8CBC6554369354DEE2">
    <w:name w:val="B5107B8735104F8CBC6554369354DEE2"/>
  </w:style>
  <w:style w:type="paragraph" w:customStyle="1" w:styleId="A4C6E22CA6F54BCDAA38073FEF4FACA9">
    <w:name w:val="A4C6E22CA6F54BCDAA38073FEF4FACA9"/>
  </w:style>
  <w:style w:type="paragraph" w:customStyle="1" w:styleId="45160E71EC254795A6A2CD7957350DB7">
    <w:name w:val="45160E71EC254795A6A2CD7957350DB7"/>
  </w:style>
  <w:style w:type="paragraph" w:customStyle="1" w:styleId="0EEB50A7929E4A1692309128389B2733">
    <w:name w:val="0EEB50A7929E4A1692309128389B2733"/>
  </w:style>
  <w:style w:type="paragraph" w:customStyle="1" w:styleId="317A2556BC484B44AF8D5D718E05F593">
    <w:name w:val="317A2556BC484B44AF8D5D718E05F593"/>
  </w:style>
  <w:style w:type="paragraph" w:customStyle="1" w:styleId="85A35338A87845C39D62F020AF98A0AC">
    <w:name w:val="85A35338A87845C39D62F020AF98A0AC"/>
  </w:style>
  <w:style w:type="paragraph" w:customStyle="1" w:styleId="7A5050DD6F0F4EC596EFC6419B099503">
    <w:name w:val="7A5050DD6F0F4EC596EFC6419B099503"/>
  </w:style>
  <w:style w:type="paragraph" w:customStyle="1" w:styleId="B5CF0ACD43444BB2B90A6B6E16C7C480">
    <w:name w:val="B5CF0ACD43444BB2B90A6B6E16C7C480"/>
  </w:style>
  <w:style w:type="paragraph" w:customStyle="1" w:styleId="3AFD7694B74643558E03C57BF81FC6DE">
    <w:name w:val="3AFD7694B74643558E03C57BF81FC6DE"/>
  </w:style>
  <w:style w:type="paragraph" w:customStyle="1" w:styleId="EA84B289E38448F78FE6C3F9722A0718">
    <w:name w:val="EA84B289E38448F78FE6C3F9722A0718"/>
  </w:style>
  <w:style w:type="paragraph" w:customStyle="1" w:styleId="94E8DCEF8E6C435F823AA9E27726EFBB">
    <w:name w:val="94E8DCEF8E6C435F823AA9E27726EFBB"/>
  </w:style>
  <w:style w:type="paragraph" w:customStyle="1" w:styleId="FEBBD37D542A4172A4F0C5D8C6AA7084">
    <w:name w:val="FEBBD37D542A4172A4F0C5D8C6AA7084"/>
  </w:style>
  <w:style w:type="character" w:styleId="Textedelespacerserv">
    <w:name w:val="Placeholder Text"/>
    <w:basedOn w:val="Policepardfaut"/>
    <w:uiPriority w:val="99"/>
    <w:semiHidden/>
    <w:rPr>
      <w:color w:val="808080"/>
    </w:rPr>
  </w:style>
  <w:style w:type="paragraph" w:customStyle="1" w:styleId="F109FC0C54F349AF897E65E2BA8F89FC">
    <w:name w:val="F109FC0C54F349AF897E65E2BA8F89FC"/>
  </w:style>
  <w:style w:type="paragraph" w:customStyle="1" w:styleId="6F8DDE5531074F979877C86A9FBB6AD2">
    <w:name w:val="6F8DDE5531074F979877C86A9FBB6AD2"/>
  </w:style>
  <w:style w:type="paragraph" w:customStyle="1" w:styleId="3B02465CF2744F47AC332627E232C5DA">
    <w:name w:val="3B02465CF2744F47AC332627E232C5DA"/>
  </w:style>
  <w:style w:type="paragraph" w:customStyle="1" w:styleId="B66511D0FC754ED8AC6479359112466B">
    <w:name w:val="B66511D0FC754ED8AC6479359112466B"/>
  </w:style>
  <w:style w:type="paragraph" w:customStyle="1" w:styleId="9A54C7DB0F00417F929F94CE1B6D710D">
    <w:name w:val="9A54C7DB0F00417F929F94CE1B6D710D"/>
  </w:style>
  <w:style w:type="paragraph" w:customStyle="1" w:styleId="9FBF5367CD4D434AA9356D46EC9CD607">
    <w:name w:val="9FBF5367CD4D434AA9356D46EC9CD607"/>
  </w:style>
  <w:style w:type="paragraph" w:customStyle="1" w:styleId="940B693D1BBA4705BF5A3D6BE3AC1799">
    <w:name w:val="940B693D1BBA4705BF5A3D6BE3AC1799"/>
  </w:style>
  <w:style w:type="paragraph" w:customStyle="1" w:styleId="84E7FEA803C14F3195643A1CFBD6C767">
    <w:name w:val="84E7FEA803C14F3195643A1CFBD6C767"/>
  </w:style>
  <w:style w:type="paragraph" w:customStyle="1" w:styleId="1554A0B0DDB44C96AF36EECFFC8FDDEE">
    <w:name w:val="1554A0B0DDB44C96AF36EECFFC8FDDEE"/>
  </w:style>
  <w:style w:type="paragraph" w:customStyle="1" w:styleId="05AE13E03863426387F0A5B21CB413C5">
    <w:name w:val="05AE13E03863426387F0A5B21CB413C5"/>
  </w:style>
  <w:style w:type="paragraph" w:customStyle="1" w:styleId="C43C438F0E7246EEA407121C9BE3C318">
    <w:name w:val="C43C438F0E7246EEA407121C9BE3C318"/>
  </w:style>
  <w:style w:type="paragraph" w:customStyle="1" w:styleId="258A390D897F46EDB0003503C0837FC8">
    <w:name w:val="258A390D897F46EDB0003503C0837FC8"/>
  </w:style>
  <w:style w:type="paragraph" w:customStyle="1" w:styleId="3BC6F39124F841D5806E60256F02898A">
    <w:name w:val="3BC6F39124F841D5806E60256F02898A"/>
  </w:style>
  <w:style w:type="paragraph" w:customStyle="1" w:styleId="801A38A2672D499E8BAEE30EECB7E3E9">
    <w:name w:val="801A38A2672D499E8BAEE30EECB7E3E9"/>
  </w:style>
  <w:style w:type="paragraph" w:customStyle="1" w:styleId="07B6E7F467834C18A0F6B0EE607B53A7">
    <w:name w:val="07B6E7F467834C18A0F6B0EE607B53A7"/>
  </w:style>
  <w:style w:type="paragraph" w:customStyle="1" w:styleId="5728B222CD254F61A631B8C44CA28F5B">
    <w:name w:val="5728B222CD254F61A631B8C44CA28F5B"/>
  </w:style>
  <w:style w:type="paragraph" w:customStyle="1" w:styleId="75B87CC62D4A49E5B62059198862F8A4">
    <w:name w:val="75B87CC62D4A49E5B62059198862F8A4"/>
  </w:style>
  <w:style w:type="paragraph" w:customStyle="1" w:styleId="B98EE6E9159B4B2F83BA64B40DBE3B2E">
    <w:name w:val="B98EE6E9159B4B2F83BA64B40DBE3B2E"/>
  </w:style>
  <w:style w:type="paragraph" w:customStyle="1" w:styleId="F3BDDC7F531047049177F6FDB2A87518">
    <w:name w:val="F3BDDC7F531047049177F6FDB2A87518"/>
  </w:style>
  <w:style w:type="paragraph" w:customStyle="1" w:styleId="15DE384C6F424C988A7B590C9B2D75A0">
    <w:name w:val="15DE384C6F424C988A7B590C9B2D75A0"/>
  </w:style>
  <w:style w:type="paragraph" w:customStyle="1" w:styleId="BE6AD20FCBE84AE0AC6AA88D7C4D17D2">
    <w:name w:val="BE6AD20FCBE84AE0AC6AA88D7C4D17D2"/>
  </w:style>
  <w:style w:type="paragraph" w:customStyle="1" w:styleId="74241A700344402B8B2CA0437D45F755">
    <w:name w:val="74241A700344402B8B2CA0437D45F755"/>
  </w:style>
  <w:style w:type="paragraph" w:customStyle="1" w:styleId="FD55070116C24F38B7F89EF80678B647">
    <w:name w:val="FD55070116C24F38B7F89EF80678B647"/>
  </w:style>
  <w:style w:type="paragraph" w:customStyle="1" w:styleId="EEDEC3FC4236463ABF3F7281C627AD8A">
    <w:name w:val="EEDEC3FC4236463ABF3F7281C627AD8A"/>
  </w:style>
  <w:style w:type="paragraph" w:customStyle="1" w:styleId="17B8E73A48C44FB0B5828A15EF12080D">
    <w:name w:val="17B8E73A48C44FB0B5828A15EF12080D"/>
  </w:style>
  <w:style w:type="paragraph" w:customStyle="1" w:styleId="EA222F06310E4294B760A009B0C61692">
    <w:name w:val="EA222F06310E4294B760A009B0C61692"/>
  </w:style>
  <w:style w:type="paragraph" w:customStyle="1" w:styleId="9EB1EA8A1F354DFDB321F67292C0FBD8">
    <w:name w:val="9EB1EA8A1F354DFDB321F67292C0FBD8"/>
  </w:style>
  <w:style w:type="paragraph" w:customStyle="1" w:styleId="7D0E925C1ED341B3A509EBB4B9E8CBA9">
    <w:name w:val="7D0E925C1ED341B3A509EBB4B9E8CBA9"/>
  </w:style>
  <w:style w:type="paragraph" w:customStyle="1" w:styleId="62F278DFF3AE4B50A17AD63850C7B3B2">
    <w:name w:val="62F278DFF3AE4B50A17AD63850C7B3B2"/>
  </w:style>
  <w:style w:type="paragraph" w:customStyle="1" w:styleId="795DEE56CB1D468B96EE7995A33F21AF">
    <w:name w:val="795DEE56CB1D468B96EE7995A33F21AF"/>
  </w:style>
  <w:style w:type="paragraph" w:customStyle="1" w:styleId="74581CA3D9CC4C658DFA88202AE848D4">
    <w:name w:val="74581CA3D9CC4C658DFA88202AE848D4"/>
  </w:style>
  <w:style w:type="paragraph" w:customStyle="1" w:styleId="Exergue">
    <w:name w:val="Exergue"/>
    <w:basedOn w:val="Normal"/>
    <w:qFormat/>
    <w:pPr>
      <w:spacing w:after="0" w:line="240" w:lineRule="auto"/>
      <w:jc w:val="center"/>
    </w:pPr>
    <w:rPr>
      <w:rFonts w:asciiTheme="majorHAnsi" w:eastAsiaTheme="minorHAnsi" w:hAnsiTheme="majorHAnsi"/>
      <w:color w:val="ED7D31" w:themeColor="accent2"/>
      <w:sz w:val="40"/>
      <w:szCs w:val="48"/>
      <w:lang w:eastAsia="en-US"/>
    </w:rPr>
  </w:style>
  <w:style w:type="paragraph" w:customStyle="1" w:styleId="407E66992D394CCA973F4DD2E14FE7AC">
    <w:name w:val="407E66992D394CCA973F4DD2E14FE7AC"/>
  </w:style>
  <w:style w:type="paragraph" w:customStyle="1" w:styleId="026D7EAF880C4FBEA026BD0EE1EB54F7">
    <w:name w:val="026D7EAF880C4FBEA026BD0EE1EB54F7"/>
  </w:style>
  <w:style w:type="paragraph" w:customStyle="1" w:styleId="66E5DAAED1764C2783CD03D56C1EDD18">
    <w:name w:val="66E5DAAED1764C2783CD03D56C1EDD18"/>
  </w:style>
  <w:style w:type="paragraph" w:customStyle="1" w:styleId="6CB0C0ADFBB3439A823D066E6D0660EA">
    <w:name w:val="6CB0C0ADFBB3439A823D066E6D0660EA"/>
    <w:rsid w:val="006C18C9"/>
  </w:style>
  <w:style w:type="paragraph" w:customStyle="1" w:styleId="5FF1C5951B75434491F0A103393160F7">
    <w:name w:val="5FF1C5951B75434491F0A103393160F7"/>
    <w:rsid w:val="006C18C9"/>
  </w:style>
  <w:style w:type="paragraph" w:customStyle="1" w:styleId="BE87322868C847EB8488FD222EB84409">
    <w:name w:val="BE87322868C847EB8488FD222EB84409"/>
    <w:rsid w:val="006C18C9"/>
  </w:style>
  <w:style w:type="paragraph" w:customStyle="1" w:styleId="48263D14B7314587B326A43A5FF3433B">
    <w:name w:val="48263D14B7314587B326A43A5FF3433B"/>
    <w:rsid w:val="006C18C9"/>
  </w:style>
  <w:style w:type="paragraph" w:customStyle="1" w:styleId="19A99DB43A184E30A1AB9526D4D63189">
    <w:name w:val="19A99DB43A184E30A1AB9526D4D63189"/>
    <w:rsid w:val="006C18C9"/>
  </w:style>
  <w:style w:type="paragraph" w:customStyle="1" w:styleId="1E8C07CC39C04F8C956F60FFD64504C3">
    <w:name w:val="1E8C07CC39C04F8C956F60FFD64504C3"/>
    <w:rsid w:val="006C18C9"/>
  </w:style>
  <w:style w:type="paragraph" w:customStyle="1" w:styleId="5121935D99CD4250A45B68B40788FC7A">
    <w:name w:val="5121935D99CD4250A45B68B40788FC7A"/>
    <w:rsid w:val="006C18C9"/>
  </w:style>
  <w:style w:type="paragraph" w:customStyle="1" w:styleId="AFF6CB74067246E7B6FC883B1F53DEE6">
    <w:name w:val="AFF6CB74067246E7B6FC883B1F53DEE6"/>
    <w:rsid w:val="004627CA"/>
  </w:style>
  <w:style w:type="paragraph" w:customStyle="1" w:styleId="AB32B255F864429281FCDD7DC96C5604">
    <w:name w:val="AB32B255F864429281FCDD7DC96C5604"/>
    <w:rsid w:val="004627CA"/>
  </w:style>
  <w:style w:type="paragraph" w:customStyle="1" w:styleId="50FB5EB312E0488982BB1FAE328B39F9">
    <w:name w:val="50FB5EB312E0488982BB1FAE328B39F9"/>
    <w:rsid w:val="00462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5T14:51:45.555"/>
    </inkml:context>
    <inkml:brush xml:id="br0">
      <inkml:brushProperty name="width" value="0.2" units="cm"/>
      <inkml:brushProperty name="height" value="0.2" units="cm"/>
      <inkml:brushProperty name="color" value="#FFFFFF"/>
    </inkml:brush>
  </inkml:definitions>
  <inkml:trace contextRef="#ctx0" brushRef="#br0">2 868 24575,'-2'-98'0,"5"-103"0,-1 188 0,0 0 0,1 0 0,1 1 0,5-13 0,-4 11 0,-1 0 0,0 0 0,2-15 0,-2 8 0,1 0 0,1 0 0,12-29 0,-11 34 0,-1-1 0,-1 0 0,0 0 0,-1 0 0,-1-1 0,1-20 0,-3 22 0,-3-33 0,2 47 0,-1 0 0,0-1 0,1 1 0,-1 0 0,0 0 0,0-1 0,0 1 0,0 0 0,-1 0 0,1 0 0,-1 0 0,1 0 0,-1 1 0,0-1 0,1 0 0,-1 1 0,-3-3 0,2 2-65,0 0 0,0 0 0,0 0 0,1 0 0,-1-1 0,1 1 0,0-1 0,-1 0 0,1 0 0,0 0 0,1 0 0,-1 0 0,0 0 0,1 0 0,0-1 0,0 1 0,0 0 0,0-1 0,0 1 0,0-7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5T14:51:41.410"/>
    </inkml:context>
    <inkml:brush xml:id="br0">
      <inkml:brushProperty name="width" value="0.2" units="cm"/>
      <inkml:brushProperty name="height" value="0.2" units="cm"/>
      <inkml:brushProperty name="color" value="#FFFFFF"/>
    </inkml:brush>
  </inkml:definitions>
  <inkml:trace contextRef="#ctx0" brushRef="#br0">2 1 24575,'0'1250'0,"1"-1224"0,9 44 0,0 11 0,-11 10 0,3 23 0,0-96 0,2 1 0,11 35 0,-10-38 0,0 1 0,-1 0 0,3 31 0,-5 304 0,-4-173 0,2 497 0,-1-661 0,0-1 0,-1 1 0,-5 13 0,-4 40 0,9 465 0,4-271 0,-4-233 0,-1 1 0,-1 0 0,-9 28 0,7-29 0,0 1 0,2 0 0,-1 31 0,6 336-1365</inkml:trace>
</inkml:ink>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F072-5F97-4814-AEB5-41262443C6C4}">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customXml/itemProps2.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3.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consacré aux loisirs</Template>
  <TotalTime>0</TotalTime>
  <Pages>3</Pages>
  <Words>1371</Words>
  <Characters>7544</Characters>
  <Application>Microsoft Office Word</Application>
  <DocSecurity>4</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2021-11-15T16:24:00Z</dcterms:created>
  <dcterms:modified xsi:type="dcterms:W3CDTF">2021-11-15T16:24:00Z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