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9A9F2" w14:textId="140474EB" w:rsidR="009122CC" w:rsidRPr="00ED1E3C" w:rsidRDefault="00665BFC" w:rsidP="009122CC">
      <w:pPr>
        <w:pStyle w:val="Ancregraphique"/>
        <w:rPr>
          <w:noProof/>
        </w:rPr>
      </w:pPr>
      <w:r>
        <w:rPr>
          <w:noProof/>
        </w:rPr>
        <w:pict w14:anchorId="3F6B5764">
          <v:shape id="Forme libre : Forme 16" o:spid="_x0000_s2055" alt="&quot;&quot;" style="position:absolute;margin-left:127.1pt;margin-top:-28.85pt;width:393.8pt;height:219.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03799,278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" path="m17318,l4986481,r4401,28839c4999423,112946,5003799,198284,5003799,284644v,1381761,-1120139,2501900,-2501900,2501900c1206498,2786544,141039,1802047,12916,540449l,284663r,-38l12916,28839,17318,xe" fillcolor="#e8e8e3 [1302]" stroked="f" strokeweight="1pt">
            <v:stroke joinstyle="miter"/>
            <v:path arrowok="t" o:connecttype="custom" o:connectlocs="17309,0;4983951,0;4988350,28864;5001260,284887;2500630,2788920;12909,540910;0,284906;0,284868;12909,28864" o:connectangles="0,0,0,0,0,0,0,0,0"/>
            <w10:anchorlock/>
          </v:shape>
        </w:pic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05"/>
        <w:gridCol w:w="524"/>
        <w:gridCol w:w="4091"/>
        <w:gridCol w:w="262"/>
        <w:gridCol w:w="311"/>
        <w:gridCol w:w="3983"/>
      </w:tblGrid>
      <w:tr w:rsidR="00145AE6" w:rsidRPr="00ED1E3C" w14:paraId="0ACF9F3A" w14:textId="77777777" w:rsidTr="0082787F">
        <w:trPr>
          <w:trHeight w:val="288"/>
        </w:trPr>
        <w:tc>
          <w:tcPr>
            <w:tcW w:w="3960" w:type="dxa"/>
            <w:vAlign w:val="center"/>
          </w:tcPr>
          <w:p w14:paraId="72699016" w14:textId="1A6075A2" w:rsidR="00145AE6" w:rsidRPr="00ED1E3C" w:rsidRDefault="00C33048" w:rsidP="00145AE6">
            <w:pPr>
              <w:rPr>
                <w:noProof/>
              </w:rPr>
            </w:pPr>
            <w:sdt>
              <w:sdtPr>
                <w:rPr>
                  <w:noProof/>
                </w:rPr>
                <w:id w:val="250400778"/>
                <w:placeholder>
                  <w:docPart w:val="BBD72EE1015A4D4FBE745FC65D7D54AC"/>
                </w:placeholder>
                <w15:appearance w15:val="hidden"/>
              </w:sdtPr>
              <w:sdtContent>
                <w:r w:rsidR="00CF5336">
                  <w:rPr>
                    <w:noProof/>
                  </w:rPr>
                  <w:drawing>
                    <wp:inline distT="0" distB="0" distL="0" distR="0" wp14:anchorId="018D7A22" wp14:editId="2B931942">
                      <wp:extent cx="1143000" cy="4471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0785" cy="454143"/>
                              </a:xfrm>
                              <a:prstGeom prst="rect">
                                <a:avLst/>
                              </a:prstGeom>
                              <a:noFill/>
                            </pic:spPr>
                          </pic:pic>
                        </a:graphicData>
                      </a:graphic>
                    </wp:inline>
                  </w:drawing>
                </w:r>
              </w:sdtContent>
            </w:sdt>
          </w:p>
        </w:tc>
        <w:tc>
          <w:tcPr>
            <w:tcW w:w="5130" w:type="dxa"/>
            <w:gridSpan w:val="4"/>
            <w:vAlign w:val="center"/>
          </w:tcPr>
          <w:p w14:paraId="56C9A0D7" w14:textId="4C2D4A68" w:rsidR="00145AE6" w:rsidRPr="00ED1E3C" w:rsidRDefault="00C33048" w:rsidP="00145AE6">
            <w:pPr>
              <w:jc w:val="center"/>
              <w:rPr>
                <w:noProof/>
              </w:rPr>
            </w:pPr>
            <w:sdt>
              <w:sdtPr>
                <w:rPr>
                  <w:noProof/>
                </w:rPr>
                <w:id w:val="858010831"/>
                <w:placeholder>
                  <w:docPart w:val="A0EA718358674FBE9963AC499B1E5B08"/>
                </w:placeholder>
                <w15:appearance w15:val="hidden"/>
              </w:sdtPr>
              <w:sdtContent>
                <w:r w:rsidR="00B524E4">
                  <w:rPr>
                    <w:noProof/>
                  </w:rPr>
                  <w:t>Octobre</w:t>
                </w:r>
                <w:r w:rsidR="00CF5336">
                  <w:rPr>
                    <w:noProof/>
                  </w:rPr>
                  <w:t xml:space="preserve"> 2021</w:t>
                </w:r>
              </w:sdtContent>
            </w:sdt>
          </w:p>
        </w:tc>
        <w:tc>
          <w:tcPr>
            <w:tcW w:w="3939" w:type="dxa"/>
            <w:vAlign w:val="center"/>
          </w:tcPr>
          <w:p w14:paraId="102C33E5" w14:textId="20176B2F" w:rsidR="00145AE6" w:rsidRPr="00ED1E3C" w:rsidRDefault="00C33048" w:rsidP="00145AE6">
            <w:pPr>
              <w:jc w:val="right"/>
              <w:rPr>
                <w:noProof/>
              </w:rPr>
            </w:pPr>
            <w:sdt>
              <w:sdtPr>
                <w:rPr>
                  <w:noProof/>
                </w:rPr>
                <w:id w:val="-1950850693"/>
                <w:placeholder>
                  <w:docPart w:val="34FC7A6FD868427895BFA1F5E483B1F3"/>
                </w:placeholder>
                <w15:appearance w15:val="hidden"/>
              </w:sdtPr>
              <w:sdtContent>
                <w:r w:rsidR="00FA0ABF">
                  <w:rPr>
                    <w:noProof/>
                  </w:rPr>
                  <w:drawing>
                    <wp:inline distT="0" distB="0" distL="0" distR="0" wp14:anchorId="3D77A724" wp14:editId="737179CC">
                      <wp:extent cx="1052285" cy="5524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235" cy="559774"/>
                              </a:xfrm>
                              <a:prstGeom prst="rect">
                                <a:avLst/>
                              </a:prstGeom>
                              <a:noFill/>
                              <a:ln>
                                <a:noFill/>
                              </a:ln>
                            </pic:spPr>
                          </pic:pic>
                        </a:graphicData>
                      </a:graphic>
                    </wp:inline>
                  </w:drawing>
                </w:r>
              </w:sdtContent>
            </w:sdt>
            <w:r w:rsidR="00145AE6" w:rsidRPr="00ED1E3C">
              <w:rPr>
                <w:noProof/>
                <w:lang w:bidi="fr-FR"/>
              </w:rPr>
              <w:t xml:space="preserve"> </w:t>
            </w:r>
          </w:p>
        </w:tc>
      </w:tr>
      <w:tr w:rsidR="00573647" w:rsidRPr="00ED1E3C" w14:paraId="06456A9A" w14:textId="77777777" w:rsidTr="0082787F">
        <w:trPr>
          <w:trHeight w:val="2448"/>
        </w:trPr>
        <w:tc>
          <w:tcPr>
            <w:tcW w:w="13029" w:type="dxa"/>
            <w:gridSpan w:val="6"/>
            <w:vAlign w:val="center"/>
          </w:tcPr>
          <w:p w14:paraId="5A1C2F0A" w14:textId="55CB6584" w:rsidR="00573647" w:rsidRPr="00ED1E3C" w:rsidRDefault="00C33048" w:rsidP="00145AE6">
            <w:pPr>
              <w:pStyle w:val="Titredelours"/>
            </w:pPr>
            <w:sdt>
              <w:sdtPr>
                <w:id w:val="194115797"/>
                <w:placeholder>
                  <w:docPart w:val="642BA3F266824C4A84F367AB3DBFE5E2"/>
                </w:placeholder>
                <w15:appearance w15:val="hidden"/>
              </w:sdtPr>
              <w:sdtContent>
                <w:r w:rsidR="00CF5336">
                  <w:t>« </w:t>
                </w:r>
                <w:r w:rsidR="00CF5336" w:rsidRPr="00CF5336">
                  <w:rPr>
                    <w:sz w:val="96"/>
                    <w:szCs w:val="96"/>
                  </w:rPr>
                  <w:t>LE COIN DU MARAICHER</w:t>
                </w:r>
                <w:r w:rsidR="00CF5336">
                  <w:rPr>
                    <w:sz w:val="96"/>
                    <w:szCs w:val="96"/>
                  </w:rPr>
                  <w:t> »</w:t>
                </w:r>
              </w:sdtContent>
            </w:sdt>
          </w:p>
        </w:tc>
      </w:tr>
      <w:tr w:rsidR="001B70E0" w:rsidRPr="00ED1E3C" w14:paraId="2B918442" w14:textId="77777777" w:rsidTr="0082787F">
        <w:trPr>
          <w:trHeight w:val="288"/>
        </w:trPr>
        <w:tc>
          <w:tcPr>
            <w:tcW w:w="3960" w:type="dxa"/>
            <w:tcMar>
              <w:left w:w="0" w:type="dxa"/>
              <w:right w:w="0" w:type="dxa"/>
            </w:tcMar>
            <w:vAlign w:val="center"/>
          </w:tcPr>
          <w:p w14:paraId="301752DD" w14:textId="77777777" w:rsidR="001B70E0" w:rsidRPr="00ED1E3C" w:rsidRDefault="001B70E0" w:rsidP="008A2CBC">
            <w:pPr>
              <w:rPr>
                <w:rFonts w:asciiTheme="majorHAnsi" w:hAnsiTheme="majorHAnsi"/>
                <w:noProof/>
                <w:color w:val="5F645C" w:themeColor="accent2" w:themeShade="BF"/>
                <w:sz w:val="24"/>
                <w:szCs w:val="24"/>
              </w:rPr>
            </w:pPr>
          </w:p>
        </w:tc>
        <w:tc>
          <w:tcPr>
            <w:tcW w:w="5130" w:type="dxa"/>
            <w:gridSpan w:val="4"/>
            <w:vMerge w:val="restart"/>
            <w:vAlign w:val="center"/>
          </w:tcPr>
          <w:p w14:paraId="09D2B59D" w14:textId="3460FFC9" w:rsidR="001B70E0" w:rsidRPr="00ED1E3C" w:rsidRDefault="00062E9B" w:rsidP="00145AE6">
            <w:pPr>
              <w:pStyle w:val="Sous-titredelours"/>
              <w:rPr>
                <w:noProof/>
              </w:rPr>
            </w:pPr>
            <w:r>
              <w:rPr>
                <w:noProof/>
              </w:rPr>
              <w:t xml:space="preserve">PETIT </w:t>
            </w:r>
            <w:sdt>
              <w:sdtPr>
                <w:rPr>
                  <w:noProof/>
                </w:rPr>
                <w:id w:val="1811293061"/>
                <w:placeholder>
                  <w:docPart w:val="2F57EB598BE74309A103937C75CFCCD6"/>
                </w:placeholder>
                <w15:appearance w15:val="hidden"/>
              </w:sdtPr>
              <w:sdtContent>
                <w:r>
                  <w:rPr>
                    <w:noProof/>
                  </w:rPr>
                  <w:t>JOURNAL</w:t>
                </w:r>
              </w:sdtContent>
            </w:sdt>
            <w:r w:rsidR="009122CC" w:rsidRPr="00ED1E3C">
              <w:rPr>
                <w:noProof/>
                <w:lang w:bidi="fr-FR"/>
              </w:rPr>
              <w:t xml:space="preserve"> </w:t>
            </w:r>
          </w:p>
        </w:tc>
        <w:tc>
          <w:tcPr>
            <w:tcW w:w="3939" w:type="dxa"/>
            <w:vAlign w:val="center"/>
          </w:tcPr>
          <w:p w14:paraId="738E0CE4" w14:textId="77777777" w:rsidR="001B70E0" w:rsidRPr="00ED1E3C" w:rsidRDefault="001B70E0" w:rsidP="008A2CBC">
            <w:pPr>
              <w:rPr>
                <w:rFonts w:asciiTheme="majorHAnsi" w:hAnsiTheme="majorHAnsi"/>
                <w:noProof/>
                <w:color w:val="5F645C" w:themeColor="accent2" w:themeShade="BF"/>
                <w:sz w:val="24"/>
                <w:szCs w:val="24"/>
              </w:rPr>
            </w:pPr>
          </w:p>
        </w:tc>
      </w:tr>
      <w:tr w:rsidR="001B70E0" w:rsidRPr="00ED1E3C" w14:paraId="75D1440E" w14:textId="77777777" w:rsidTr="0082787F">
        <w:trPr>
          <w:trHeight w:val="288"/>
        </w:trPr>
        <w:tc>
          <w:tcPr>
            <w:tcW w:w="3960" w:type="dxa"/>
            <w:tcMar>
              <w:left w:w="0" w:type="dxa"/>
              <w:right w:w="0" w:type="dxa"/>
            </w:tcMar>
            <w:vAlign w:val="center"/>
          </w:tcPr>
          <w:p w14:paraId="088BB484" w14:textId="77777777" w:rsidR="001B70E0" w:rsidRPr="00ED1E3C" w:rsidRDefault="001B70E0" w:rsidP="008A2CBC">
            <w:pPr>
              <w:rPr>
                <w:rFonts w:asciiTheme="majorHAnsi" w:hAnsiTheme="majorHAnsi"/>
                <w:noProof/>
                <w:color w:val="5F645C" w:themeColor="accent2" w:themeShade="BF"/>
                <w:sz w:val="24"/>
                <w:szCs w:val="24"/>
              </w:rPr>
            </w:pPr>
          </w:p>
        </w:tc>
        <w:tc>
          <w:tcPr>
            <w:tcW w:w="5130" w:type="dxa"/>
            <w:gridSpan w:val="4"/>
            <w:vMerge/>
            <w:vAlign w:val="center"/>
          </w:tcPr>
          <w:p w14:paraId="7298EBF0" w14:textId="77777777" w:rsidR="001B70E0" w:rsidRPr="00ED1E3C" w:rsidRDefault="001B70E0" w:rsidP="008A2CBC">
            <w:pPr>
              <w:rPr>
                <w:rFonts w:asciiTheme="majorHAnsi" w:hAnsiTheme="majorHAnsi"/>
                <w:noProof/>
                <w:color w:val="5F645C" w:themeColor="accent2" w:themeShade="BF"/>
                <w:sz w:val="24"/>
                <w:szCs w:val="24"/>
              </w:rPr>
            </w:pPr>
          </w:p>
        </w:tc>
        <w:tc>
          <w:tcPr>
            <w:tcW w:w="3939" w:type="dxa"/>
            <w:vAlign w:val="center"/>
          </w:tcPr>
          <w:p w14:paraId="6FA05B08" w14:textId="77777777" w:rsidR="001B70E0" w:rsidRPr="00ED1E3C" w:rsidRDefault="001B70E0" w:rsidP="008A2CBC">
            <w:pPr>
              <w:rPr>
                <w:rFonts w:asciiTheme="majorHAnsi" w:hAnsiTheme="majorHAnsi"/>
                <w:noProof/>
                <w:color w:val="5F645C" w:themeColor="accent2" w:themeShade="BF"/>
                <w:sz w:val="24"/>
                <w:szCs w:val="24"/>
              </w:rPr>
            </w:pPr>
          </w:p>
        </w:tc>
      </w:tr>
      <w:tr w:rsidR="00573647" w:rsidRPr="00ED1E3C" w14:paraId="66FDC1F6" w14:textId="77777777" w:rsidTr="0082787F">
        <w:trPr>
          <w:trHeight w:val="866"/>
        </w:trPr>
        <w:tc>
          <w:tcPr>
            <w:tcW w:w="13029" w:type="dxa"/>
            <w:gridSpan w:val="6"/>
          </w:tcPr>
          <w:p w14:paraId="782CBA8E" w14:textId="77777777" w:rsidR="00573647" w:rsidRPr="00ED1E3C" w:rsidRDefault="00573647">
            <w:pPr>
              <w:rPr>
                <w:noProof/>
              </w:rPr>
            </w:pPr>
          </w:p>
        </w:tc>
      </w:tr>
      <w:tr w:rsidR="00C531D5" w:rsidRPr="00ED1E3C" w14:paraId="4ED2A425" w14:textId="77777777" w:rsidTr="0082787F">
        <w:trPr>
          <w:trHeight w:val="5067"/>
        </w:trPr>
        <w:tc>
          <w:tcPr>
            <w:tcW w:w="8523" w:type="dxa"/>
            <w:gridSpan w:val="3"/>
            <w:tcMar>
              <w:left w:w="0" w:type="dxa"/>
              <w:right w:w="0" w:type="dxa"/>
            </w:tcMar>
          </w:tcPr>
          <w:p w14:paraId="3006D542" w14:textId="508F7F0E" w:rsidR="00C531D5" w:rsidRPr="00ED1E3C" w:rsidRDefault="00527604" w:rsidP="00B410ED">
            <w:pPr>
              <w:jc w:val="center"/>
              <w:rPr>
                <w:noProof/>
              </w:rPr>
            </w:pPr>
            <w:r>
              <w:rPr>
                <w:noProof/>
              </w:rPr>
              <w:drawing>
                <wp:inline distT="0" distB="0" distL="0" distR="0" wp14:anchorId="22FB5C20" wp14:editId="0FAA748E">
                  <wp:extent cx="4748400" cy="35604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4748400" cy="3560400"/>
                          </a:xfrm>
                          <a:prstGeom prst="rect">
                            <a:avLst/>
                          </a:prstGeom>
                          <a:noFill/>
                          <a:ln>
                            <a:noFill/>
                          </a:ln>
                        </pic:spPr>
                      </pic:pic>
                    </a:graphicData>
                  </a:graphic>
                </wp:inline>
              </w:drawing>
            </w:r>
          </w:p>
        </w:tc>
        <w:tc>
          <w:tcPr>
            <w:tcW w:w="259" w:type="dxa"/>
            <w:vMerge w:val="restart"/>
          </w:tcPr>
          <w:p w14:paraId="1130051E" w14:textId="77777777" w:rsidR="00C531D5" w:rsidRPr="00ED1E3C" w:rsidRDefault="00C531D5">
            <w:pPr>
              <w:rPr>
                <w:noProof/>
              </w:rPr>
            </w:pPr>
          </w:p>
        </w:tc>
        <w:tc>
          <w:tcPr>
            <w:tcW w:w="4247" w:type="dxa"/>
            <w:gridSpan w:val="2"/>
            <w:vMerge w:val="restart"/>
            <w:shd w:val="clear" w:color="auto" w:fill="E5E6E4" w:themeFill="accent2" w:themeFillTint="33"/>
            <w:tcMar>
              <w:top w:w="288" w:type="dxa"/>
              <w:left w:w="288" w:type="dxa"/>
              <w:right w:w="288" w:type="dxa"/>
            </w:tcMar>
          </w:tcPr>
          <w:p w14:paraId="7A4115F4" w14:textId="55133EED" w:rsidR="00145AE6" w:rsidRPr="00ED1E3C" w:rsidRDefault="00C33048" w:rsidP="009969F8">
            <w:pPr>
              <w:pStyle w:val="Titredarticlevertolive"/>
              <w:rPr>
                <w:sz w:val="40"/>
                <w:szCs w:val="40"/>
              </w:rPr>
            </w:pPr>
            <w:sdt>
              <w:sdtPr>
                <w:rPr>
                  <w:sz w:val="40"/>
                  <w:szCs w:val="40"/>
                </w:rPr>
                <w:id w:val="-412004540"/>
                <w:placeholder>
                  <w:docPart w:val="A99E5744BF5F4974BBF8D65F541E93C3"/>
                </w:placeholder>
                <w15:appearance w15:val="hidden"/>
              </w:sdtPr>
              <w:sdtContent>
                <w:r w:rsidR="00FA0ABF">
                  <w:rPr>
                    <w:sz w:val="40"/>
                    <w:szCs w:val="40"/>
                  </w:rPr>
                  <w:t>L</w:t>
                </w:r>
                <w:r w:rsidR="00C24A0D">
                  <w:rPr>
                    <w:sz w:val="40"/>
                    <w:szCs w:val="40"/>
                  </w:rPr>
                  <w:t>e mot de la M</w:t>
                </w:r>
                <w:r w:rsidR="00FA0ABF">
                  <w:rPr>
                    <w:sz w:val="40"/>
                    <w:szCs w:val="40"/>
                  </w:rPr>
                  <w:t>airie de Laxou:</w:t>
                </w:r>
              </w:sdtContent>
            </w:sdt>
          </w:p>
          <w:p w14:paraId="0B34A849" w14:textId="77777777" w:rsidR="00C531D5" w:rsidRPr="00ED1E3C" w:rsidRDefault="00C531D5" w:rsidP="00762736">
            <w:pPr>
              <w:rPr>
                <w:rFonts w:asciiTheme="majorHAnsi" w:hAnsiTheme="majorHAnsi"/>
                <w:noProof/>
                <w:color w:val="5F645C" w:themeColor="accent2" w:themeShade="BF"/>
                <w:sz w:val="28"/>
                <w:szCs w:val="28"/>
              </w:rPr>
            </w:pPr>
          </w:p>
          <w:p w14:paraId="7E28BE80" w14:textId="534AAB15" w:rsidR="00C531D5" w:rsidRPr="00ED1E3C" w:rsidRDefault="00124873" w:rsidP="00762736">
            <w:pPr>
              <w:rPr>
                <w:b/>
                <w:bCs/>
                <w:noProof/>
                <w:color w:val="5F645C" w:themeColor="accent2" w:themeShade="BF"/>
                <w:sz w:val="28"/>
                <w:szCs w:val="28"/>
              </w:rPr>
            </w:pPr>
            <w:r w:rsidRPr="00ED1E3C">
              <w:rPr>
                <w:rStyle w:val="Nomdauteurvertolive"/>
                <w:lang w:bidi="fr-FR"/>
              </w:rPr>
              <w:t>-------------</w:t>
            </w:r>
          </w:p>
          <w:p w14:paraId="7C21275D" w14:textId="77777777" w:rsidR="00C531D5" w:rsidRPr="00ED1E3C" w:rsidRDefault="00C531D5" w:rsidP="00762736">
            <w:pPr>
              <w:rPr>
                <w:rFonts w:asciiTheme="majorHAnsi" w:hAnsiTheme="majorHAnsi"/>
                <w:noProof/>
                <w:color w:val="5F645C" w:themeColor="accent2" w:themeShade="BF"/>
                <w:sz w:val="28"/>
                <w:szCs w:val="28"/>
              </w:rPr>
            </w:pPr>
          </w:p>
          <w:p w14:paraId="049AF35D" w14:textId="77777777" w:rsidR="00E00752" w:rsidRPr="00E00752" w:rsidRDefault="00E00752" w:rsidP="00E00752">
            <w:pPr>
              <w:pStyle w:val="Corpsdetextevertolive"/>
              <w:jc w:val="both"/>
              <w:rPr>
                <w:noProof/>
                <w:sz w:val="20"/>
                <w:szCs w:val="24"/>
              </w:rPr>
            </w:pPr>
            <w:r w:rsidRPr="00E00752">
              <w:rPr>
                <w:noProof/>
                <w:sz w:val="20"/>
                <w:szCs w:val="24"/>
              </w:rPr>
              <w:t xml:space="preserve">Fort du succès des premières dégustations auprès des enfants, le service Education de la Mairie de Laxou et Lortie s'associent à nouveau pour un deuxième rendez-vous d'éducation au goût. </w:t>
            </w:r>
            <w:r w:rsidRPr="00E00752">
              <w:rPr>
                <w:noProof/>
                <w:sz w:val="20"/>
                <w:szCs w:val="24"/>
              </w:rPr>
              <w:br/>
            </w:r>
          </w:p>
          <w:p w14:paraId="3CC45AA3" w14:textId="567A2D51" w:rsidR="00E00752" w:rsidRPr="00E00752" w:rsidRDefault="00E00752" w:rsidP="00E00752">
            <w:pPr>
              <w:pStyle w:val="Corpsdetextevertolive"/>
              <w:jc w:val="both"/>
              <w:rPr>
                <w:noProof/>
                <w:sz w:val="20"/>
                <w:szCs w:val="24"/>
              </w:rPr>
            </w:pPr>
            <w:r w:rsidRPr="00E00752">
              <w:rPr>
                <w:noProof/>
                <w:sz w:val="20"/>
                <w:szCs w:val="24"/>
              </w:rPr>
              <w:t>Axé sur l'automne et la couleur orange, c'est au tour des potimarrons et des carottes de se transformer pour le plaisir des yeux, des papilles et pour la découverte de nouvelles saveurs.</w:t>
            </w:r>
            <w:r w:rsidRPr="00E00752">
              <w:rPr>
                <w:noProof/>
                <w:sz w:val="20"/>
                <w:szCs w:val="24"/>
              </w:rPr>
              <w:br/>
            </w:r>
            <w:r w:rsidRPr="00E00752">
              <w:rPr>
                <w:noProof/>
                <w:sz w:val="20"/>
                <w:szCs w:val="24"/>
              </w:rPr>
              <w:br/>
              <w:t xml:space="preserve">N'hésitez pas à reproduire chez vous, en famille ces recettes de saison ; (téléchargeable via le QR Code affiché sur le panneau de l'école), </w:t>
            </w:r>
            <w:r w:rsidRPr="00E00752">
              <w:rPr>
                <w:noProof/>
                <w:sz w:val="20"/>
                <w:szCs w:val="24"/>
              </w:rPr>
              <w:br/>
              <w:t>Bon appétit,"</w:t>
            </w:r>
          </w:p>
          <w:p w14:paraId="49EF4295" w14:textId="2A9F4FC7" w:rsidR="00E525C0" w:rsidRPr="00ED1E3C" w:rsidRDefault="00E00752" w:rsidP="00E00752">
            <w:pPr>
              <w:pStyle w:val="Corpsdetextevertolive"/>
              <w:jc w:val="both"/>
              <w:rPr>
                <w:noProof/>
              </w:rPr>
            </w:pPr>
            <w:r>
              <w:rPr>
                <w:sz w:val="24"/>
                <w:szCs w:val="24"/>
              </w:rPr>
              <w:t xml:space="preserve"> </w:t>
            </w:r>
            <w:r>
              <w:br/>
            </w:r>
          </w:p>
          <w:p w14:paraId="7ADA2E2F" w14:textId="41475157" w:rsidR="00C531D5" w:rsidRPr="00ED1E3C" w:rsidRDefault="00665BFC" w:rsidP="00D90B9E">
            <w:pPr>
              <w:jc w:val="center"/>
              <w:rPr>
                <w:noProof/>
                <w:color w:val="5F645C" w:themeColor="accent2" w:themeShade="BF"/>
              </w:rPr>
            </w:pPr>
            <w:r>
              <w:rPr>
                <w:noProof/>
              </w:rPr>
            </w:r>
            <w:r>
              <w:pict w14:anchorId="63FECE90">
                <v:oval id="Ovale 44" o:spid="_x0000_s2054" alt="Smoothie vert au céleri" style="width:145.2pt;height:145.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" stroked="f" strokeweight="1pt">
                  <v:fill r:id="rId14" o:title="Smoothie vert au céleri" recolor="t" rotate="t" type="frame"/>
                  <v:stroke joinstyle="miter"/>
                  <w10:anchorlock/>
                </v:oval>
              </w:pict>
            </w:r>
          </w:p>
          <w:p w14:paraId="1F2ABC09" w14:textId="77777777" w:rsidR="0039397B" w:rsidRPr="00ED1E3C" w:rsidRDefault="0039397B" w:rsidP="00762736">
            <w:pPr>
              <w:rPr>
                <w:noProof/>
                <w:color w:val="5F645C" w:themeColor="accent2" w:themeShade="BF"/>
              </w:rPr>
            </w:pPr>
          </w:p>
          <w:p w14:paraId="4087749A" w14:textId="1BBC2C40" w:rsidR="00C531D5" w:rsidRPr="00280B6F" w:rsidRDefault="00C33048" w:rsidP="00996ACD">
            <w:pPr>
              <w:pStyle w:val="Lgendedimagevertolive"/>
              <w:jc w:val="both"/>
              <w:rPr>
                <w:noProof/>
                <w:sz w:val="20"/>
                <w:szCs w:val="24"/>
                <w:lang w:bidi="fr-FR"/>
              </w:rPr>
            </w:pPr>
            <w:sdt>
              <w:sdtPr>
                <w:rPr>
                  <w:noProof/>
                  <w:sz w:val="20"/>
                  <w:szCs w:val="24"/>
                </w:rPr>
                <w:id w:val="1743901788"/>
                <w:placeholder>
                  <w:docPart w:val="5B3428737BC94EBAA219F41CCE207DA5"/>
                </w:placeholder>
                <w15:appearance w15:val="hidden"/>
              </w:sdtPr>
              <w:sdtContent>
                <w:r w:rsidR="00FA0ABF" w:rsidRPr="00280B6F">
                  <w:rPr>
                    <w:noProof/>
                    <w:sz w:val="20"/>
                    <w:szCs w:val="24"/>
                  </w:rPr>
                  <w:t xml:space="preserve">Les enfants </w:t>
                </w:r>
                <w:r w:rsidR="00280B6F" w:rsidRPr="00280B6F">
                  <w:rPr>
                    <w:noProof/>
                    <w:sz w:val="20"/>
                    <w:szCs w:val="24"/>
                  </w:rPr>
                  <w:t>vont</w:t>
                </w:r>
                <w:r w:rsidR="00FA0ABF" w:rsidRPr="00280B6F">
                  <w:rPr>
                    <w:noProof/>
                    <w:sz w:val="20"/>
                    <w:szCs w:val="24"/>
                  </w:rPr>
                  <w:t xml:space="preserve"> découvrir</w:t>
                </w:r>
                <w:r w:rsidR="00996ACD">
                  <w:rPr>
                    <w:noProof/>
                    <w:sz w:val="20"/>
                    <w:szCs w:val="24"/>
                  </w:rPr>
                  <w:t>, toucher, sentir et gouter</w:t>
                </w:r>
                <w:r w:rsidR="00FA0ABF" w:rsidRPr="00280B6F">
                  <w:rPr>
                    <w:noProof/>
                    <w:sz w:val="20"/>
                    <w:szCs w:val="24"/>
                  </w:rPr>
                  <w:t xml:space="preserve"> les légumes tout juste récoltés par l’association Lort</w:t>
                </w:r>
                <w:r w:rsidR="00996ACD">
                  <w:rPr>
                    <w:noProof/>
                    <w:sz w:val="20"/>
                    <w:szCs w:val="24"/>
                  </w:rPr>
                  <w:t>ie.</w:t>
                </w:r>
              </w:sdtContent>
            </w:sdt>
            <w:r w:rsidR="00D90B9E" w:rsidRPr="00280B6F">
              <w:rPr>
                <w:noProof/>
                <w:sz w:val="20"/>
                <w:szCs w:val="24"/>
                <w:lang w:bidi="fr-FR"/>
              </w:rPr>
              <w:t xml:space="preserve"> </w:t>
            </w:r>
          </w:p>
          <w:p w14:paraId="00F459C2" w14:textId="77777777" w:rsidR="00FA0ABF" w:rsidRPr="00280B6F" w:rsidRDefault="00FA0ABF" w:rsidP="00996ACD">
            <w:pPr>
              <w:pStyle w:val="Lgendedimagevertolive"/>
              <w:jc w:val="both"/>
              <w:rPr>
                <w:noProof/>
                <w:sz w:val="20"/>
                <w:szCs w:val="24"/>
                <w:lang w:bidi="fr-FR"/>
              </w:rPr>
            </w:pPr>
          </w:p>
          <w:sdt>
            <w:sdtPr>
              <w:rPr>
                <w:noProof/>
                <w:color w:val="5F645C" w:themeColor="accent2" w:themeShade="BF"/>
                <w:sz w:val="20"/>
                <w:szCs w:val="24"/>
              </w:rPr>
              <w:id w:val="-545072171"/>
              <w:placeholder>
                <w:docPart w:val="6CB0C0ADFBB3439A823D066E6D0660EA"/>
              </w:placeholder>
              <w15:appearance w15:val="hidden"/>
            </w:sdtPr>
            <w:sdtEndPr>
              <w:rPr>
                <w:color w:val="auto"/>
              </w:rPr>
            </w:sdtEndPr>
            <w:sdtContent>
              <w:p w14:paraId="457C5B98" w14:textId="57EB00D6" w:rsidR="00FA0ABF" w:rsidRPr="00AB7D48" w:rsidRDefault="005D3EB8" w:rsidP="00AB7D48">
                <w:pPr>
                  <w:jc w:val="both"/>
                  <w:rPr>
                    <w:noProof/>
                    <w:color w:val="5F645C" w:themeColor="accent2" w:themeShade="BF"/>
                    <w:sz w:val="20"/>
                    <w:szCs w:val="24"/>
                  </w:rPr>
                </w:pPr>
                <w:r>
                  <w:rPr>
                    <w:noProof/>
                    <w:color w:val="5F645C" w:themeColor="accent2" w:themeShade="BF"/>
                    <w:sz w:val="20"/>
                    <w:szCs w:val="24"/>
                  </w:rPr>
                  <w:t>Comme précédemment, les ateliers seront structurés en 3 temps</w:t>
                </w:r>
                <w:r w:rsidR="00280B6F" w:rsidRPr="00280B6F">
                  <w:rPr>
                    <w:noProof/>
                    <w:color w:val="5F645C" w:themeColor="accent2" w:themeShade="BF"/>
                    <w:sz w:val="20"/>
                    <w:szCs w:val="24"/>
                  </w:rPr>
                  <w:t xml:space="preserve"> comprenant </w:t>
                </w:r>
                <w:r w:rsidR="00280B6F" w:rsidRPr="00280B6F">
                  <w:rPr>
                    <w:b/>
                    <w:bCs/>
                    <w:noProof/>
                    <w:color w:val="5F645C" w:themeColor="accent2" w:themeShade="BF"/>
                    <w:sz w:val="20"/>
                    <w:szCs w:val="24"/>
                  </w:rPr>
                  <w:t>un moment de découverte des légumes de saison</w:t>
                </w:r>
                <w:r w:rsidR="00280B6F" w:rsidRPr="00280B6F">
                  <w:rPr>
                    <w:noProof/>
                    <w:color w:val="5F645C" w:themeColor="accent2" w:themeShade="BF"/>
                    <w:sz w:val="20"/>
                    <w:szCs w:val="24"/>
                  </w:rPr>
                  <w:t xml:space="preserve"> et de leur croissance et culture, </w:t>
                </w:r>
                <w:r w:rsidR="00280B6F" w:rsidRPr="00280B6F">
                  <w:rPr>
                    <w:b/>
                    <w:bCs/>
                    <w:noProof/>
                    <w:color w:val="5F645C" w:themeColor="accent2" w:themeShade="BF"/>
                    <w:sz w:val="20"/>
                    <w:szCs w:val="24"/>
                  </w:rPr>
                  <w:t xml:space="preserve">un temps de dégustation </w:t>
                </w:r>
                <w:r w:rsidR="00280B6F" w:rsidRPr="00280B6F">
                  <w:rPr>
                    <w:noProof/>
                    <w:color w:val="5F645C" w:themeColor="accent2" w:themeShade="BF"/>
                    <w:sz w:val="20"/>
                    <w:szCs w:val="24"/>
                  </w:rPr>
                  <w:t xml:space="preserve">orienté autour du légume cru et d’une déclinaison du produit cuisiné suivi </w:t>
                </w:r>
                <w:r w:rsidR="00280B6F" w:rsidRPr="00280B6F">
                  <w:rPr>
                    <w:b/>
                    <w:bCs/>
                    <w:noProof/>
                    <w:color w:val="5F645C" w:themeColor="accent2" w:themeShade="BF"/>
                    <w:sz w:val="20"/>
                    <w:szCs w:val="24"/>
                  </w:rPr>
                  <w:t>d’un temps permettant de poursuivre les échanges relatifs aux fruits et légumes</w:t>
                </w:r>
                <w:r w:rsidR="00280B6F" w:rsidRPr="00280B6F">
                  <w:rPr>
                    <w:noProof/>
                    <w:color w:val="5F645C" w:themeColor="accent2" w:themeShade="BF"/>
                    <w:sz w:val="20"/>
                    <w:szCs w:val="24"/>
                  </w:rPr>
                  <w:t xml:space="preserve">, </w:t>
                </w:r>
                <w:r w:rsidR="00280B6F" w:rsidRPr="00280B6F">
                  <w:rPr>
                    <w:b/>
                    <w:bCs/>
                    <w:noProof/>
                    <w:color w:val="5F645C" w:themeColor="accent2" w:themeShade="BF"/>
                    <w:sz w:val="20"/>
                    <w:szCs w:val="24"/>
                  </w:rPr>
                  <w:t>à leur importance dans une alimentation alliant qualité et plaisir,</w:t>
                </w:r>
                <w:r w:rsidR="00280B6F" w:rsidRPr="00280B6F">
                  <w:rPr>
                    <w:noProof/>
                    <w:color w:val="5F645C" w:themeColor="accent2" w:themeShade="BF"/>
                    <w:sz w:val="20"/>
                    <w:szCs w:val="24"/>
                  </w:rPr>
                  <w:t xml:space="preserve"> à l’importance du végétal dans le vivant et à sa disponibilité locale. </w:t>
                </w:r>
              </w:p>
            </w:sdtContent>
          </w:sdt>
        </w:tc>
      </w:tr>
      <w:tr w:rsidR="009367AD" w:rsidRPr="009D2EFE" w14:paraId="12A66748" w14:textId="77777777" w:rsidTr="0082787F">
        <w:trPr>
          <w:trHeight w:val="864"/>
        </w:trPr>
        <w:tc>
          <w:tcPr>
            <w:tcW w:w="8523" w:type="dxa"/>
            <w:gridSpan w:val="3"/>
            <w:tcMar>
              <w:left w:w="0" w:type="dxa"/>
              <w:bottom w:w="144" w:type="dxa"/>
              <w:right w:w="0" w:type="dxa"/>
            </w:tcMar>
            <w:vAlign w:val="center"/>
          </w:tcPr>
          <w:p w14:paraId="01EFF5B0" w14:textId="1E54FB1A" w:rsidR="009367AD" w:rsidRPr="009D2EFE" w:rsidRDefault="009D2EFE" w:rsidP="00AB7D48">
            <w:pPr>
              <w:pStyle w:val="Lgendedimagemarron"/>
              <w:rPr>
                <w:noProof/>
              </w:rPr>
            </w:pPr>
            <w:r>
              <w:rPr>
                <w:noProof/>
              </w:rPr>
              <w:t>U</w:t>
            </w:r>
            <w:r w:rsidR="008D67BA">
              <w:rPr>
                <w:noProof/>
              </w:rPr>
              <w:t>NE ASSIETTE DE FLAN DE TOMATES ET SES COURGES ROTIE</w:t>
            </w:r>
            <w:r w:rsidR="00527604">
              <w:rPr>
                <w:noProof/>
              </w:rPr>
              <w:t>S – Réalisation collec</w:t>
            </w:r>
            <w:r w:rsidR="00AA5C40">
              <w:rPr>
                <w:noProof/>
              </w:rPr>
              <w:t>tive Le Mémô et Lortie en octobre 2020.</w:t>
            </w:r>
          </w:p>
        </w:tc>
        <w:tc>
          <w:tcPr>
            <w:tcW w:w="259" w:type="dxa"/>
            <w:vMerge/>
          </w:tcPr>
          <w:p w14:paraId="6DB11709" w14:textId="77777777" w:rsidR="009367AD" w:rsidRPr="009D2EFE" w:rsidRDefault="009367AD">
            <w:pPr>
              <w:rPr>
                <w:noProof/>
                <w:sz w:val="18"/>
              </w:rPr>
            </w:pPr>
          </w:p>
        </w:tc>
        <w:tc>
          <w:tcPr>
            <w:tcW w:w="4247" w:type="dxa"/>
            <w:gridSpan w:val="2"/>
            <w:vMerge/>
            <w:tcMar>
              <w:top w:w="288" w:type="dxa"/>
              <w:left w:w="288" w:type="dxa"/>
              <w:right w:w="288" w:type="dxa"/>
            </w:tcMar>
          </w:tcPr>
          <w:p w14:paraId="3DCD93A8" w14:textId="77777777" w:rsidR="009367AD" w:rsidRPr="009D2EFE" w:rsidRDefault="009367AD" w:rsidP="00762736">
            <w:pPr>
              <w:rPr>
                <w:rFonts w:asciiTheme="majorHAnsi" w:hAnsiTheme="majorHAnsi"/>
                <w:b/>
                <w:bCs/>
                <w:noProof/>
                <w:color w:val="5F645C" w:themeColor="accent2" w:themeShade="BF"/>
                <w:sz w:val="18"/>
              </w:rPr>
            </w:pPr>
          </w:p>
        </w:tc>
      </w:tr>
      <w:tr w:rsidR="00C531D5" w:rsidRPr="00ED1E3C" w14:paraId="438A70B0" w14:textId="77777777" w:rsidTr="0082787F">
        <w:trPr>
          <w:trHeight w:val="1772"/>
        </w:trPr>
        <w:tc>
          <w:tcPr>
            <w:tcW w:w="8523" w:type="dxa"/>
            <w:gridSpan w:val="3"/>
            <w:tcMar>
              <w:top w:w="216" w:type="dxa"/>
              <w:left w:w="115" w:type="dxa"/>
              <w:right w:w="115" w:type="dxa"/>
            </w:tcMar>
          </w:tcPr>
          <w:p w14:paraId="45CB0D96" w14:textId="0D12C40D" w:rsidR="00C531D5" w:rsidRPr="00DC7563" w:rsidRDefault="00C33048" w:rsidP="001D4A05">
            <w:pPr>
              <w:jc w:val="both"/>
              <w:rPr>
                <w:rStyle w:val="Sous-titredarticlemarron"/>
                <w:rFonts w:cstheme="minorBidi"/>
                <w:b/>
                <w:bCs/>
                <w:sz w:val="72"/>
                <w:szCs w:val="72"/>
              </w:rPr>
            </w:pPr>
            <w:sdt>
              <w:sdtPr>
                <w:rPr>
                  <w:rStyle w:val="Titredarticlemarron"/>
                </w:rPr>
                <w:id w:val="295579074"/>
                <w:placeholder>
                  <w:docPart w:val="7B9FDEBC50E44357B0CA793F416DE518"/>
                </w:placeholder>
                <w15:appearance w15:val="hidden"/>
              </w:sdtPr>
              <w:sdtContent>
                <w:r w:rsidR="00FA0ABF" w:rsidRPr="00DC7563">
                  <w:rPr>
                    <w:rStyle w:val="Titredarticlemarron"/>
                  </w:rPr>
                  <w:t xml:space="preserve">Le </w:t>
                </w:r>
                <w:r w:rsidR="001B3990">
                  <w:rPr>
                    <w:rStyle w:val="Titredarticlemarron"/>
                  </w:rPr>
                  <w:t>jardin dans l’assiette</w:t>
                </w:r>
                <w:r w:rsidR="009375B2">
                  <w:rPr>
                    <w:rStyle w:val="Titredarticlemarron"/>
                  </w:rPr>
                  <w:t>…</w:t>
                </w:r>
              </w:sdtContent>
            </w:sdt>
          </w:p>
        </w:tc>
        <w:tc>
          <w:tcPr>
            <w:tcW w:w="259" w:type="dxa"/>
            <w:vMerge/>
          </w:tcPr>
          <w:p w14:paraId="19D5071D" w14:textId="77777777" w:rsidR="00C531D5" w:rsidRPr="00ED1E3C" w:rsidRDefault="00C531D5">
            <w:pPr>
              <w:rPr>
                <w:noProof/>
              </w:rPr>
            </w:pPr>
          </w:p>
        </w:tc>
        <w:tc>
          <w:tcPr>
            <w:tcW w:w="4247" w:type="dxa"/>
            <w:gridSpan w:val="2"/>
            <w:vMerge/>
          </w:tcPr>
          <w:p w14:paraId="1C7EB24A" w14:textId="77777777" w:rsidR="00C531D5" w:rsidRPr="00ED1E3C" w:rsidRDefault="00C531D5">
            <w:pPr>
              <w:rPr>
                <w:noProof/>
              </w:rPr>
            </w:pPr>
          </w:p>
        </w:tc>
      </w:tr>
      <w:tr w:rsidR="00C531D5" w:rsidRPr="00ED1E3C" w14:paraId="2EB6384E" w14:textId="77777777" w:rsidTr="0082787F">
        <w:trPr>
          <w:trHeight w:val="501"/>
        </w:trPr>
        <w:tc>
          <w:tcPr>
            <w:tcW w:w="4478" w:type="dxa"/>
            <w:gridSpan w:val="2"/>
            <w:tcMar>
              <w:top w:w="144" w:type="dxa"/>
              <w:left w:w="115" w:type="dxa"/>
              <w:right w:w="115" w:type="dxa"/>
            </w:tcMar>
          </w:tcPr>
          <w:p w14:paraId="3111E56F" w14:textId="3DB6DBA8" w:rsidR="00C531D5" w:rsidRPr="00ED1E3C" w:rsidRDefault="00C531D5" w:rsidP="00DB51E0">
            <w:pPr>
              <w:rPr>
                <w:rStyle w:val="Nomdauteurmarron"/>
                <w:noProof/>
              </w:rPr>
            </w:pPr>
            <w:r w:rsidRPr="00ED1E3C">
              <w:rPr>
                <w:rStyle w:val="Nomdauteurmarron"/>
                <w:noProof/>
                <w:lang w:bidi="fr-FR"/>
              </w:rPr>
              <w:t>--------------</w:t>
            </w:r>
            <w:r w:rsidR="009375B2">
              <w:rPr>
                <w:rStyle w:val="Nomdauteurmarron"/>
                <w:noProof/>
                <w:lang w:bidi="fr-FR"/>
              </w:rPr>
              <w:t xml:space="preserve"> Mélanie</w:t>
            </w:r>
          </w:p>
        </w:tc>
        <w:tc>
          <w:tcPr>
            <w:tcW w:w="4045" w:type="dxa"/>
            <w:vMerge w:val="restart"/>
            <w:tcMar>
              <w:top w:w="144" w:type="dxa"/>
              <w:left w:w="216" w:type="dxa"/>
              <w:right w:w="115" w:type="dxa"/>
            </w:tcMar>
          </w:tcPr>
          <w:sdt>
            <w:sdtPr>
              <w:rPr>
                <w:noProof/>
                <w:sz w:val="22"/>
              </w:rPr>
              <w:id w:val="392087146"/>
              <w:placeholder>
                <w:docPart w:val="B5107B8735104F8CBC6554369354DEE2"/>
              </w:placeholder>
              <w15:appearance w15:val="hidden"/>
            </w:sdtPr>
            <w:sdtContent>
              <w:p w14:paraId="2FDF16E0" w14:textId="1ABEC975" w:rsidR="005275E9" w:rsidRPr="005C22A0" w:rsidRDefault="005275E9" w:rsidP="001D4A05">
                <w:pPr>
                  <w:pStyle w:val="Corpsdetextemarron"/>
                  <w:jc w:val="both"/>
                  <w:rPr>
                    <w:noProof/>
                    <w:sz w:val="22"/>
                  </w:rPr>
                </w:pPr>
                <w:r w:rsidRPr="005C22A0">
                  <w:rPr>
                    <w:noProof/>
                    <w:sz w:val="22"/>
                  </w:rPr>
                  <w:t xml:space="preserve"> </w:t>
                </w:r>
              </w:p>
              <w:p w14:paraId="0EC4DC7D" w14:textId="77777777" w:rsidR="005275E9" w:rsidRPr="005C22A0" w:rsidRDefault="005275E9" w:rsidP="001D4A05">
                <w:pPr>
                  <w:pStyle w:val="Corpsdetextemarron"/>
                  <w:jc w:val="both"/>
                  <w:rPr>
                    <w:noProof/>
                    <w:sz w:val="22"/>
                  </w:rPr>
                </w:pPr>
              </w:p>
              <w:p w14:paraId="7455520A" w14:textId="77B59EE4" w:rsidR="00252633" w:rsidRPr="005C22A0" w:rsidRDefault="008B3069" w:rsidP="001D4A05">
                <w:pPr>
                  <w:pStyle w:val="Corpsdetextemarron"/>
                  <w:jc w:val="both"/>
                  <w:rPr>
                    <w:noProof/>
                    <w:sz w:val="22"/>
                  </w:rPr>
                </w:pPr>
                <w:r w:rsidRPr="005C22A0">
                  <w:rPr>
                    <w:noProof/>
                    <w:sz w:val="22"/>
                  </w:rPr>
                  <w:t xml:space="preserve">L’idée de ce petit « journal » est </w:t>
                </w:r>
                <w:r w:rsidR="00B7791D" w:rsidRPr="005C22A0">
                  <w:rPr>
                    <w:noProof/>
                    <w:sz w:val="22"/>
                  </w:rPr>
                  <w:t>de pouvoir partager en famille, après les ateliers proposés sur le temps périscolaire</w:t>
                </w:r>
                <w:r w:rsidR="00423769" w:rsidRPr="005C22A0">
                  <w:rPr>
                    <w:noProof/>
                    <w:sz w:val="22"/>
                  </w:rPr>
                  <w:t>,</w:t>
                </w:r>
                <w:r w:rsidR="005D32E5" w:rsidRPr="005C22A0">
                  <w:rPr>
                    <w:noProof/>
                    <w:sz w:val="22"/>
                  </w:rPr>
                  <w:t xml:space="preserve"> les connaissances acquises </w:t>
                </w:r>
                <w:r w:rsidR="00423769" w:rsidRPr="005C22A0">
                  <w:rPr>
                    <w:noProof/>
                    <w:sz w:val="22"/>
                  </w:rPr>
                  <w:t xml:space="preserve">durant la pause méridienne et pourquoi pas </w:t>
                </w:r>
                <w:r w:rsidR="00524139" w:rsidRPr="005C22A0">
                  <w:rPr>
                    <w:noProof/>
                    <w:sz w:val="22"/>
                  </w:rPr>
                  <w:t xml:space="preserve">(chiche ?) </w:t>
                </w:r>
                <w:r w:rsidR="00423769" w:rsidRPr="005C22A0">
                  <w:rPr>
                    <w:noProof/>
                    <w:sz w:val="22"/>
                  </w:rPr>
                  <w:t xml:space="preserve">essayer de refaire les recettes </w:t>
                </w:r>
                <w:r w:rsidR="00252633" w:rsidRPr="005C22A0">
                  <w:rPr>
                    <w:noProof/>
                    <w:sz w:val="22"/>
                  </w:rPr>
                  <w:t>proposées au sein des pages suivantes</w:t>
                </w:r>
                <w:r w:rsidR="00423769" w:rsidRPr="005C22A0">
                  <w:rPr>
                    <w:noProof/>
                    <w:sz w:val="22"/>
                  </w:rPr>
                  <w:t xml:space="preserve"> </w:t>
                </w:r>
                <w:r w:rsidR="00252633" w:rsidRPr="005C22A0">
                  <w:rPr>
                    <w:noProof/>
                    <w:sz w:val="22"/>
                  </w:rPr>
                  <w:t xml:space="preserve">avec les enfants. </w:t>
                </w:r>
                <w:r w:rsidR="00423769" w:rsidRPr="005C22A0">
                  <w:rPr>
                    <w:noProof/>
                    <w:sz w:val="22"/>
                  </w:rPr>
                  <w:t xml:space="preserve"> </w:t>
                </w:r>
              </w:p>
              <w:p w14:paraId="171D7C26" w14:textId="77777777" w:rsidR="00252633" w:rsidRPr="005C22A0" w:rsidRDefault="00252633" w:rsidP="001D4A05">
                <w:pPr>
                  <w:pStyle w:val="Corpsdetextemarron"/>
                  <w:jc w:val="both"/>
                  <w:rPr>
                    <w:noProof/>
                    <w:sz w:val="22"/>
                  </w:rPr>
                </w:pPr>
              </w:p>
              <w:p w14:paraId="7ABDC0E7" w14:textId="511DFC16" w:rsidR="00A25CEA" w:rsidRPr="005C22A0" w:rsidRDefault="00252633" w:rsidP="001D4A05">
                <w:pPr>
                  <w:pStyle w:val="Corpsdetextemarron"/>
                  <w:jc w:val="both"/>
                  <w:rPr>
                    <w:noProof/>
                    <w:sz w:val="22"/>
                  </w:rPr>
                </w:pPr>
                <w:r w:rsidRPr="005C22A0">
                  <w:rPr>
                    <w:noProof/>
                    <w:sz w:val="22"/>
                  </w:rPr>
                  <w:t>Quatre recettes sont proposées</w:t>
                </w:r>
                <w:r w:rsidR="00BD318B" w:rsidRPr="005C22A0">
                  <w:rPr>
                    <w:noProof/>
                    <w:sz w:val="22"/>
                  </w:rPr>
                  <w:t xml:space="preserve"> (à base </w:t>
                </w:r>
                <w:r w:rsidR="00866F19" w:rsidRPr="005C22A0">
                  <w:rPr>
                    <w:noProof/>
                    <w:sz w:val="22"/>
                  </w:rPr>
                  <w:t>de carotte et de courge</w:t>
                </w:r>
                <w:r w:rsidR="00BD318B" w:rsidRPr="005C22A0">
                  <w:rPr>
                    <w:noProof/>
                    <w:sz w:val="22"/>
                  </w:rPr>
                  <w:t xml:space="preserve"> pour le mois d</w:t>
                </w:r>
                <w:r w:rsidR="00866F19" w:rsidRPr="005C22A0">
                  <w:rPr>
                    <w:noProof/>
                    <w:sz w:val="22"/>
                  </w:rPr>
                  <w:t>’octobre</w:t>
                </w:r>
                <w:r w:rsidR="00A25CEA" w:rsidRPr="005C22A0">
                  <w:rPr>
                    <w:noProof/>
                    <w:sz w:val="22"/>
                  </w:rPr>
                  <w:t>)</w:t>
                </w:r>
                <w:r w:rsidR="00866F19" w:rsidRPr="005C22A0">
                  <w:rPr>
                    <w:noProof/>
                    <w:sz w:val="22"/>
                  </w:rPr>
                  <w:t>.</w:t>
                </w:r>
                <w:r w:rsidR="00A25CEA" w:rsidRPr="005C22A0">
                  <w:rPr>
                    <w:noProof/>
                    <w:sz w:val="22"/>
                  </w:rPr>
                  <w:t xml:space="preserve"> </w:t>
                </w:r>
                <w:r w:rsidR="00866F19" w:rsidRPr="005C22A0">
                  <w:rPr>
                    <w:noProof/>
                    <w:sz w:val="22"/>
                  </w:rPr>
                  <w:t>D</w:t>
                </w:r>
                <w:r w:rsidR="00A25CEA" w:rsidRPr="005C22A0">
                  <w:rPr>
                    <w:noProof/>
                    <w:sz w:val="22"/>
                  </w:rPr>
                  <w:t>eux sont très simples</w:t>
                </w:r>
                <w:r w:rsidR="00866F19" w:rsidRPr="005C22A0">
                  <w:rPr>
                    <w:noProof/>
                    <w:sz w:val="22"/>
                  </w:rPr>
                  <w:t xml:space="preserve"> à réaliser</w:t>
                </w:r>
                <w:r w:rsidR="00A25CEA" w:rsidRPr="005C22A0">
                  <w:rPr>
                    <w:noProof/>
                    <w:sz w:val="22"/>
                  </w:rPr>
                  <w:t xml:space="preserve"> et deux nécessit</w:t>
                </w:r>
                <w:r w:rsidR="00866F19" w:rsidRPr="005C22A0">
                  <w:rPr>
                    <w:noProof/>
                    <w:sz w:val="22"/>
                  </w:rPr>
                  <w:t>e</w:t>
                </w:r>
                <w:r w:rsidR="00A25CEA" w:rsidRPr="005C22A0">
                  <w:rPr>
                    <w:noProof/>
                    <w:sz w:val="22"/>
                  </w:rPr>
                  <w:t xml:space="preserve">nt quelques ingrédients complémentaires </w:t>
                </w:r>
                <w:r w:rsidR="00BE072A" w:rsidRPr="005C22A0">
                  <w:rPr>
                    <w:noProof/>
                    <w:sz w:val="22"/>
                  </w:rPr>
                  <w:t>ainsi que</w:t>
                </w:r>
                <w:r w:rsidR="00A25CEA" w:rsidRPr="005C22A0">
                  <w:rPr>
                    <w:noProof/>
                    <w:sz w:val="22"/>
                  </w:rPr>
                  <w:t xml:space="preserve"> plus de temps</w:t>
                </w:r>
                <w:r w:rsidR="00BE072A" w:rsidRPr="005C22A0">
                  <w:rPr>
                    <w:noProof/>
                    <w:sz w:val="22"/>
                  </w:rPr>
                  <w:t xml:space="preserve"> de préparation.</w:t>
                </w:r>
                <w:r w:rsidR="0089332B" w:rsidRPr="005C22A0">
                  <w:rPr>
                    <w:noProof/>
                    <w:sz w:val="22"/>
                  </w:rPr>
                  <w:t xml:space="preserve"> </w:t>
                </w:r>
              </w:p>
              <w:p w14:paraId="42BE7ABC" w14:textId="77777777" w:rsidR="00A25CEA" w:rsidRPr="005C22A0" w:rsidRDefault="00A25CEA" w:rsidP="001D4A05">
                <w:pPr>
                  <w:pStyle w:val="Corpsdetextemarron"/>
                  <w:jc w:val="both"/>
                  <w:rPr>
                    <w:noProof/>
                    <w:sz w:val="22"/>
                  </w:rPr>
                </w:pPr>
              </w:p>
              <w:p w14:paraId="099E53FF" w14:textId="77777777" w:rsidR="00C42045" w:rsidRPr="005C22A0" w:rsidRDefault="00C42045" w:rsidP="001D4A05">
                <w:pPr>
                  <w:pStyle w:val="Corpsdetextemarron"/>
                  <w:jc w:val="both"/>
                  <w:rPr>
                    <w:noProof/>
                    <w:sz w:val="22"/>
                  </w:rPr>
                </w:pPr>
                <w:r w:rsidRPr="005C22A0">
                  <w:rPr>
                    <w:noProof/>
                    <w:sz w:val="22"/>
                  </w:rPr>
                  <w:t>Nous vous souhaitons une bonne lecture et un bel appétit !</w:t>
                </w:r>
              </w:p>
              <w:p w14:paraId="5D49CD28" w14:textId="653468AD" w:rsidR="0B371FE1" w:rsidRPr="00AA5C40" w:rsidRDefault="00C33048" w:rsidP="001D4A05">
                <w:pPr>
                  <w:pStyle w:val="Corpsdetextemarron"/>
                  <w:jc w:val="both"/>
                  <w:rPr>
                    <w:noProof/>
                    <w:sz w:val="20"/>
                    <w:szCs w:val="20"/>
                  </w:rPr>
                </w:pPr>
              </w:p>
            </w:sdtContent>
          </w:sdt>
        </w:tc>
        <w:tc>
          <w:tcPr>
            <w:tcW w:w="259" w:type="dxa"/>
            <w:vMerge/>
          </w:tcPr>
          <w:p w14:paraId="41B4822C" w14:textId="77777777" w:rsidR="00C531D5" w:rsidRPr="00ED1E3C" w:rsidRDefault="00C531D5">
            <w:pPr>
              <w:rPr>
                <w:noProof/>
                <w:color w:val="5D5041" w:themeColor="accent1" w:themeShade="80"/>
              </w:rPr>
            </w:pPr>
          </w:p>
        </w:tc>
        <w:tc>
          <w:tcPr>
            <w:tcW w:w="4247" w:type="dxa"/>
            <w:gridSpan w:val="2"/>
            <w:vMerge/>
          </w:tcPr>
          <w:p w14:paraId="44F2B929" w14:textId="77777777" w:rsidR="00C531D5" w:rsidRPr="00ED1E3C" w:rsidRDefault="00C531D5">
            <w:pPr>
              <w:rPr>
                <w:noProof/>
              </w:rPr>
            </w:pPr>
          </w:p>
        </w:tc>
      </w:tr>
      <w:tr w:rsidR="00C531D5" w:rsidRPr="00ED1E3C" w14:paraId="1940F07A" w14:textId="77777777" w:rsidTr="00653B63">
        <w:trPr>
          <w:trHeight w:val="9159"/>
        </w:trPr>
        <w:tc>
          <w:tcPr>
            <w:tcW w:w="4478" w:type="dxa"/>
            <w:gridSpan w:val="2"/>
            <w:tcMar>
              <w:top w:w="288" w:type="dxa"/>
              <w:left w:w="115" w:type="dxa"/>
              <w:right w:w="115" w:type="dxa"/>
            </w:tcMar>
          </w:tcPr>
          <w:sdt>
            <w:sdtPr>
              <w:rPr>
                <w:noProof/>
              </w:rPr>
              <w:id w:val="-648977671"/>
              <w:placeholder>
                <w:docPart w:val="A4C6E22CA6F54BCDAA38073FEF4FACA9"/>
              </w:placeholder>
              <w15:appearance w15:val="hidden"/>
            </w:sdtPr>
            <w:sdtContent>
              <w:p w14:paraId="02D000B5" w14:textId="5F1F0D2B" w:rsidR="00107408" w:rsidRDefault="00BF171D" w:rsidP="00AA5C40">
                <w:pPr>
                  <w:pStyle w:val="Corpsdetextemarron"/>
                  <w:jc w:val="center"/>
                  <w:rPr>
                    <w:noProof/>
                  </w:rPr>
                </w:pPr>
                <w:r>
                  <w:rPr>
                    <w:noProof/>
                  </w:rPr>
                  <w:drawing>
                    <wp:inline distT="0" distB="0" distL="0" distR="0" wp14:anchorId="67190B41" wp14:editId="3B0F9049">
                      <wp:extent cx="2729865" cy="20478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9865" cy="2047875"/>
                              </a:xfrm>
                              <a:prstGeom prst="rect">
                                <a:avLst/>
                              </a:prstGeom>
                              <a:noFill/>
                              <a:ln>
                                <a:noFill/>
                              </a:ln>
                            </pic:spPr>
                          </pic:pic>
                        </a:graphicData>
                      </a:graphic>
                    </wp:inline>
                  </w:drawing>
                </w:r>
              </w:p>
            </w:sdtContent>
          </w:sdt>
          <w:p w14:paraId="4AF5980C" w14:textId="77777777" w:rsidR="00280B6F" w:rsidRDefault="00280B6F" w:rsidP="00FE2C5F">
            <w:pPr>
              <w:pStyle w:val="Corpsdetextemarron"/>
              <w:rPr>
                <w:noProof/>
              </w:rPr>
            </w:pPr>
          </w:p>
          <w:p w14:paraId="37336E11" w14:textId="4306B315" w:rsidR="00DD50FA" w:rsidRPr="00D43BD3" w:rsidRDefault="009865C6" w:rsidP="00D43BD3">
            <w:pPr>
              <w:pStyle w:val="Corpsdetextemarron"/>
              <w:jc w:val="center"/>
              <w:rPr>
                <w:i/>
                <w:iCs/>
                <w:noProof/>
                <w:sz w:val="20"/>
                <w:szCs w:val="24"/>
              </w:rPr>
            </w:pPr>
            <w:r w:rsidRPr="00D43BD3">
              <w:rPr>
                <w:i/>
                <w:iCs/>
                <w:noProof/>
                <w:sz w:val="20"/>
                <w:szCs w:val="24"/>
              </w:rPr>
              <w:t xml:space="preserve">Les choux </w:t>
            </w:r>
            <w:r w:rsidR="00EA6C2B" w:rsidRPr="00D43BD3">
              <w:rPr>
                <w:i/>
                <w:iCs/>
                <w:noProof/>
                <w:sz w:val="20"/>
                <w:szCs w:val="24"/>
              </w:rPr>
              <w:t xml:space="preserve">et </w:t>
            </w:r>
            <w:r w:rsidR="00D43BD3" w:rsidRPr="00D43BD3">
              <w:rPr>
                <w:i/>
                <w:iCs/>
                <w:noProof/>
                <w:sz w:val="20"/>
                <w:szCs w:val="24"/>
              </w:rPr>
              <w:t>l</w:t>
            </w:r>
            <w:r w:rsidR="00F44D5D" w:rsidRPr="00D43BD3">
              <w:rPr>
                <w:i/>
                <w:iCs/>
                <w:noProof/>
                <w:sz w:val="20"/>
                <w:szCs w:val="24"/>
              </w:rPr>
              <w:t xml:space="preserve">es </w:t>
            </w:r>
            <w:r w:rsidR="006C28DC" w:rsidRPr="00D43BD3">
              <w:rPr>
                <w:i/>
                <w:iCs/>
                <w:noProof/>
                <w:sz w:val="20"/>
                <w:szCs w:val="24"/>
              </w:rPr>
              <w:t xml:space="preserve">carottes </w:t>
            </w:r>
            <w:r w:rsidR="00F44D5D" w:rsidRPr="00D43BD3">
              <w:rPr>
                <w:i/>
                <w:iCs/>
                <w:noProof/>
                <w:sz w:val="20"/>
                <w:szCs w:val="24"/>
              </w:rPr>
              <w:t>dévoilent leur feuillage et font savoir qu’</w:t>
            </w:r>
            <w:r w:rsidR="00D43BD3" w:rsidRPr="00D43BD3">
              <w:rPr>
                <w:i/>
                <w:iCs/>
                <w:noProof/>
                <w:sz w:val="20"/>
                <w:szCs w:val="24"/>
              </w:rPr>
              <w:t>ils</w:t>
            </w:r>
            <w:r w:rsidR="00F44D5D" w:rsidRPr="00D43BD3">
              <w:rPr>
                <w:i/>
                <w:iCs/>
                <w:noProof/>
                <w:sz w:val="20"/>
                <w:szCs w:val="24"/>
              </w:rPr>
              <w:t xml:space="preserve"> sont prêts à être récoltés.</w:t>
            </w:r>
          </w:p>
          <w:p w14:paraId="2CE36058" w14:textId="77777777" w:rsidR="00AA6E5A" w:rsidRDefault="00AA6E5A" w:rsidP="00FE2C5F">
            <w:pPr>
              <w:pStyle w:val="Corpsdetextemarron"/>
              <w:rPr>
                <w:noProof/>
              </w:rPr>
            </w:pPr>
          </w:p>
          <w:p w14:paraId="102DDB59" w14:textId="0E89687A" w:rsidR="00AA6E5A" w:rsidRPr="00ED1E3C" w:rsidRDefault="006C28DC" w:rsidP="00FE2C5F">
            <w:pPr>
              <w:pStyle w:val="Corpsdetextemarron"/>
              <w:rPr>
                <w:noProof/>
              </w:rPr>
            </w:pPr>
            <w:r>
              <w:rPr>
                <w:noProof/>
              </w:rPr>
              <w:drawing>
                <wp:inline distT="0" distB="0" distL="0" distR="0" wp14:anchorId="6565E8C2" wp14:editId="59B653E8">
                  <wp:extent cx="2729865" cy="14935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7070"/>
                          <a:stretch/>
                        </pic:blipFill>
                        <pic:spPr bwMode="auto">
                          <a:xfrm>
                            <a:off x="0" y="0"/>
                            <a:ext cx="2729865" cy="1493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45" w:type="dxa"/>
            <w:vMerge/>
            <w:tcMar>
              <w:top w:w="288" w:type="dxa"/>
              <w:left w:w="115" w:type="dxa"/>
              <w:right w:w="115" w:type="dxa"/>
            </w:tcMar>
          </w:tcPr>
          <w:p w14:paraId="4A449F07" w14:textId="77777777" w:rsidR="00C531D5" w:rsidRPr="00ED1E3C" w:rsidRDefault="00C531D5" w:rsidP="00505F80">
            <w:pPr>
              <w:rPr>
                <w:noProof/>
                <w:color w:val="8A7760" w:themeColor="accent1" w:themeShade="BF"/>
                <w:sz w:val="20"/>
                <w:szCs w:val="20"/>
              </w:rPr>
            </w:pPr>
          </w:p>
        </w:tc>
        <w:tc>
          <w:tcPr>
            <w:tcW w:w="259" w:type="dxa"/>
            <w:vMerge/>
          </w:tcPr>
          <w:p w14:paraId="4595A423" w14:textId="77777777" w:rsidR="00C531D5" w:rsidRPr="00ED1E3C" w:rsidRDefault="00C531D5">
            <w:pPr>
              <w:rPr>
                <w:noProof/>
                <w:color w:val="5D5041" w:themeColor="accent1" w:themeShade="80"/>
              </w:rPr>
            </w:pPr>
          </w:p>
        </w:tc>
        <w:tc>
          <w:tcPr>
            <w:tcW w:w="4247" w:type="dxa"/>
            <w:gridSpan w:val="2"/>
            <w:vMerge/>
          </w:tcPr>
          <w:p w14:paraId="18C6AF54" w14:textId="77777777" w:rsidR="00C531D5" w:rsidRPr="00ED1E3C" w:rsidRDefault="00C531D5">
            <w:pPr>
              <w:rPr>
                <w:noProof/>
              </w:rPr>
            </w:pPr>
          </w:p>
        </w:tc>
      </w:tr>
    </w:tbl>
    <w:p w14:paraId="67F3715A" w14:textId="0D9BC8F4" w:rsidR="00490F0F" w:rsidRPr="00CC60AB" w:rsidRDefault="00CC60AB" w:rsidP="00CC60AB">
      <w:pPr>
        <w:pStyle w:val="Corpsdetextemarron"/>
        <w:rPr>
          <w:rFonts w:asciiTheme="majorHAnsi" w:hAnsiTheme="majorHAnsi"/>
          <w:noProof/>
        </w:rPr>
      </w:pPr>
      <w:r w:rsidRPr="00CC60AB">
        <w:rPr>
          <w:rFonts w:asciiTheme="majorHAnsi" w:hAnsiTheme="majorHAnsi"/>
          <w:noProof/>
        </w:rPr>
        <w:t>1</w:t>
      </w:r>
    </w:p>
    <w:tbl>
      <w:tblPr>
        <w:tblStyle w:val="Grilledutableau"/>
        <w:tblW w:w="5000" w:type="pct"/>
        <w:tblLayout w:type="fixed"/>
        <w:tblLook w:val="04A0" w:firstRow="1" w:lastRow="0" w:firstColumn="1" w:lastColumn="0" w:noHBand="0" w:noVBand="1"/>
      </w:tblPr>
      <w:tblGrid>
        <w:gridCol w:w="540"/>
        <w:gridCol w:w="3774"/>
        <w:gridCol w:w="4316"/>
        <w:gridCol w:w="240"/>
        <w:gridCol w:w="2754"/>
        <w:gridCol w:w="1336"/>
      </w:tblGrid>
      <w:tr w:rsidR="00490F0F" w:rsidRPr="00ED1E3C" w14:paraId="097971B9" w14:textId="77777777" w:rsidTr="00500D14">
        <w:trPr>
          <w:trHeight w:val="1152"/>
        </w:trPr>
        <w:tc>
          <w:tcPr>
            <w:tcW w:w="12960" w:type="dxa"/>
            <w:gridSpan w:val="6"/>
            <w:tcBorders>
              <w:top w:val="nil"/>
              <w:left w:val="nil"/>
              <w:bottom w:val="single" w:sz="4" w:space="0" w:color="8A7760" w:themeColor="accent1" w:themeShade="BF"/>
              <w:right w:val="nil"/>
            </w:tcBorders>
            <w:shd w:val="clear" w:color="auto" w:fill="auto"/>
            <w:tcMar>
              <w:left w:w="0" w:type="dxa"/>
              <w:right w:w="0" w:type="dxa"/>
            </w:tcMar>
          </w:tcPr>
          <w:bookmarkStart w:id="0" w:name="_Hlk55863192"/>
          <w:p w14:paraId="015087E1" w14:textId="311B7479" w:rsidR="00490F0F" w:rsidRPr="00ED1E3C" w:rsidRDefault="00C33048" w:rsidP="008E3641">
            <w:pPr>
              <w:pStyle w:val="En-tte"/>
              <w:rPr>
                <w:noProof/>
              </w:rPr>
            </w:pPr>
            <w:sdt>
              <w:sdtPr>
                <w:rPr>
                  <w:noProof/>
                </w:rPr>
                <w:id w:val="-13929365"/>
                <w:placeholder>
                  <w:docPart w:val="45160E71EC254795A6A2CD7957350DB7"/>
                </w:placeholder>
                <w15:appearance w15:val="hidden"/>
              </w:sdtPr>
              <w:sdtContent>
                <w:sdt>
                  <w:sdtPr>
                    <w:rPr>
                      <w:rStyle w:val="Nomdauteurmarron"/>
                      <w:rFonts w:asciiTheme="minorHAnsi" w:hAnsiTheme="minorHAnsi"/>
                      <w:lang w:bidi="fr-FR"/>
                    </w:rPr>
                    <w:id w:val="896858609"/>
                    <w:placeholder>
                      <w:docPart w:val="BE87322868C847EB8488FD222EB84409"/>
                    </w:placeholder>
                    <w15:appearance w15:val="hidden"/>
                  </w:sdtPr>
                  <w:sdtContent>
                    <w:r w:rsidR="00900C79" w:rsidRPr="00B83886">
                      <w:rPr>
                        <w:rStyle w:val="Nomdauteurmarron"/>
                        <w:rFonts w:asciiTheme="minorHAnsi" w:hAnsiTheme="minorHAnsi"/>
                        <w:lang w:bidi="fr-FR"/>
                      </w:rPr>
                      <w:t>Le coin du ma</w:t>
                    </w:r>
                    <w:r w:rsidR="00665BFC">
                      <w:rPr>
                        <w:noProof/>
                      </w:rPr>
                      <w:pict w14:anchorId="67EE03FA">
                        <v:shape id="_x0000_s2053" alt="&quot;&quot;" style="position:absolute;left:0;text-align:left;margin-left:215.4pt;margin-top:-17.15pt;width:216.7pt;height:56.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" path="m,l2748917,r-74987,100278c2365056,474547,1897616,713105,1374458,713105,851300,713105,383860,474547,74986,100278l,xe" fillcolor="#e9e9e4" stroked="f" strokeweight="1pt">
                          <v:stroke joinstyle="miter"/>
                          <v:path arrowok="t" o:connecttype="custom" o:connectlocs="0,0;2752090,0;2677016,100278;1376044,713105;75073,100278" o:connectangles="0,0,0,0,0"/>
                          <w10:anchorlock/>
                        </v:shape>
                      </w:pict>
                    </w:r>
                    <w:r w:rsidR="00900C79" w:rsidRPr="00B83886">
                      <w:rPr>
                        <w:rStyle w:val="Nomdauteurmarron"/>
                        <w:rFonts w:asciiTheme="minorHAnsi" w:hAnsiTheme="minorHAnsi"/>
                        <w:lang w:bidi="fr-FR"/>
                      </w:rPr>
                      <w:t xml:space="preserve">raîcher – </w:t>
                    </w:r>
                    <w:r w:rsidR="00096E50">
                      <w:rPr>
                        <w:rStyle w:val="Nomdauteurmarron"/>
                        <w:rFonts w:asciiTheme="minorHAnsi" w:hAnsiTheme="minorHAnsi"/>
                        <w:lang w:bidi="fr-FR"/>
                      </w:rPr>
                      <w:t>octo</w:t>
                    </w:r>
                    <w:r w:rsidR="00900C79" w:rsidRPr="00B83886">
                      <w:rPr>
                        <w:rStyle w:val="Nomdauteurmarron"/>
                        <w:rFonts w:asciiTheme="minorHAnsi" w:hAnsiTheme="minorHAnsi"/>
                        <w:lang w:bidi="fr-FR"/>
                      </w:rPr>
                      <w:t>bre 2021</w:t>
                    </w:r>
                  </w:sdtContent>
                </w:sdt>
                <w:r w:rsidR="00900C79">
                  <w:rPr>
                    <w:noProof/>
                  </w:rPr>
                  <w:t xml:space="preserve"> </w:t>
                </w:r>
              </w:sdtContent>
            </w:sdt>
          </w:p>
        </w:tc>
      </w:tr>
      <w:bookmarkEnd w:id="0"/>
      <w:tr w:rsidR="00913F01" w:rsidRPr="00ED1E3C" w14:paraId="52E945B2" w14:textId="77777777" w:rsidTr="00F54276">
        <w:trPr>
          <w:trHeight w:val="4184"/>
        </w:trPr>
        <w:tc>
          <w:tcPr>
            <w:tcW w:w="8630" w:type="dxa"/>
            <w:gridSpan w:val="3"/>
            <w:tcBorders>
              <w:top w:val="single" w:sz="4" w:space="0" w:color="8A7760" w:themeColor="accent1" w:themeShade="BF"/>
              <w:left w:val="nil"/>
              <w:bottom w:val="nil"/>
              <w:right w:val="nil"/>
            </w:tcBorders>
            <w:shd w:val="clear" w:color="auto" w:fill="auto"/>
            <w:tcMar>
              <w:left w:w="0" w:type="dxa"/>
              <w:right w:w="0" w:type="dxa"/>
            </w:tcMar>
          </w:tcPr>
          <w:p w14:paraId="130C756B" w14:textId="4A2E2518" w:rsidR="00913F01" w:rsidRPr="00ED1E3C" w:rsidRDefault="00AD0CE0" w:rsidP="00F54276">
            <w:pPr>
              <w:rPr>
                <w:noProof/>
              </w:rPr>
            </w:pPr>
            <w:r>
              <w:rPr>
                <w:noProof/>
              </w:rPr>
              <w:drawing>
                <wp:inline distT="0" distB="0" distL="0" distR="0" wp14:anchorId="5C4E91A9" wp14:editId="0326E524">
                  <wp:extent cx="4440877" cy="4926956"/>
                  <wp:effectExtent l="247650" t="0" r="22669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4461808" cy="4950178"/>
                          </a:xfrm>
                          <a:prstGeom prst="rect">
                            <a:avLst/>
                          </a:prstGeom>
                          <a:noFill/>
                          <a:ln>
                            <a:noFill/>
                          </a:ln>
                        </pic:spPr>
                      </pic:pic>
                    </a:graphicData>
                  </a:graphic>
                </wp:inline>
              </w:drawing>
            </w:r>
          </w:p>
        </w:tc>
        <w:tc>
          <w:tcPr>
            <w:tcW w:w="240" w:type="dxa"/>
            <w:tcBorders>
              <w:top w:val="single" w:sz="4" w:space="0" w:color="8A7760" w:themeColor="accent1" w:themeShade="BF"/>
              <w:left w:val="nil"/>
              <w:bottom w:val="nil"/>
              <w:right w:val="nil"/>
            </w:tcBorders>
          </w:tcPr>
          <w:p w14:paraId="6001331E" w14:textId="77777777" w:rsidR="00913F01" w:rsidRPr="00ED1E3C" w:rsidRDefault="00913F01">
            <w:pPr>
              <w:rPr>
                <w:noProof/>
              </w:rPr>
            </w:pPr>
          </w:p>
        </w:tc>
        <w:tc>
          <w:tcPr>
            <w:tcW w:w="4090" w:type="dxa"/>
            <w:gridSpan w:val="2"/>
            <w:vMerge w:val="restart"/>
            <w:tcBorders>
              <w:top w:val="single" w:sz="4" w:space="0" w:color="8A7760" w:themeColor="accent1" w:themeShade="BF"/>
              <w:left w:val="nil"/>
              <w:right w:val="nil"/>
            </w:tcBorders>
            <w:shd w:val="clear" w:color="auto" w:fill="E5DDD7" w:themeFill="accent4" w:themeFillTint="99"/>
            <w:tcMar>
              <w:top w:w="0" w:type="dxa"/>
              <w:left w:w="288" w:type="dxa"/>
              <w:right w:w="288" w:type="dxa"/>
            </w:tcMar>
          </w:tcPr>
          <w:p w14:paraId="2912F2A9" w14:textId="77777777" w:rsidR="00F54276" w:rsidRPr="00ED1E3C" w:rsidRDefault="00F54276" w:rsidP="00F54276">
            <w:pPr>
              <w:rPr>
                <w:noProof/>
              </w:rPr>
            </w:pPr>
          </w:p>
          <w:p w14:paraId="56F3F6A4" w14:textId="43EE8B32" w:rsidR="00DB5087" w:rsidRPr="00ED1E3C" w:rsidRDefault="00C33048" w:rsidP="00DB5087">
            <w:pPr>
              <w:pStyle w:val="Titredarticlevertolive"/>
              <w:rPr>
                <w:rStyle w:val="Sous-titredarticlevertolive"/>
                <w:rFonts w:cstheme="minorBidi"/>
                <w:sz w:val="44"/>
                <w:szCs w:val="44"/>
              </w:rPr>
            </w:pPr>
            <w:sdt>
              <w:sdtPr>
                <w:rPr>
                  <w:rFonts w:cs="Arial"/>
                  <w:sz w:val="32"/>
                  <w:szCs w:val="32"/>
                </w:rPr>
                <w:id w:val="223034559"/>
                <w:placeholder>
                  <w:docPart w:val="0EEB50A7929E4A1692309128389B2733"/>
                </w:placeholder>
                <w15:appearance w15:val="hidden"/>
              </w:sdtPr>
              <w:sdtEndPr>
                <w:rPr>
                  <w:rStyle w:val="Sous-titredarticlevertolive"/>
                </w:rPr>
              </w:sdtEndPr>
              <w:sdtContent>
                <w:r w:rsidR="00342C7E">
                  <w:rPr>
                    <w:rFonts w:cs="Arial"/>
                    <w:sz w:val="32"/>
                    <w:szCs w:val="32"/>
                  </w:rPr>
                  <w:t xml:space="preserve">La cuisine des </w:t>
                </w:r>
                <w:r w:rsidR="009B26BA">
                  <w:rPr>
                    <w:rFonts w:cs="Arial"/>
                    <w:sz w:val="32"/>
                    <w:szCs w:val="32"/>
                  </w:rPr>
                  <w:t>Courges</w:t>
                </w:r>
              </w:sdtContent>
            </w:sdt>
            <w:r w:rsidR="00DB5087" w:rsidRPr="00ED1E3C">
              <w:rPr>
                <w:rStyle w:val="Sous-titredarticlevertolive"/>
                <w:rFonts w:cstheme="minorBidi"/>
                <w:sz w:val="44"/>
                <w:szCs w:val="44"/>
                <w:lang w:bidi="fr-FR"/>
              </w:rPr>
              <w:t xml:space="preserve"> </w:t>
            </w:r>
          </w:p>
          <w:p w14:paraId="6849C2B9" w14:textId="2B3669FC" w:rsidR="00913F01" w:rsidRPr="00ED1E3C" w:rsidRDefault="00C33048" w:rsidP="001E48D5">
            <w:pPr>
              <w:rPr>
                <w:rStyle w:val="Sous-titredarticlevertolive"/>
                <w:noProof/>
              </w:rPr>
            </w:pPr>
            <w:sdt>
              <w:sdtPr>
                <w:rPr>
                  <w:rStyle w:val="Sous-titredarticlevertolive"/>
                  <w:noProof/>
                </w:rPr>
                <w:id w:val="609856239"/>
                <w:placeholder>
                  <w:docPart w:val="317A2556BC484B44AF8D5D718E05F593"/>
                </w:placeholder>
                <w15:appearance w15:val="hidden"/>
              </w:sdtPr>
              <w:sdtContent>
                <w:r w:rsidR="00667719">
                  <w:rPr>
                    <w:rStyle w:val="Sous-titredarticlevertolive"/>
                    <w:noProof/>
                  </w:rPr>
                  <w:t xml:space="preserve">… </w:t>
                </w:r>
                <w:r w:rsidR="00342C7E">
                  <w:rPr>
                    <w:rStyle w:val="Sous-titredarticlevertolive"/>
                    <w:noProof/>
                  </w:rPr>
                  <w:t xml:space="preserve">Ou comment effectuer certaines </w:t>
                </w:r>
                <w:r w:rsidR="008D4F2D">
                  <w:rPr>
                    <w:rStyle w:val="Sous-titredarticlevertolive"/>
                    <w:noProof/>
                  </w:rPr>
                  <w:t>recettes</w:t>
                </w:r>
                <w:r w:rsidR="00342C7E">
                  <w:rPr>
                    <w:rStyle w:val="Sous-titredarticlevertolive"/>
                    <w:noProof/>
                  </w:rPr>
                  <w:t xml:space="preserve"> à base d</w:t>
                </w:r>
                <w:r w:rsidR="009B26BA">
                  <w:rPr>
                    <w:rStyle w:val="Sous-titredarticlevertolive"/>
                    <w:noProof/>
                  </w:rPr>
                  <w:t>e courges</w:t>
                </w:r>
                <w:r w:rsidR="00342C7E">
                  <w:rPr>
                    <w:rStyle w:val="Sous-titredarticlevertolive"/>
                    <w:noProof/>
                  </w:rPr>
                  <w:t xml:space="preserve"> avec les enfants</w:t>
                </w:r>
              </w:sdtContent>
            </w:sdt>
            <w:r w:rsidR="00DB5087" w:rsidRPr="00ED1E3C">
              <w:rPr>
                <w:rStyle w:val="Sous-titredarticlevertolive"/>
                <w:noProof/>
                <w:lang w:bidi="fr-FR"/>
              </w:rPr>
              <w:t xml:space="preserve"> </w:t>
            </w:r>
            <w:r w:rsidR="00667719">
              <w:rPr>
                <w:rStyle w:val="Sous-titredarticlevertolive"/>
                <w:noProof/>
                <w:lang w:bidi="fr-FR"/>
              </w:rPr>
              <w:t>…</w:t>
            </w:r>
          </w:p>
          <w:p w14:paraId="70C0288B" w14:textId="77777777" w:rsidR="00913F01" w:rsidRPr="00ED1E3C" w:rsidRDefault="00913F01" w:rsidP="001E48D5">
            <w:pPr>
              <w:rPr>
                <w:rFonts w:asciiTheme="majorHAnsi" w:hAnsiTheme="majorHAnsi"/>
                <w:noProof/>
                <w:color w:val="5F645C" w:themeColor="accent2" w:themeShade="BF"/>
                <w:sz w:val="28"/>
                <w:szCs w:val="28"/>
              </w:rPr>
            </w:pPr>
          </w:p>
          <w:p w14:paraId="16E04792" w14:textId="036DD45F" w:rsidR="00913F01" w:rsidRPr="00ED1E3C" w:rsidRDefault="00124873" w:rsidP="001E48D5">
            <w:pPr>
              <w:rPr>
                <w:rStyle w:val="Nomdauteurvertolive"/>
              </w:rPr>
            </w:pPr>
            <w:r w:rsidRPr="00ED1E3C">
              <w:rPr>
                <w:rStyle w:val="Nomdauteurvertolive"/>
                <w:lang w:bidi="fr-FR"/>
              </w:rPr>
              <w:t xml:space="preserve">-------------- </w:t>
            </w:r>
            <w:sdt>
              <w:sdtPr>
                <w:rPr>
                  <w:rStyle w:val="Nomdauteurvertolive"/>
                </w:rPr>
                <w:id w:val="-456174158"/>
                <w:placeholder>
                  <w:docPart w:val="85A35338A87845C39D62F020AF98A0AC"/>
                </w:placeholder>
                <w15:appearance w15:val="hidden"/>
              </w:sdtPr>
              <w:sdtContent>
                <w:r w:rsidR="00203344">
                  <w:rPr>
                    <w:rStyle w:val="Nomdauteurvertolive"/>
                  </w:rPr>
                  <w:t>Nicolas</w:t>
                </w:r>
              </w:sdtContent>
            </w:sdt>
          </w:p>
          <w:p w14:paraId="3526753F" w14:textId="77777777" w:rsidR="00913F01" w:rsidRPr="00ED1E3C" w:rsidRDefault="00913F01" w:rsidP="004F280C">
            <w:pPr>
              <w:rPr>
                <w:noProof/>
                <w:sz w:val="20"/>
                <w:szCs w:val="20"/>
              </w:rPr>
            </w:pPr>
          </w:p>
          <w:p w14:paraId="424E7D63" w14:textId="45E178EA" w:rsidR="008E0448" w:rsidRPr="008E0448" w:rsidRDefault="008E0448" w:rsidP="008E0448">
            <w:pPr>
              <w:rPr>
                <w:rFonts w:ascii="Euphemia" w:hAnsi="Euphemia" w:cs="Euphemia"/>
                <w:b/>
                <w:bCs/>
                <w:noProof/>
                <w:color w:val="5F645C" w:themeColor="accent2" w:themeShade="BF"/>
                <w:sz w:val="20"/>
                <w:szCs w:val="20"/>
              </w:rPr>
            </w:pPr>
            <w:r w:rsidRPr="008E0448">
              <w:rPr>
                <w:b/>
                <w:bCs/>
                <w:noProof/>
                <w:color w:val="5F645C" w:themeColor="accent2" w:themeShade="BF"/>
                <w:sz w:val="20"/>
                <w:szCs w:val="20"/>
              </w:rPr>
              <w:t>La soupe à la courge</w:t>
            </w:r>
            <w:r w:rsidRPr="008E0448">
              <w:rPr>
                <w:rFonts w:ascii="Arial" w:hAnsi="Arial" w:cs="Arial"/>
                <w:b/>
                <w:bCs/>
                <w:noProof/>
                <w:color w:val="5F645C" w:themeColor="accent2" w:themeShade="BF"/>
                <w:sz w:val="20"/>
                <w:szCs w:val="20"/>
              </w:rPr>
              <w:t> </w:t>
            </w:r>
            <w:r w:rsidR="00CF28AA">
              <w:rPr>
                <w:rFonts w:ascii="Arial" w:hAnsi="Arial" w:cs="Arial"/>
                <w:b/>
                <w:bCs/>
                <w:noProof/>
                <w:color w:val="5F645C" w:themeColor="accent2" w:themeShade="BF"/>
                <w:sz w:val="20"/>
                <w:szCs w:val="20"/>
              </w:rPr>
              <w:t>(potiron</w:t>
            </w:r>
            <w:r w:rsidR="00621CE6">
              <w:rPr>
                <w:rFonts w:ascii="Arial" w:hAnsi="Arial" w:cs="Arial"/>
                <w:b/>
                <w:bCs/>
                <w:noProof/>
                <w:color w:val="5F645C" w:themeColor="accent2" w:themeShade="BF"/>
                <w:sz w:val="20"/>
                <w:szCs w:val="20"/>
              </w:rPr>
              <w:t xml:space="preserve">, </w:t>
            </w:r>
            <w:r w:rsidR="00CF28AA">
              <w:rPr>
                <w:rFonts w:ascii="Arial" w:hAnsi="Arial" w:cs="Arial"/>
                <w:b/>
                <w:bCs/>
                <w:noProof/>
                <w:color w:val="5F645C" w:themeColor="accent2" w:themeShade="BF"/>
                <w:sz w:val="20"/>
                <w:szCs w:val="20"/>
              </w:rPr>
              <w:t>potimarron</w:t>
            </w:r>
            <w:r w:rsidR="00621CE6">
              <w:rPr>
                <w:rFonts w:ascii="Arial" w:hAnsi="Arial" w:cs="Arial"/>
                <w:b/>
                <w:bCs/>
                <w:noProof/>
                <w:color w:val="5F645C" w:themeColor="accent2" w:themeShade="BF"/>
                <w:sz w:val="20"/>
                <w:szCs w:val="20"/>
              </w:rPr>
              <w:t xml:space="preserve"> ou </w:t>
            </w:r>
            <w:r w:rsidR="00CF28AA">
              <w:rPr>
                <w:rFonts w:ascii="Arial" w:hAnsi="Arial" w:cs="Arial"/>
                <w:b/>
                <w:bCs/>
                <w:noProof/>
                <w:color w:val="5F645C" w:themeColor="accent2" w:themeShade="BF"/>
                <w:sz w:val="20"/>
                <w:szCs w:val="20"/>
              </w:rPr>
              <w:t>butternu</w:t>
            </w:r>
            <w:r w:rsidR="00621CE6">
              <w:rPr>
                <w:rFonts w:ascii="Arial" w:hAnsi="Arial" w:cs="Arial"/>
                <w:b/>
                <w:bCs/>
                <w:noProof/>
                <w:color w:val="5F645C" w:themeColor="accent2" w:themeShade="BF"/>
                <w:sz w:val="20"/>
                <w:szCs w:val="20"/>
              </w:rPr>
              <w:t>t</w:t>
            </w:r>
            <w:r w:rsidR="00CF28AA">
              <w:rPr>
                <w:rFonts w:ascii="Arial" w:hAnsi="Arial" w:cs="Arial"/>
                <w:b/>
                <w:bCs/>
                <w:noProof/>
                <w:color w:val="5F645C" w:themeColor="accent2" w:themeShade="BF"/>
                <w:sz w:val="20"/>
                <w:szCs w:val="20"/>
              </w:rPr>
              <w:t>)</w:t>
            </w:r>
            <w:r w:rsidRPr="008E0448">
              <w:rPr>
                <w:b/>
                <w:bCs/>
                <w:noProof/>
                <w:color w:val="5F645C" w:themeColor="accent2" w:themeShade="BF"/>
                <w:sz w:val="20"/>
                <w:szCs w:val="20"/>
              </w:rPr>
              <w:t>:</w:t>
            </w:r>
            <w:r w:rsidRPr="008E0448">
              <w:rPr>
                <w:rFonts w:ascii="Euphemia" w:hAnsi="Euphemia" w:cs="Euphemia"/>
                <w:b/>
                <w:bCs/>
                <w:noProof/>
                <w:color w:val="5F645C" w:themeColor="accent2" w:themeShade="BF"/>
                <w:sz w:val="20"/>
                <w:szCs w:val="20"/>
              </w:rPr>
              <w:t> </w:t>
            </w:r>
            <w:r w:rsidRPr="008E0448">
              <w:rPr>
                <w:noProof/>
                <w:color w:val="5F645C" w:themeColor="accent2" w:themeShade="BF"/>
                <w:sz w:val="20"/>
                <w:szCs w:val="20"/>
              </w:rPr>
              <w:t> </w:t>
            </w:r>
          </w:p>
          <w:p w14:paraId="582D23E4" w14:textId="77777777" w:rsidR="008E0448" w:rsidRPr="008E0448" w:rsidRDefault="008E0448" w:rsidP="008E0448">
            <w:pPr>
              <w:rPr>
                <w:noProof/>
                <w:color w:val="5F645C" w:themeColor="accent2" w:themeShade="BF"/>
                <w:sz w:val="20"/>
                <w:szCs w:val="20"/>
              </w:rPr>
            </w:pPr>
            <w:r w:rsidRPr="008E0448">
              <w:rPr>
                <w:noProof/>
                <w:color w:val="5F645C" w:themeColor="accent2" w:themeShade="BF"/>
                <w:sz w:val="20"/>
                <w:szCs w:val="20"/>
                <w:u w:val="single"/>
              </w:rPr>
              <w:t>Ingrédients</w:t>
            </w:r>
            <w:r w:rsidRPr="008E0448">
              <w:rPr>
                <w:noProof/>
                <w:color w:val="5F645C" w:themeColor="accent2" w:themeShade="BF"/>
                <w:sz w:val="20"/>
                <w:szCs w:val="20"/>
              </w:rPr>
              <w:t> </w:t>
            </w:r>
          </w:p>
          <w:p w14:paraId="56C6D55E" w14:textId="1EC02BC7" w:rsidR="008E0448" w:rsidRPr="008E0448" w:rsidRDefault="00450077" w:rsidP="008E0448">
            <w:pPr>
              <w:rPr>
                <w:noProof/>
                <w:color w:val="5F645C" w:themeColor="accent2" w:themeShade="BF"/>
                <w:sz w:val="20"/>
                <w:szCs w:val="20"/>
              </w:rPr>
            </w:pPr>
            <w:r>
              <w:rPr>
                <w:noProof/>
                <w:color w:val="5F645C" w:themeColor="accent2" w:themeShade="BF"/>
                <w:sz w:val="20"/>
                <w:szCs w:val="20"/>
              </w:rPr>
              <w:t>1</w:t>
            </w:r>
            <w:r w:rsidR="008E0448" w:rsidRPr="008E0448">
              <w:rPr>
                <w:noProof/>
                <w:color w:val="5F645C" w:themeColor="accent2" w:themeShade="BF"/>
                <w:sz w:val="20"/>
                <w:szCs w:val="20"/>
              </w:rPr>
              <w:t>kg de courge </w:t>
            </w:r>
          </w:p>
          <w:p w14:paraId="24F45470" w14:textId="5D4DE080" w:rsidR="008E0448" w:rsidRPr="008E0448" w:rsidRDefault="00450077" w:rsidP="008E0448">
            <w:pPr>
              <w:rPr>
                <w:noProof/>
                <w:color w:val="5F645C" w:themeColor="accent2" w:themeShade="BF"/>
                <w:sz w:val="20"/>
                <w:szCs w:val="20"/>
              </w:rPr>
            </w:pPr>
            <w:r>
              <w:rPr>
                <w:noProof/>
                <w:color w:val="5F645C" w:themeColor="accent2" w:themeShade="BF"/>
                <w:sz w:val="20"/>
                <w:szCs w:val="20"/>
              </w:rPr>
              <w:t>1</w:t>
            </w:r>
            <w:r w:rsidR="008E0448" w:rsidRPr="008E0448">
              <w:rPr>
                <w:noProof/>
                <w:color w:val="5F645C" w:themeColor="accent2" w:themeShade="BF"/>
                <w:sz w:val="20"/>
                <w:szCs w:val="20"/>
              </w:rPr>
              <w:t>00</w:t>
            </w:r>
            <w:r w:rsidR="00590D14">
              <w:rPr>
                <w:noProof/>
                <w:color w:val="5F645C" w:themeColor="accent2" w:themeShade="BF"/>
                <w:sz w:val="20"/>
                <w:szCs w:val="20"/>
              </w:rPr>
              <w:t xml:space="preserve"> </w:t>
            </w:r>
            <w:r w:rsidR="008E0448" w:rsidRPr="008E0448">
              <w:rPr>
                <w:noProof/>
                <w:color w:val="5F645C" w:themeColor="accent2" w:themeShade="BF"/>
                <w:sz w:val="20"/>
                <w:szCs w:val="20"/>
              </w:rPr>
              <w:t>g de pommes de terre </w:t>
            </w:r>
          </w:p>
          <w:p w14:paraId="4C5805A2" w14:textId="6D3B687D" w:rsidR="008E0448" w:rsidRPr="008E0448" w:rsidRDefault="00450077" w:rsidP="008E0448">
            <w:pPr>
              <w:rPr>
                <w:noProof/>
                <w:color w:val="5F645C" w:themeColor="accent2" w:themeShade="BF"/>
                <w:sz w:val="20"/>
                <w:szCs w:val="20"/>
              </w:rPr>
            </w:pPr>
            <w:r>
              <w:rPr>
                <w:noProof/>
                <w:color w:val="5F645C" w:themeColor="accent2" w:themeShade="BF"/>
                <w:sz w:val="20"/>
                <w:szCs w:val="20"/>
              </w:rPr>
              <w:t>1</w:t>
            </w:r>
            <w:r w:rsidR="008E0448" w:rsidRPr="008E0448">
              <w:rPr>
                <w:noProof/>
                <w:color w:val="5F645C" w:themeColor="accent2" w:themeShade="BF"/>
                <w:sz w:val="20"/>
                <w:szCs w:val="20"/>
              </w:rPr>
              <w:t> oignon </w:t>
            </w:r>
          </w:p>
          <w:p w14:paraId="67DCF37D" w14:textId="5E95A0ED" w:rsidR="008E0448" w:rsidRPr="008E0448" w:rsidRDefault="00450077" w:rsidP="008E0448">
            <w:pPr>
              <w:rPr>
                <w:noProof/>
                <w:color w:val="5F645C" w:themeColor="accent2" w:themeShade="BF"/>
                <w:sz w:val="20"/>
                <w:szCs w:val="20"/>
              </w:rPr>
            </w:pPr>
            <w:r>
              <w:rPr>
                <w:noProof/>
                <w:color w:val="5F645C" w:themeColor="accent2" w:themeShade="BF"/>
                <w:sz w:val="20"/>
                <w:szCs w:val="20"/>
              </w:rPr>
              <w:t>1</w:t>
            </w:r>
            <w:r w:rsidR="008E0448" w:rsidRPr="008E0448">
              <w:rPr>
                <w:noProof/>
                <w:color w:val="5F645C" w:themeColor="accent2" w:themeShade="BF"/>
                <w:sz w:val="20"/>
                <w:szCs w:val="20"/>
              </w:rPr>
              <w:t> grosse gousse d’ail </w:t>
            </w:r>
          </w:p>
          <w:p w14:paraId="2275E1DF" w14:textId="77777777" w:rsidR="008E0448" w:rsidRPr="008E0448" w:rsidRDefault="008E0448" w:rsidP="008E0448">
            <w:pPr>
              <w:rPr>
                <w:noProof/>
                <w:color w:val="5F645C" w:themeColor="accent2" w:themeShade="BF"/>
                <w:sz w:val="20"/>
                <w:szCs w:val="20"/>
              </w:rPr>
            </w:pPr>
            <w:r w:rsidRPr="008E0448">
              <w:rPr>
                <w:noProof/>
                <w:color w:val="5F645C" w:themeColor="accent2" w:themeShade="BF"/>
                <w:sz w:val="20"/>
                <w:szCs w:val="20"/>
              </w:rPr>
              <w:t>Un bouquet d’herbes aromatiques </w:t>
            </w:r>
          </w:p>
          <w:p w14:paraId="1F66EB3A" w14:textId="77777777" w:rsidR="008E0448" w:rsidRPr="008E0448" w:rsidRDefault="008E0448" w:rsidP="008E0448">
            <w:pPr>
              <w:rPr>
                <w:noProof/>
                <w:color w:val="5F645C" w:themeColor="accent2" w:themeShade="BF"/>
                <w:sz w:val="20"/>
                <w:szCs w:val="20"/>
                <w:u w:val="single"/>
              </w:rPr>
            </w:pPr>
          </w:p>
          <w:p w14:paraId="4A5AC0EC" w14:textId="45874164" w:rsidR="008E0448" w:rsidRPr="008E0448" w:rsidRDefault="008E0448" w:rsidP="00F72C8F">
            <w:pPr>
              <w:jc w:val="both"/>
              <w:rPr>
                <w:noProof/>
                <w:color w:val="5F645C" w:themeColor="accent2" w:themeShade="BF"/>
                <w:sz w:val="20"/>
                <w:szCs w:val="20"/>
              </w:rPr>
            </w:pPr>
            <w:r w:rsidRPr="008E0448">
              <w:rPr>
                <w:noProof/>
                <w:color w:val="5F645C" w:themeColor="accent2" w:themeShade="BF"/>
                <w:sz w:val="20"/>
                <w:szCs w:val="20"/>
              </w:rPr>
              <w:t>Découper la courge et retirer les pepins et les parties abimées. On peut laisser la peau. Eplucher les pommes de terre</w:t>
            </w:r>
            <w:r w:rsidR="00F72C8F">
              <w:rPr>
                <w:noProof/>
                <w:color w:val="5F645C" w:themeColor="accent2" w:themeShade="BF"/>
                <w:sz w:val="20"/>
                <w:szCs w:val="20"/>
              </w:rPr>
              <w:t>.</w:t>
            </w:r>
          </w:p>
          <w:p w14:paraId="218D7E7A" w14:textId="77777777" w:rsidR="00F72C8F" w:rsidRDefault="00F72C8F" w:rsidP="008E0448">
            <w:pPr>
              <w:rPr>
                <w:noProof/>
                <w:color w:val="5F645C" w:themeColor="accent2" w:themeShade="BF"/>
                <w:sz w:val="20"/>
                <w:szCs w:val="20"/>
              </w:rPr>
            </w:pPr>
          </w:p>
          <w:p w14:paraId="16A8080F" w14:textId="062055F0" w:rsidR="008E0448" w:rsidRPr="008E0448" w:rsidRDefault="008E0448" w:rsidP="00F72C8F">
            <w:pPr>
              <w:jc w:val="both"/>
              <w:rPr>
                <w:noProof/>
                <w:color w:val="5F645C" w:themeColor="accent2" w:themeShade="BF"/>
                <w:sz w:val="20"/>
                <w:szCs w:val="20"/>
              </w:rPr>
            </w:pPr>
            <w:r w:rsidRPr="008E0448">
              <w:rPr>
                <w:noProof/>
                <w:color w:val="5F645C" w:themeColor="accent2" w:themeShade="BF"/>
                <w:sz w:val="20"/>
                <w:szCs w:val="20"/>
              </w:rPr>
              <w:t>Faire revenir l’oignon et l’ail grossièrement découpés dans une casserole avec un peu d’huile d’olive puis y ajouter les pommes de terre et les courges.  </w:t>
            </w:r>
          </w:p>
          <w:p w14:paraId="2415A3D8" w14:textId="77777777" w:rsidR="00E23403" w:rsidRDefault="00E23403" w:rsidP="00F72C8F">
            <w:pPr>
              <w:jc w:val="both"/>
              <w:rPr>
                <w:noProof/>
                <w:color w:val="5F645C" w:themeColor="accent2" w:themeShade="BF"/>
                <w:sz w:val="20"/>
                <w:szCs w:val="20"/>
              </w:rPr>
            </w:pPr>
          </w:p>
          <w:p w14:paraId="4749F79F" w14:textId="12A020C3" w:rsidR="008E0448" w:rsidRPr="008E0448" w:rsidRDefault="008E0448" w:rsidP="00F72C8F">
            <w:pPr>
              <w:jc w:val="both"/>
              <w:rPr>
                <w:noProof/>
                <w:color w:val="5F645C" w:themeColor="accent2" w:themeShade="BF"/>
                <w:sz w:val="20"/>
                <w:szCs w:val="20"/>
              </w:rPr>
            </w:pPr>
            <w:r w:rsidRPr="008E0448">
              <w:rPr>
                <w:noProof/>
                <w:color w:val="5F645C" w:themeColor="accent2" w:themeShade="BF"/>
                <w:sz w:val="20"/>
                <w:szCs w:val="20"/>
              </w:rPr>
              <w:t>Couvrir d’eau, ajouter les herbes aromatiques et laisser cuire à feu moyen jusqu’à ce que les pommes de terre soient tendres. </w:t>
            </w:r>
          </w:p>
          <w:p w14:paraId="7BAD763C" w14:textId="77777777" w:rsidR="008E0448" w:rsidRPr="008E0448" w:rsidRDefault="008E0448" w:rsidP="00F72C8F">
            <w:pPr>
              <w:jc w:val="both"/>
              <w:rPr>
                <w:noProof/>
                <w:color w:val="5F645C" w:themeColor="accent2" w:themeShade="BF"/>
                <w:sz w:val="20"/>
                <w:szCs w:val="20"/>
              </w:rPr>
            </w:pPr>
            <w:r w:rsidRPr="008E0448">
              <w:rPr>
                <w:noProof/>
                <w:color w:val="5F645C" w:themeColor="accent2" w:themeShade="BF"/>
                <w:sz w:val="20"/>
                <w:szCs w:val="20"/>
              </w:rPr>
              <w:t>-Mixer jusqu’à obtenir la texture recherchée. </w:t>
            </w:r>
          </w:p>
          <w:p w14:paraId="6CDE8D26" w14:textId="77777777" w:rsidR="00655BAF" w:rsidRDefault="00655BAF" w:rsidP="00F72C8F">
            <w:pPr>
              <w:jc w:val="both"/>
              <w:rPr>
                <w:noProof/>
                <w:color w:val="5F645C" w:themeColor="accent2" w:themeShade="BF"/>
                <w:sz w:val="20"/>
                <w:szCs w:val="24"/>
                <w:lang w:bidi="fr-FR"/>
              </w:rPr>
            </w:pPr>
          </w:p>
          <w:p w14:paraId="30B818E4" w14:textId="77777777" w:rsidR="005737FF" w:rsidRDefault="005737FF" w:rsidP="00B66662">
            <w:pPr>
              <w:rPr>
                <w:noProof/>
                <w:color w:val="5F645C" w:themeColor="accent2" w:themeShade="BF"/>
                <w:sz w:val="20"/>
                <w:szCs w:val="24"/>
                <w:lang w:bidi="fr-FR"/>
              </w:rPr>
            </w:pPr>
          </w:p>
          <w:p w14:paraId="6C2A4734" w14:textId="77777777" w:rsidR="005737FF" w:rsidRDefault="005725CA" w:rsidP="00B66662">
            <w:pPr>
              <w:rPr>
                <w:noProof/>
                <w:color w:val="5F645C" w:themeColor="accent2" w:themeShade="BF"/>
                <w:sz w:val="20"/>
                <w:szCs w:val="24"/>
                <w:lang w:bidi="fr-FR"/>
              </w:rPr>
            </w:pPr>
            <w:r>
              <w:rPr>
                <w:noProof/>
              </w:rPr>
              <w:drawing>
                <wp:inline distT="0" distB="0" distL="0" distR="0" wp14:anchorId="36F86AD7" wp14:editId="7ABC38E3">
                  <wp:extent cx="2231390" cy="3350260"/>
                  <wp:effectExtent l="0" t="0" r="0" b="2540"/>
                  <wp:docPr id="9" name="Image 9" descr="Photo pour Pumpkin soup in an open pumpkin and more pumpkins in the background. - image libre de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our Pumpkin soup in an open pumpkin and more pumpkins in the background. - image libre de dro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1390" cy="3350260"/>
                          </a:xfrm>
                          <a:prstGeom prst="rect">
                            <a:avLst/>
                          </a:prstGeom>
                          <a:noFill/>
                          <a:ln>
                            <a:noFill/>
                          </a:ln>
                        </pic:spPr>
                      </pic:pic>
                    </a:graphicData>
                  </a:graphic>
                </wp:inline>
              </w:drawing>
            </w:r>
          </w:p>
          <w:p w14:paraId="22464086" w14:textId="77777777" w:rsidR="005725CA" w:rsidRDefault="005725CA" w:rsidP="00B66662">
            <w:pPr>
              <w:rPr>
                <w:noProof/>
                <w:color w:val="5F645C" w:themeColor="accent2" w:themeShade="BF"/>
                <w:sz w:val="20"/>
                <w:szCs w:val="24"/>
                <w:lang w:bidi="fr-FR"/>
              </w:rPr>
            </w:pPr>
          </w:p>
          <w:p w14:paraId="657BA156" w14:textId="193D8BE4" w:rsidR="005725CA" w:rsidRPr="00B66662" w:rsidRDefault="005725CA" w:rsidP="00597A43">
            <w:pPr>
              <w:jc w:val="both"/>
              <w:rPr>
                <w:noProof/>
                <w:color w:val="5F645C" w:themeColor="accent2" w:themeShade="BF"/>
                <w:sz w:val="20"/>
                <w:szCs w:val="24"/>
                <w:lang w:bidi="fr-FR"/>
              </w:rPr>
            </w:pPr>
            <w:r w:rsidRPr="000B05F0">
              <w:rPr>
                <w:b/>
                <w:bCs/>
                <w:noProof/>
                <w:color w:val="5F645C" w:themeColor="accent2" w:themeShade="BF"/>
                <w:sz w:val="20"/>
                <w:szCs w:val="24"/>
                <w:lang w:bidi="fr-FR"/>
              </w:rPr>
              <w:t>Pour aller plus loin</w:t>
            </w:r>
            <w:r w:rsidR="00597A43">
              <w:rPr>
                <w:noProof/>
                <w:color w:val="5F645C" w:themeColor="accent2" w:themeShade="BF"/>
                <w:sz w:val="20"/>
                <w:szCs w:val="24"/>
                <w:lang w:bidi="fr-FR"/>
              </w:rPr>
              <w:t xml:space="preserve"> : </w:t>
            </w:r>
            <w:r>
              <w:rPr>
                <w:noProof/>
                <w:color w:val="5F645C" w:themeColor="accent2" w:themeShade="BF"/>
                <w:sz w:val="20"/>
                <w:szCs w:val="24"/>
                <w:lang w:bidi="fr-FR"/>
              </w:rPr>
              <w:t xml:space="preserve">la presentation de la soupe dans la courge creusée </w:t>
            </w:r>
            <w:r w:rsidR="007B5CD2">
              <w:rPr>
                <w:noProof/>
                <w:color w:val="5F645C" w:themeColor="accent2" w:themeShade="BF"/>
                <w:sz w:val="20"/>
                <w:szCs w:val="24"/>
                <w:lang w:bidi="fr-FR"/>
              </w:rPr>
              <w:t>(ici un potimarron</w:t>
            </w:r>
            <w:r w:rsidR="00A52788">
              <w:rPr>
                <w:noProof/>
                <w:color w:val="5F645C" w:themeColor="accent2" w:themeShade="BF"/>
                <w:sz w:val="20"/>
                <w:szCs w:val="24"/>
                <w:lang w:bidi="fr-FR"/>
              </w:rPr>
              <w:t xml:space="preserve">) </w:t>
            </w:r>
            <w:r w:rsidR="00A833BF">
              <w:rPr>
                <w:noProof/>
                <w:color w:val="5F645C" w:themeColor="accent2" w:themeShade="BF"/>
                <w:sz w:val="20"/>
                <w:szCs w:val="24"/>
                <w:lang w:bidi="fr-FR"/>
              </w:rPr>
              <w:t>est toujours très visuelle et quelques graines de courges torr</w:t>
            </w:r>
            <w:r w:rsidR="00597A43">
              <w:rPr>
                <w:noProof/>
                <w:color w:val="5F645C" w:themeColor="accent2" w:themeShade="BF"/>
                <w:sz w:val="20"/>
                <w:szCs w:val="24"/>
                <w:lang w:bidi="fr-FR"/>
              </w:rPr>
              <w:t>é</w:t>
            </w:r>
            <w:r w:rsidR="00A833BF">
              <w:rPr>
                <w:noProof/>
                <w:color w:val="5F645C" w:themeColor="accent2" w:themeShade="BF"/>
                <w:sz w:val="20"/>
                <w:szCs w:val="24"/>
                <w:lang w:bidi="fr-FR"/>
              </w:rPr>
              <w:t>fié</w:t>
            </w:r>
            <w:r w:rsidR="00597A43">
              <w:rPr>
                <w:noProof/>
                <w:color w:val="5F645C" w:themeColor="accent2" w:themeShade="BF"/>
                <w:sz w:val="20"/>
                <w:szCs w:val="24"/>
                <w:lang w:bidi="fr-FR"/>
              </w:rPr>
              <w:t>e</w:t>
            </w:r>
            <w:r w:rsidR="00A833BF">
              <w:rPr>
                <w:noProof/>
                <w:color w:val="5F645C" w:themeColor="accent2" w:themeShade="BF"/>
                <w:sz w:val="20"/>
                <w:szCs w:val="24"/>
                <w:lang w:bidi="fr-FR"/>
              </w:rPr>
              <w:t>s parsemées</w:t>
            </w:r>
            <w:r w:rsidR="00263C09">
              <w:rPr>
                <w:noProof/>
                <w:color w:val="5F645C" w:themeColor="accent2" w:themeShade="BF"/>
                <w:sz w:val="20"/>
                <w:szCs w:val="24"/>
                <w:lang w:bidi="fr-FR"/>
              </w:rPr>
              <w:t xml:space="preserve"> sur la soupe ap</w:t>
            </w:r>
            <w:r w:rsidR="00597A43">
              <w:rPr>
                <w:noProof/>
                <w:color w:val="5F645C" w:themeColor="accent2" w:themeShade="BF"/>
                <w:sz w:val="20"/>
                <w:szCs w:val="24"/>
                <w:lang w:bidi="fr-FR"/>
              </w:rPr>
              <w:t>p</w:t>
            </w:r>
            <w:r w:rsidR="00263C09">
              <w:rPr>
                <w:noProof/>
                <w:color w:val="5F645C" w:themeColor="accent2" w:themeShade="BF"/>
                <w:sz w:val="20"/>
                <w:szCs w:val="24"/>
                <w:lang w:bidi="fr-FR"/>
              </w:rPr>
              <w:t>orte</w:t>
            </w:r>
            <w:r w:rsidR="00597A43">
              <w:rPr>
                <w:noProof/>
                <w:color w:val="5F645C" w:themeColor="accent2" w:themeShade="BF"/>
                <w:sz w:val="20"/>
                <w:szCs w:val="24"/>
                <w:lang w:bidi="fr-FR"/>
              </w:rPr>
              <w:t>nt</w:t>
            </w:r>
            <w:r w:rsidR="00263C09">
              <w:rPr>
                <w:noProof/>
                <w:color w:val="5F645C" w:themeColor="accent2" w:themeShade="BF"/>
                <w:sz w:val="20"/>
                <w:szCs w:val="24"/>
                <w:lang w:bidi="fr-FR"/>
              </w:rPr>
              <w:t xml:space="preserve"> un int</w:t>
            </w:r>
            <w:r w:rsidR="000B05F0">
              <w:rPr>
                <w:noProof/>
                <w:color w:val="5F645C" w:themeColor="accent2" w:themeShade="BF"/>
                <w:sz w:val="20"/>
                <w:szCs w:val="24"/>
                <w:lang w:bidi="fr-FR"/>
              </w:rPr>
              <w:t>é</w:t>
            </w:r>
            <w:r w:rsidR="00263C09">
              <w:rPr>
                <w:noProof/>
                <w:color w:val="5F645C" w:themeColor="accent2" w:themeShade="BF"/>
                <w:sz w:val="20"/>
                <w:szCs w:val="24"/>
                <w:lang w:bidi="fr-FR"/>
              </w:rPr>
              <w:t>ressant contraste de texture</w:t>
            </w:r>
            <w:r w:rsidR="000B05F0">
              <w:rPr>
                <w:noProof/>
                <w:color w:val="5F645C" w:themeColor="accent2" w:themeShade="BF"/>
                <w:sz w:val="20"/>
                <w:szCs w:val="24"/>
                <w:lang w:bidi="fr-FR"/>
              </w:rPr>
              <w:t>.</w:t>
            </w:r>
          </w:p>
        </w:tc>
      </w:tr>
      <w:tr w:rsidR="00913F01" w:rsidRPr="00ED1E3C" w14:paraId="6F9D9309" w14:textId="77777777" w:rsidTr="00F54276">
        <w:trPr>
          <w:trHeight w:val="755"/>
        </w:trPr>
        <w:tc>
          <w:tcPr>
            <w:tcW w:w="8630" w:type="dxa"/>
            <w:gridSpan w:val="3"/>
            <w:tcBorders>
              <w:top w:val="nil"/>
              <w:left w:val="nil"/>
              <w:bottom w:val="single" w:sz="4" w:space="0" w:color="8A7760" w:themeColor="accent1" w:themeShade="BF"/>
              <w:right w:val="nil"/>
            </w:tcBorders>
            <w:shd w:val="clear" w:color="auto" w:fill="auto"/>
            <w:vAlign w:val="center"/>
          </w:tcPr>
          <w:p w14:paraId="5A239541" w14:textId="3733CE14" w:rsidR="00913F01" w:rsidRPr="00ED1E3C" w:rsidRDefault="009B26BA" w:rsidP="008505DC">
            <w:pPr>
              <w:pStyle w:val="Lgendedimagemarron"/>
              <w:rPr>
                <w:noProof/>
              </w:rPr>
            </w:pPr>
            <w:r>
              <w:rPr>
                <w:noProof/>
                <w:sz w:val="20"/>
                <w:szCs w:val="24"/>
              </w:rPr>
              <w:t xml:space="preserve">Une courge </w:t>
            </w:r>
            <w:r w:rsidR="00AD524C">
              <w:rPr>
                <w:noProof/>
                <w:sz w:val="20"/>
                <w:szCs w:val="24"/>
              </w:rPr>
              <w:t xml:space="preserve">musquée </w:t>
            </w:r>
            <w:r w:rsidR="00E00752">
              <w:rPr>
                <w:noProof/>
                <w:sz w:val="20"/>
                <w:szCs w:val="24"/>
              </w:rPr>
              <w:t xml:space="preserve">- </w:t>
            </w:r>
            <w:r>
              <w:rPr>
                <w:noProof/>
                <w:sz w:val="20"/>
                <w:szCs w:val="24"/>
              </w:rPr>
              <w:t>8 octobre 2021</w:t>
            </w:r>
            <w:r w:rsidR="00E00752">
              <w:rPr>
                <w:noProof/>
                <w:sz w:val="20"/>
                <w:szCs w:val="24"/>
              </w:rPr>
              <w:t xml:space="preserve"> - </w:t>
            </w:r>
            <w:r>
              <w:rPr>
                <w:noProof/>
                <w:sz w:val="20"/>
                <w:szCs w:val="24"/>
              </w:rPr>
              <w:t xml:space="preserve"> Lortie</w:t>
            </w:r>
          </w:p>
        </w:tc>
        <w:tc>
          <w:tcPr>
            <w:tcW w:w="240" w:type="dxa"/>
            <w:tcBorders>
              <w:top w:val="nil"/>
              <w:left w:val="nil"/>
              <w:bottom w:val="nil"/>
              <w:right w:val="nil"/>
            </w:tcBorders>
          </w:tcPr>
          <w:p w14:paraId="2221C56B" w14:textId="77777777" w:rsidR="00913F01" w:rsidRPr="00ED1E3C" w:rsidRDefault="00913F01" w:rsidP="00D60A76">
            <w:pPr>
              <w:rPr>
                <w:noProof/>
              </w:rPr>
            </w:pPr>
          </w:p>
        </w:tc>
        <w:tc>
          <w:tcPr>
            <w:tcW w:w="4090" w:type="dxa"/>
            <w:gridSpan w:val="2"/>
            <w:vMerge/>
            <w:tcBorders>
              <w:left w:val="nil"/>
              <w:right w:val="nil"/>
            </w:tcBorders>
            <w:shd w:val="clear" w:color="auto" w:fill="E5DDD7" w:themeFill="accent4" w:themeFillTint="99"/>
          </w:tcPr>
          <w:p w14:paraId="049F5571" w14:textId="77777777" w:rsidR="00913F01" w:rsidRPr="00ED1E3C" w:rsidRDefault="00913F01" w:rsidP="00C33048">
            <w:pPr>
              <w:rPr>
                <w:noProof/>
              </w:rPr>
            </w:pPr>
          </w:p>
        </w:tc>
      </w:tr>
      <w:tr w:rsidR="00913F01" w:rsidRPr="00ED1E3C" w14:paraId="198446E6" w14:textId="77777777" w:rsidTr="00F54276">
        <w:trPr>
          <w:trHeight w:val="1872"/>
        </w:trPr>
        <w:tc>
          <w:tcPr>
            <w:tcW w:w="8630" w:type="dxa"/>
            <w:gridSpan w:val="3"/>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p w14:paraId="36FAD588" w14:textId="511401D4" w:rsidR="001B6E9E" w:rsidRPr="001B6E9E" w:rsidRDefault="00C33048" w:rsidP="001B6E9E">
            <w:pPr>
              <w:rPr>
                <w:rFonts w:asciiTheme="majorHAnsi" w:hAnsiTheme="majorHAnsi" w:cs="Arial"/>
                <w:b/>
                <w:bCs/>
                <w:noProof/>
                <w:color w:val="8A7760" w:themeColor="accent1" w:themeShade="BF"/>
                <w:sz w:val="72"/>
                <w:szCs w:val="72"/>
                <w:lang w:bidi="fr-FR"/>
              </w:rPr>
            </w:pPr>
            <w:sdt>
              <w:sdtPr>
                <w:rPr>
                  <w:rFonts w:asciiTheme="majorHAnsi" w:hAnsiTheme="majorHAnsi" w:cs="Arial"/>
                  <w:b/>
                  <w:bCs/>
                  <w:noProof/>
                  <w:color w:val="8A7760" w:themeColor="accent1" w:themeShade="BF"/>
                  <w:sz w:val="72"/>
                  <w:szCs w:val="72"/>
                  <w:lang w:bidi="fr-FR"/>
                </w:rPr>
                <w:id w:val="713078752"/>
                <w:placeholder>
                  <w:docPart w:val="AFF6CB74067246E7B6FC883B1F53DEE6"/>
                </w:placeholder>
                <w15:appearance w15:val="hidden"/>
              </w:sdtPr>
              <w:sdtContent>
                <w:r w:rsidR="009A6345">
                  <w:rPr>
                    <w:rFonts w:asciiTheme="majorHAnsi" w:hAnsiTheme="majorHAnsi" w:cs="Arial"/>
                    <w:b/>
                    <w:bCs/>
                    <w:noProof/>
                    <w:color w:val="8A7760" w:themeColor="accent1" w:themeShade="BF"/>
                    <w:sz w:val="72"/>
                    <w:szCs w:val="72"/>
                    <w:lang w:bidi="fr-FR"/>
                  </w:rPr>
                  <w:t>Le</w:t>
                </w:r>
                <w:r w:rsidR="00FE0BCF">
                  <w:rPr>
                    <w:rFonts w:asciiTheme="majorHAnsi" w:hAnsiTheme="majorHAnsi" w:cs="Arial"/>
                    <w:b/>
                    <w:bCs/>
                    <w:noProof/>
                    <w:color w:val="8A7760" w:themeColor="accent1" w:themeShade="BF"/>
                    <w:sz w:val="72"/>
                    <w:szCs w:val="72"/>
                    <w:lang w:bidi="fr-FR"/>
                  </w:rPr>
                  <w:t xml:space="preserve"> </w:t>
                </w:r>
                <w:r w:rsidR="001B6E9E" w:rsidRPr="001B6E9E">
                  <w:rPr>
                    <w:rFonts w:asciiTheme="majorHAnsi" w:hAnsiTheme="majorHAnsi" w:cs="Arial"/>
                    <w:b/>
                    <w:bCs/>
                    <w:noProof/>
                    <w:color w:val="8A7760" w:themeColor="accent1" w:themeShade="BF"/>
                    <w:sz w:val="72"/>
                    <w:szCs w:val="72"/>
                    <w:lang w:bidi="fr-FR"/>
                  </w:rPr>
                  <w:t>potimar</w:t>
                </w:r>
                <w:r w:rsidR="004B2E30">
                  <w:rPr>
                    <w:rFonts w:asciiTheme="majorHAnsi" w:hAnsiTheme="majorHAnsi" w:cs="Arial"/>
                    <w:b/>
                    <w:bCs/>
                    <w:noProof/>
                    <w:color w:val="8A7760" w:themeColor="accent1" w:themeShade="BF"/>
                    <w:sz w:val="72"/>
                    <w:szCs w:val="72"/>
                    <w:lang w:bidi="fr-FR"/>
                  </w:rPr>
                  <w:t>r</w:t>
                </w:r>
                <w:r w:rsidR="001B6E9E" w:rsidRPr="001B6E9E">
                  <w:rPr>
                    <w:rFonts w:asciiTheme="majorHAnsi" w:hAnsiTheme="majorHAnsi" w:cs="Arial"/>
                    <w:b/>
                    <w:bCs/>
                    <w:noProof/>
                    <w:color w:val="8A7760" w:themeColor="accent1" w:themeShade="BF"/>
                    <w:sz w:val="72"/>
                    <w:szCs w:val="72"/>
                    <w:lang w:bidi="fr-FR"/>
                  </w:rPr>
                  <w:t>on</w:t>
                </w:r>
              </w:sdtContent>
            </w:sdt>
          </w:p>
          <w:p w14:paraId="32441C50" w14:textId="40F5AFAA" w:rsidR="00913F01" w:rsidRPr="00ED1E3C" w:rsidRDefault="00C33048" w:rsidP="004B2E30">
            <w:pPr>
              <w:jc w:val="both"/>
              <w:rPr>
                <w:rStyle w:val="Sous-titredarticlemarron"/>
                <w:lang w:bidi="fr-FR"/>
              </w:rPr>
            </w:pPr>
            <w:sdt>
              <w:sdtPr>
                <w:rPr>
                  <w:rStyle w:val="Sous-titredarticlemarron"/>
                  <w:lang w:bidi="fr-FR"/>
                </w:rPr>
                <w:id w:val="-1776470465"/>
                <w:placeholder>
                  <w:docPart w:val="94E8DCEF8E6C435F823AA9E27726EFBB"/>
                </w:placeholder>
                <w15:appearance w15:val="hidden"/>
              </w:sdtPr>
              <w:sdtContent>
                <w:sdt>
                  <w:sdtPr>
                    <w:rPr>
                      <w:rStyle w:val="Sous-titredarticlemarron"/>
                      <w:lang w:bidi="fr-FR"/>
                    </w:rPr>
                    <w:id w:val="1982959574"/>
                    <w:placeholder>
                      <w:docPart w:val="AB32B255F864429281FCDD7DC96C5604"/>
                    </w:placeholder>
                    <w15:appearance w15:val="hidden"/>
                  </w:sdtPr>
                  <w:sdtContent>
                    <w:r w:rsidR="001B6E9E" w:rsidRPr="002F507F">
                      <w:rPr>
                        <w:rFonts w:asciiTheme="majorHAnsi" w:hAnsiTheme="majorHAnsi" w:cs="Arial"/>
                        <w:b/>
                        <w:bCs/>
                        <w:noProof/>
                        <w:color w:val="8A7760" w:themeColor="accent1" w:themeShade="BF"/>
                        <w:sz w:val="48"/>
                        <w:szCs w:val="48"/>
                        <w:lang w:bidi="fr-FR"/>
                      </w:rPr>
                      <w:t>L</w:t>
                    </w:r>
                    <w:r w:rsidR="001B6E9E">
                      <w:rPr>
                        <w:rFonts w:asciiTheme="majorHAnsi" w:hAnsiTheme="majorHAnsi" w:cs="Arial"/>
                        <w:b/>
                        <w:bCs/>
                        <w:noProof/>
                        <w:color w:val="8A7760" w:themeColor="accent1" w:themeShade="BF"/>
                        <w:sz w:val="48"/>
                        <w:szCs w:val="48"/>
                        <w:lang w:bidi="fr-FR"/>
                      </w:rPr>
                      <w:t>e potimar</w:t>
                    </w:r>
                    <w:r w:rsidR="004B2E30">
                      <w:rPr>
                        <w:rFonts w:asciiTheme="majorHAnsi" w:hAnsiTheme="majorHAnsi" w:cs="Arial"/>
                        <w:b/>
                        <w:bCs/>
                        <w:noProof/>
                        <w:color w:val="8A7760" w:themeColor="accent1" w:themeShade="BF"/>
                        <w:sz w:val="48"/>
                        <w:szCs w:val="48"/>
                        <w:lang w:bidi="fr-FR"/>
                      </w:rPr>
                      <w:t>r</w:t>
                    </w:r>
                    <w:r w:rsidR="001B6E9E">
                      <w:rPr>
                        <w:rFonts w:asciiTheme="majorHAnsi" w:hAnsiTheme="majorHAnsi" w:cs="Arial"/>
                        <w:b/>
                        <w:bCs/>
                        <w:noProof/>
                        <w:color w:val="8A7760" w:themeColor="accent1" w:themeShade="BF"/>
                        <w:sz w:val="48"/>
                        <w:szCs w:val="48"/>
                        <w:lang w:bidi="fr-FR"/>
                      </w:rPr>
                      <w:t>on est une</w:t>
                    </w:r>
                    <w:r w:rsidR="001B6E9E" w:rsidRPr="002F507F">
                      <w:rPr>
                        <w:rFonts w:asciiTheme="majorHAnsi" w:hAnsiTheme="majorHAnsi" w:cs="Arial"/>
                        <w:b/>
                        <w:bCs/>
                        <w:noProof/>
                        <w:color w:val="8A7760" w:themeColor="accent1" w:themeShade="BF"/>
                        <w:sz w:val="48"/>
                        <w:szCs w:val="48"/>
                        <w:lang w:bidi="fr-FR"/>
                      </w:rPr>
                      <w:t xml:space="preserve"> courge</w:t>
                    </w:r>
                    <w:r w:rsidR="001B6E9E">
                      <w:rPr>
                        <w:rFonts w:asciiTheme="majorHAnsi" w:hAnsiTheme="majorHAnsi" w:cs="Arial"/>
                        <w:b/>
                        <w:bCs/>
                        <w:noProof/>
                        <w:color w:val="8A7760" w:themeColor="accent1" w:themeShade="BF"/>
                        <w:sz w:val="48"/>
                        <w:szCs w:val="48"/>
                        <w:lang w:bidi="fr-FR"/>
                      </w:rPr>
                      <w:t xml:space="preserve"> et</w:t>
                    </w:r>
                    <w:r w:rsidR="001B6E9E" w:rsidRPr="002F507F">
                      <w:rPr>
                        <w:rFonts w:asciiTheme="majorHAnsi" w:hAnsiTheme="majorHAnsi" w:cs="Arial"/>
                        <w:b/>
                        <w:bCs/>
                        <w:noProof/>
                        <w:color w:val="8A7760" w:themeColor="accent1" w:themeShade="BF"/>
                        <w:sz w:val="48"/>
                        <w:szCs w:val="48"/>
                        <w:lang w:bidi="fr-FR"/>
                      </w:rPr>
                      <w:t xml:space="preserve"> appartient à la grande famille des cucurbitacées</w:t>
                    </w:r>
                    <w:r w:rsidR="00E97C6D">
                      <w:rPr>
                        <w:rFonts w:asciiTheme="majorHAnsi" w:hAnsiTheme="majorHAnsi" w:cs="Arial"/>
                        <w:b/>
                        <w:bCs/>
                        <w:noProof/>
                        <w:color w:val="8A7760" w:themeColor="accent1" w:themeShade="BF"/>
                        <w:sz w:val="48"/>
                        <w:szCs w:val="48"/>
                        <w:lang w:bidi="fr-FR"/>
                      </w:rPr>
                      <w:t>,</w:t>
                    </w:r>
                    <w:r w:rsidR="001B6E9E" w:rsidRPr="002F507F">
                      <w:rPr>
                        <w:rFonts w:asciiTheme="majorHAnsi" w:hAnsiTheme="majorHAnsi" w:cs="Arial"/>
                        <w:b/>
                        <w:bCs/>
                        <w:noProof/>
                        <w:color w:val="8A7760" w:themeColor="accent1" w:themeShade="BF"/>
                        <w:sz w:val="48"/>
                        <w:szCs w:val="48"/>
                        <w:lang w:bidi="fr-FR"/>
                      </w:rPr>
                      <w:t xml:space="preserve"> </w:t>
                    </w:r>
                    <w:r w:rsidR="001B6E9E">
                      <w:rPr>
                        <w:rFonts w:asciiTheme="majorHAnsi" w:hAnsiTheme="majorHAnsi" w:cs="Arial"/>
                        <w:b/>
                        <w:bCs/>
                        <w:noProof/>
                        <w:color w:val="8A7760" w:themeColor="accent1" w:themeShade="BF"/>
                        <w:sz w:val="48"/>
                        <w:szCs w:val="48"/>
                        <w:lang w:bidi="fr-FR"/>
                      </w:rPr>
                      <w:t>qui</w:t>
                    </w:r>
                    <w:r w:rsidR="001B6E9E" w:rsidRPr="002F507F">
                      <w:rPr>
                        <w:rFonts w:asciiTheme="majorHAnsi" w:hAnsiTheme="majorHAnsi" w:cs="Arial"/>
                        <w:b/>
                        <w:bCs/>
                        <w:noProof/>
                        <w:color w:val="8A7760" w:themeColor="accent1" w:themeShade="BF"/>
                        <w:sz w:val="48"/>
                        <w:szCs w:val="48"/>
                        <w:lang w:bidi="fr-FR"/>
                      </w:rPr>
                      <w:t xml:space="preserve"> se compose elle-même de différentes variétés </w:t>
                    </w:r>
                    <w:r w:rsidR="001B6E9E">
                      <w:rPr>
                        <w:rFonts w:asciiTheme="majorHAnsi" w:hAnsiTheme="majorHAnsi" w:cs="Arial"/>
                        <w:b/>
                        <w:bCs/>
                        <w:noProof/>
                        <w:color w:val="8A7760" w:themeColor="accent1" w:themeShade="BF"/>
                        <w:sz w:val="48"/>
                        <w:szCs w:val="48"/>
                        <w:lang w:bidi="fr-FR"/>
                      </w:rPr>
                      <w:t>comme la citrouille ou</w:t>
                    </w:r>
                    <w:r w:rsidR="001B6E9E" w:rsidRPr="002F507F">
                      <w:rPr>
                        <w:rFonts w:asciiTheme="majorHAnsi" w:hAnsiTheme="majorHAnsi" w:cs="Arial"/>
                        <w:b/>
                        <w:bCs/>
                        <w:noProof/>
                        <w:color w:val="8A7760" w:themeColor="accent1" w:themeShade="BF"/>
                        <w:sz w:val="48"/>
                        <w:szCs w:val="48"/>
                        <w:lang w:bidi="fr-FR"/>
                      </w:rPr>
                      <w:t xml:space="preserve"> la courg</w:t>
                    </w:r>
                    <w:r w:rsidR="001B6E9E">
                      <w:rPr>
                        <w:rFonts w:asciiTheme="majorHAnsi" w:hAnsiTheme="majorHAnsi" w:cs="Arial"/>
                        <w:b/>
                        <w:bCs/>
                        <w:noProof/>
                        <w:color w:val="8A7760" w:themeColor="accent1" w:themeShade="BF"/>
                        <w:sz w:val="48"/>
                        <w:szCs w:val="48"/>
                        <w:lang w:bidi="fr-FR"/>
                      </w:rPr>
                      <w:t>ette</w:t>
                    </w:r>
                    <w:r w:rsidR="001B6E9E" w:rsidRPr="002F507F">
                      <w:rPr>
                        <w:rFonts w:asciiTheme="majorHAnsi" w:hAnsiTheme="majorHAnsi" w:cs="Arial"/>
                        <w:b/>
                        <w:bCs/>
                        <w:noProof/>
                        <w:color w:val="8A7760" w:themeColor="accent1" w:themeShade="BF"/>
                        <w:sz w:val="48"/>
                        <w:szCs w:val="48"/>
                        <w:lang w:bidi="fr-FR"/>
                      </w:rPr>
                      <w:t>.</w:t>
                    </w:r>
                  </w:sdtContent>
                </w:sdt>
              </w:sdtContent>
            </w:sdt>
          </w:p>
        </w:tc>
        <w:tc>
          <w:tcPr>
            <w:tcW w:w="240" w:type="dxa"/>
            <w:tcBorders>
              <w:top w:val="nil"/>
              <w:left w:val="nil"/>
              <w:bottom w:val="nil"/>
              <w:right w:val="nil"/>
            </w:tcBorders>
          </w:tcPr>
          <w:p w14:paraId="79FEFF14" w14:textId="77777777" w:rsidR="00913F01" w:rsidRPr="00ED1E3C" w:rsidRDefault="00913F01">
            <w:pPr>
              <w:rPr>
                <w:noProof/>
              </w:rPr>
            </w:pPr>
          </w:p>
        </w:tc>
        <w:tc>
          <w:tcPr>
            <w:tcW w:w="4090" w:type="dxa"/>
            <w:gridSpan w:val="2"/>
            <w:vMerge/>
            <w:tcBorders>
              <w:left w:val="nil"/>
              <w:right w:val="nil"/>
            </w:tcBorders>
            <w:shd w:val="clear" w:color="auto" w:fill="E5DDD7" w:themeFill="accent4" w:themeFillTint="99"/>
          </w:tcPr>
          <w:p w14:paraId="468C902F" w14:textId="77777777" w:rsidR="00913F01" w:rsidRPr="00ED1E3C" w:rsidRDefault="00913F01" w:rsidP="00C33048">
            <w:pPr>
              <w:rPr>
                <w:noProof/>
              </w:rPr>
            </w:pPr>
          </w:p>
        </w:tc>
      </w:tr>
      <w:tr w:rsidR="00913F01" w:rsidRPr="00ED1E3C" w14:paraId="58955DE7" w14:textId="77777777" w:rsidTr="00B51906">
        <w:trPr>
          <w:trHeight w:val="5714"/>
        </w:trPr>
        <w:tc>
          <w:tcPr>
            <w:tcW w:w="4314" w:type="dxa"/>
            <w:gridSpan w:val="2"/>
            <w:tcBorders>
              <w:top w:val="nil"/>
              <w:left w:val="nil"/>
              <w:bottom w:val="single" w:sz="4" w:space="0" w:color="8A7760" w:themeColor="accent1" w:themeShade="BF"/>
              <w:right w:val="nil"/>
            </w:tcBorders>
            <w:tcMar>
              <w:left w:w="115" w:type="dxa"/>
              <w:bottom w:w="288" w:type="dxa"/>
              <w:right w:w="115" w:type="dxa"/>
            </w:tcMar>
          </w:tcPr>
          <w:p w14:paraId="02A0A7A5" w14:textId="7F531C97" w:rsidR="00C40E10" w:rsidRDefault="00124873" w:rsidP="004B2E30">
            <w:pPr>
              <w:jc w:val="both"/>
              <w:rPr>
                <w:rStyle w:val="Nomdauteurmarron"/>
                <w:noProof/>
                <w:lang w:bidi="fr-FR"/>
              </w:rPr>
            </w:pPr>
            <w:r w:rsidRPr="00ED1E3C">
              <w:rPr>
                <w:rStyle w:val="Nomdauteurmarron"/>
                <w:noProof/>
                <w:lang w:bidi="fr-FR"/>
              </w:rPr>
              <w:t>--------------</w:t>
            </w:r>
          </w:p>
          <w:p w14:paraId="684C205B" w14:textId="77777777" w:rsidR="00C40E10" w:rsidRPr="00ED1E3C" w:rsidRDefault="00C40E10" w:rsidP="004B2E30">
            <w:pPr>
              <w:jc w:val="both"/>
              <w:rPr>
                <w:noProof/>
                <w:color w:val="8A7760" w:themeColor="accent1" w:themeShade="BF"/>
              </w:rPr>
            </w:pPr>
          </w:p>
          <w:sdt>
            <w:sdtPr>
              <w:rPr>
                <w:b/>
                <w:bCs/>
                <w:caps/>
                <w:noProof/>
                <w:sz w:val="24"/>
                <w:szCs w:val="24"/>
              </w:rPr>
              <w:id w:val="324563873"/>
              <w:placeholder>
                <w:docPart w:val="F109FC0C54F349AF897E65E2BA8F89FC"/>
              </w:placeholder>
              <w15:appearance w15:val="hidden"/>
            </w:sdtPr>
            <w:sdtEndPr>
              <w:rPr>
                <w:sz w:val="18"/>
              </w:rPr>
            </w:sdtEndPr>
            <w:sdtContent>
              <w:sdt>
                <w:sdtPr>
                  <w:rPr>
                    <w:sz w:val="20"/>
                    <w:szCs w:val="24"/>
                  </w:rPr>
                  <w:id w:val="1510333023"/>
                  <w:placeholder>
                    <w:docPart w:val="50FB5EB312E0488982BB1FAE328B39F9"/>
                  </w:placeholder>
                  <w15:appearance w15:val="hidden"/>
                </w:sdtPr>
                <w:sdtContent>
                  <w:p w14:paraId="1FDE4A26" w14:textId="77777777" w:rsidR="002B39A4" w:rsidRDefault="001B6E9E" w:rsidP="004B2E30">
                    <w:pPr>
                      <w:pStyle w:val="Corpsdetextemarron"/>
                      <w:jc w:val="both"/>
                      <w:rPr>
                        <w:sz w:val="20"/>
                        <w:szCs w:val="24"/>
                      </w:rPr>
                    </w:pPr>
                    <w:r w:rsidRPr="00F40ADF">
                      <w:rPr>
                        <w:sz w:val="20"/>
                        <w:szCs w:val="24"/>
                      </w:rPr>
                      <w:t>Les courges se sèment sous abri</w:t>
                    </w:r>
                    <w:r>
                      <w:rPr>
                        <w:sz w:val="20"/>
                        <w:szCs w:val="24"/>
                      </w:rPr>
                      <w:t xml:space="preserve"> (sous serre)</w:t>
                    </w:r>
                    <w:r w:rsidRPr="00F40ADF">
                      <w:rPr>
                        <w:sz w:val="20"/>
                        <w:szCs w:val="24"/>
                      </w:rPr>
                      <w:t xml:space="preserve"> en avril et en mai pour </w:t>
                    </w:r>
                    <w:r>
                      <w:rPr>
                        <w:sz w:val="20"/>
                        <w:szCs w:val="24"/>
                      </w:rPr>
                      <w:t>être</w:t>
                    </w:r>
                    <w:r w:rsidRPr="00F40ADF">
                      <w:rPr>
                        <w:sz w:val="20"/>
                        <w:szCs w:val="24"/>
                      </w:rPr>
                      <w:t xml:space="preserve"> plant</w:t>
                    </w:r>
                    <w:r>
                      <w:rPr>
                        <w:sz w:val="20"/>
                        <w:szCs w:val="24"/>
                      </w:rPr>
                      <w:t>ées</w:t>
                    </w:r>
                    <w:r w:rsidRPr="00F40ADF">
                      <w:rPr>
                        <w:sz w:val="20"/>
                        <w:szCs w:val="24"/>
                      </w:rPr>
                      <w:t xml:space="preserve"> à l'extérieur </w:t>
                    </w:r>
                    <w:r w:rsidR="00E97C6D">
                      <w:rPr>
                        <w:sz w:val="20"/>
                        <w:szCs w:val="24"/>
                      </w:rPr>
                      <w:t xml:space="preserve">un </w:t>
                    </w:r>
                    <w:r w:rsidRPr="00F40ADF">
                      <w:rPr>
                        <w:sz w:val="20"/>
                        <w:szCs w:val="24"/>
                      </w:rPr>
                      <w:t xml:space="preserve">mois plus tard, lorsque les dernières gelées sont passées. </w:t>
                    </w:r>
                  </w:p>
                  <w:p w14:paraId="72FA2A4F" w14:textId="0FFE0A50" w:rsidR="001B6E9E" w:rsidRDefault="001B6E9E" w:rsidP="004B2E30">
                    <w:pPr>
                      <w:pStyle w:val="Corpsdetextemarron"/>
                      <w:jc w:val="both"/>
                      <w:rPr>
                        <w:sz w:val="20"/>
                        <w:szCs w:val="24"/>
                      </w:rPr>
                    </w:pPr>
                    <w:r w:rsidRPr="00F40ADF">
                      <w:rPr>
                        <w:sz w:val="20"/>
                        <w:szCs w:val="24"/>
                      </w:rPr>
                      <w:t xml:space="preserve">Un semis </w:t>
                    </w:r>
                    <w:r>
                      <w:rPr>
                        <w:sz w:val="20"/>
                        <w:szCs w:val="24"/>
                      </w:rPr>
                      <w:t>en pleine terre (</w:t>
                    </w:r>
                    <w:r w:rsidRPr="00F40ADF">
                      <w:rPr>
                        <w:sz w:val="20"/>
                        <w:szCs w:val="24"/>
                      </w:rPr>
                      <w:t>à l'extérieur</w:t>
                    </w:r>
                    <w:r>
                      <w:rPr>
                        <w:sz w:val="20"/>
                        <w:szCs w:val="24"/>
                      </w:rPr>
                      <w:t>) peut être réalisé</w:t>
                    </w:r>
                    <w:r w:rsidRPr="00F40ADF">
                      <w:rPr>
                        <w:sz w:val="20"/>
                        <w:szCs w:val="24"/>
                      </w:rPr>
                      <w:t xml:space="preserve"> à partir de la fin-Mai jusqu'à la fin juin.</w:t>
                    </w:r>
                  </w:p>
                  <w:p w14:paraId="587FDD9B" w14:textId="77777777" w:rsidR="00EC4CC2" w:rsidRDefault="00EC4CC2" w:rsidP="004B2E30">
                    <w:pPr>
                      <w:pStyle w:val="Corpsdetextemarron"/>
                      <w:jc w:val="both"/>
                      <w:rPr>
                        <w:sz w:val="20"/>
                        <w:szCs w:val="24"/>
                      </w:rPr>
                    </w:pPr>
                  </w:p>
                  <w:p w14:paraId="57F9FB7B" w14:textId="00E1261D" w:rsidR="00913F01" w:rsidRPr="00B078BE" w:rsidRDefault="001B6E9E" w:rsidP="004B2E30">
                    <w:pPr>
                      <w:pStyle w:val="Corpsdetextemarron"/>
                      <w:jc w:val="both"/>
                      <w:rPr>
                        <w:sz w:val="20"/>
                        <w:szCs w:val="24"/>
                      </w:rPr>
                    </w:pPr>
                    <w:r>
                      <w:rPr>
                        <w:sz w:val="20"/>
                        <w:szCs w:val="24"/>
                      </w:rPr>
                      <w:t>L</w:t>
                    </w:r>
                    <w:r w:rsidRPr="00E03927">
                      <w:rPr>
                        <w:sz w:val="20"/>
                        <w:szCs w:val="24"/>
                      </w:rPr>
                      <w:t>es Cucurbitacées</w:t>
                    </w:r>
                    <w:r>
                      <w:rPr>
                        <w:sz w:val="20"/>
                        <w:szCs w:val="24"/>
                      </w:rPr>
                      <w:t xml:space="preserve"> ont besoin d’une terre riche et de beaucoup de place, elles</w:t>
                    </w:r>
                    <w:r w:rsidRPr="00E03927">
                      <w:rPr>
                        <w:sz w:val="20"/>
                        <w:szCs w:val="24"/>
                      </w:rPr>
                      <w:t xml:space="preserve"> sont capables de se régaler, même d’apports frais, peu (voire très peu) décomposés. Qui n’a pas vu un pied de courge se développer avec une vitesse stupéfiante sur le tas de compost ou de fumier, parfois plus rapidement et plus vigoureusement encore qu’au potager ?</w:t>
                    </w:r>
                  </w:p>
                </w:sdtContent>
              </w:sdt>
            </w:sdtContent>
          </w:sdt>
        </w:tc>
        <w:tc>
          <w:tcPr>
            <w:tcW w:w="4316" w:type="dxa"/>
            <w:tcBorders>
              <w:top w:val="nil"/>
              <w:left w:val="nil"/>
              <w:bottom w:val="single" w:sz="4" w:space="0" w:color="8A7760" w:themeColor="accent1" w:themeShade="BF"/>
              <w:right w:val="nil"/>
            </w:tcBorders>
            <w:tcMar>
              <w:left w:w="115" w:type="dxa"/>
              <w:bottom w:w="288" w:type="dxa"/>
              <w:right w:w="115" w:type="dxa"/>
            </w:tcMar>
          </w:tcPr>
          <w:sdt>
            <w:sdtPr>
              <w:rPr>
                <w:noProof/>
                <w:color w:val="8A7760" w:themeColor="accent1" w:themeShade="BF"/>
              </w:rPr>
              <w:id w:val="1820373780"/>
              <w:placeholder>
                <w:docPart w:val="6F8DDE5531074F979877C86A9FBB6AD2"/>
              </w:placeholder>
              <w15:appearance w15:val="hidden"/>
            </w:sdtPr>
            <w:sdtContent>
              <w:p w14:paraId="686775EB" w14:textId="77777777" w:rsidR="00EB68DF" w:rsidRPr="007C0429" w:rsidRDefault="00EB68DF" w:rsidP="004B2E30">
                <w:pPr>
                  <w:jc w:val="both"/>
                  <w:rPr>
                    <w:noProof/>
                    <w:color w:val="8A7760" w:themeColor="accent1" w:themeShade="BF"/>
                  </w:rPr>
                </w:pPr>
              </w:p>
              <w:p w14:paraId="693F6244" w14:textId="77777777" w:rsidR="00EB68DF" w:rsidRPr="007C0429" w:rsidRDefault="00EB68DF" w:rsidP="004B2E30">
                <w:pPr>
                  <w:jc w:val="both"/>
                  <w:rPr>
                    <w:noProof/>
                    <w:color w:val="8A7760" w:themeColor="accent1" w:themeShade="BF"/>
                  </w:rPr>
                </w:pPr>
              </w:p>
              <w:p w14:paraId="658E0DAE" w14:textId="129CF95F" w:rsidR="001B6E9E" w:rsidRDefault="001B6E9E" w:rsidP="004B2E30">
                <w:pPr>
                  <w:pStyle w:val="Corpsdetextemarron"/>
                  <w:jc w:val="both"/>
                  <w:rPr>
                    <w:noProof/>
                    <w:sz w:val="20"/>
                    <w:szCs w:val="20"/>
                  </w:rPr>
                </w:pPr>
                <w:r w:rsidRPr="00297717">
                  <w:rPr>
                    <w:noProof/>
                    <w:sz w:val="20"/>
                    <w:szCs w:val="20"/>
                  </w:rPr>
                  <w:t>Les jeunes plants ont besoin d’être arrosés g</w:t>
                </w:r>
                <w:r w:rsidR="002B39A4">
                  <w:rPr>
                    <w:noProof/>
                    <w:sz w:val="20"/>
                    <w:szCs w:val="20"/>
                  </w:rPr>
                  <w:t>é</w:t>
                </w:r>
                <w:r w:rsidRPr="00297717">
                  <w:rPr>
                    <w:noProof/>
                    <w:sz w:val="20"/>
                    <w:szCs w:val="20"/>
                  </w:rPr>
                  <w:t>n</w:t>
                </w:r>
                <w:r w:rsidR="002B39A4">
                  <w:rPr>
                    <w:noProof/>
                    <w:sz w:val="20"/>
                    <w:szCs w:val="20"/>
                  </w:rPr>
                  <w:t>é</w:t>
                </w:r>
                <w:r w:rsidRPr="00297717">
                  <w:rPr>
                    <w:noProof/>
                    <w:sz w:val="20"/>
                    <w:szCs w:val="20"/>
                  </w:rPr>
                  <w:t>reusement mais une fois vigoureux, ils n’ont pratiquement plus besoin d’</w:t>
                </w:r>
                <w:r w:rsidR="00DB4C42">
                  <w:rPr>
                    <w:noProof/>
                    <w:sz w:val="20"/>
                    <w:szCs w:val="20"/>
                  </w:rPr>
                  <w:t>ê</w:t>
                </w:r>
                <w:r w:rsidRPr="00297717">
                  <w:rPr>
                    <w:noProof/>
                    <w:sz w:val="20"/>
                    <w:szCs w:val="20"/>
                  </w:rPr>
                  <w:t>tre arrosés grace à leur</w:t>
                </w:r>
                <w:r w:rsidR="009460FB">
                  <w:rPr>
                    <w:noProof/>
                    <w:sz w:val="20"/>
                    <w:szCs w:val="20"/>
                  </w:rPr>
                  <w:t>s</w:t>
                </w:r>
                <w:r w:rsidRPr="00297717">
                  <w:rPr>
                    <w:noProof/>
                    <w:sz w:val="20"/>
                    <w:szCs w:val="20"/>
                  </w:rPr>
                  <w:t xml:space="preserve"> feuille</w:t>
                </w:r>
                <w:r w:rsidR="009460FB">
                  <w:rPr>
                    <w:noProof/>
                    <w:sz w:val="20"/>
                    <w:szCs w:val="20"/>
                  </w:rPr>
                  <w:t>s</w:t>
                </w:r>
                <w:r w:rsidRPr="00297717">
                  <w:rPr>
                    <w:noProof/>
                    <w:sz w:val="20"/>
                    <w:szCs w:val="20"/>
                  </w:rPr>
                  <w:t xml:space="preserve"> et leur racines, sauf en cas de grosse s</w:t>
                </w:r>
                <w:r w:rsidR="00DB4C42">
                  <w:rPr>
                    <w:noProof/>
                    <w:sz w:val="20"/>
                    <w:szCs w:val="20"/>
                  </w:rPr>
                  <w:t>é</w:t>
                </w:r>
                <w:r w:rsidRPr="00297717">
                  <w:rPr>
                    <w:noProof/>
                    <w:sz w:val="20"/>
                    <w:szCs w:val="20"/>
                  </w:rPr>
                  <w:t>cheresse</w:t>
                </w:r>
                <w:r>
                  <w:rPr>
                    <w:noProof/>
                    <w:sz w:val="20"/>
                    <w:szCs w:val="20"/>
                  </w:rPr>
                  <w:t>.</w:t>
                </w:r>
              </w:p>
              <w:p w14:paraId="15AFB557" w14:textId="77777777" w:rsidR="001B6E9E" w:rsidRDefault="001B6E9E" w:rsidP="004B2E30">
                <w:pPr>
                  <w:pStyle w:val="Corpsdetextemarron"/>
                  <w:jc w:val="both"/>
                  <w:rPr>
                    <w:noProof/>
                    <w:sz w:val="20"/>
                    <w:szCs w:val="20"/>
                  </w:rPr>
                </w:pPr>
              </w:p>
              <w:p w14:paraId="10CC7804" w14:textId="6C0E6FBA" w:rsidR="001B6E9E" w:rsidRPr="00297717" w:rsidRDefault="001B6E9E" w:rsidP="004B2E30">
                <w:pPr>
                  <w:pStyle w:val="Corpsdetextemarron"/>
                  <w:jc w:val="both"/>
                  <w:rPr>
                    <w:noProof/>
                    <w:sz w:val="20"/>
                    <w:szCs w:val="20"/>
                  </w:rPr>
                </w:pPr>
                <w:r>
                  <w:rPr>
                    <w:noProof/>
                    <w:sz w:val="20"/>
                    <w:szCs w:val="20"/>
                  </w:rPr>
                  <w:t>La courge peut etre pr</w:t>
                </w:r>
                <w:r w:rsidR="009460FB">
                  <w:rPr>
                    <w:noProof/>
                    <w:sz w:val="20"/>
                    <w:szCs w:val="20"/>
                  </w:rPr>
                  <w:t>é</w:t>
                </w:r>
                <w:r>
                  <w:rPr>
                    <w:noProof/>
                    <w:sz w:val="20"/>
                    <w:szCs w:val="20"/>
                  </w:rPr>
                  <w:t>parée de nombreuses façon</w:t>
                </w:r>
                <w:r w:rsidR="009460FB">
                  <w:rPr>
                    <w:noProof/>
                    <w:sz w:val="20"/>
                    <w:szCs w:val="20"/>
                  </w:rPr>
                  <w:t>s</w:t>
                </w:r>
                <w:r>
                  <w:rPr>
                    <w:noProof/>
                    <w:sz w:val="20"/>
                    <w:szCs w:val="20"/>
                  </w:rPr>
                  <w:t xml:space="preserve"> et contrairement à </w:t>
                </w:r>
                <w:r w:rsidR="00F05834">
                  <w:rPr>
                    <w:noProof/>
                    <w:sz w:val="20"/>
                    <w:szCs w:val="20"/>
                  </w:rPr>
                  <w:t>certaines idées reçues, s</w:t>
                </w:r>
                <w:r>
                  <w:rPr>
                    <w:noProof/>
                    <w:sz w:val="20"/>
                    <w:szCs w:val="20"/>
                  </w:rPr>
                  <w:t xml:space="preserve">a peau n’est pas indigeste mais très riche en vitamines et tendre une fois cuite, il est donc inutile de l’éplucher en particulier </w:t>
                </w:r>
                <w:r w:rsidR="00F05834">
                  <w:rPr>
                    <w:noProof/>
                    <w:sz w:val="20"/>
                    <w:szCs w:val="20"/>
                  </w:rPr>
                  <w:t>lorsqu’</w:t>
                </w:r>
                <w:r>
                  <w:rPr>
                    <w:noProof/>
                    <w:sz w:val="20"/>
                    <w:szCs w:val="20"/>
                  </w:rPr>
                  <w:t xml:space="preserve">elle est </w:t>
                </w:r>
                <w:r w:rsidR="00F05834">
                  <w:rPr>
                    <w:noProof/>
                    <w:sz w:val="20"/>
                    <w:szCs w:val="20"/>
                  </w:rPr>
                  <w:t xml:space="preserve">cultivée selon le cahier </w:t>
                </w:r>
                <w:r w:rsidR="00EC4CC2">
                  <w:rPr>
                    <w:noProof/>
                    <w:sz w:val="20"/>
                    <w:szCs w:val="20"/>
                  </w:rPr>
                  <w:t xml:space="preserve">des charges de l’agriculture biologique. </w:t>
                </w:r>
              </w:p>
              <w:p w14:paraId="395E476F" w14:textId="70E75001" w:rsidR="00B721DF" w:rsidRDefault="00B721DF" w:rsidP="004B2E30">
                <w:pPr>
                  <w:jc w:val="both"/>
                  <w:rPr>
                    <w:color w:val="8A7760" w:themeColor="accent1" w:themeShade="BF"/>
                  </w:rPr>
                </w:pPr>
              </w:p>
              <w:p w14:paraId="0C29315A" w14:textId="768CE9EB" w:rsidR="00F35B6C" w:rsidRPr="006B0B57" w:rsidRDefault="00C33048" w:rsidP="004B2E30">
                <w:pPr>
                  <w:jc w:val="both"/>
                  <w:rPr>
                    <w:color w:val="8A7760" w:themeColor="accent1" w:themeShade="BF"/>
                  </w:rPr>
                </w:pPr>
              </w:p>
            </w:sdtContent>
          </w:sdt>
        </w:tc>
        <w:tc>
          <w:tcPr>
            <w:tcW w:w="240" w:type="dxa"/>
            <w:tcBorders>
              <w:top w:val="nil"/>
              <w:left w:val="nil"/>
              <w:bottom w:val="single" w:sz="4" w:space="0" w:color="8A7760" w:themeColor="accent1" w:themeShade="BF"/>
              <w:right w:val="nil"/>
            </w:tcBorders>
          </w:tcPr>
          <w:p w14:paraId="23570950" w14:textId="77777777" w:rsidR="00913F01" w:rsidRPr="00ED1E3C" w:rsidRDefault="00913F01">
            <w:pPr>
              <w:rPr>
                <w:noProof/>
              </w:rPr>
            </w:pPr>
          </w:p>
        </w:tc>
        <w:tc>
          <w:tcPr>
            <w:tcW w:w="4090" w:type="dxa"/>
            <w:gridSpan w:val="2"/>
            <w:vMerge/>
            <w:tcBorders>
              <w:left w:val="nil"/>
              <w:bottom w:val="single" w:sz="4" w:space="0" w:color="8A7760" w:themeColor="accent1" w:themeShade="BF"/>
              <w:right w:val="nil"/>
            </w:tcBorders>
            <w:shd w:val="clear" w:color="auto" w:fill="E5DDD7" w:themeFill="accent4" w:themeFillTint="99"/>
          </w:tcPr>
          <w:p w14:paraId="5D0D0C15" w14:textId="77777777" w:rsidR="00913F01" w:rsidRPr="00ED1E3C" w:rsidRDefault="00913F01">
            <w:pPr>
              <w:rPr>
                <w:noProof/>
              </w:rPr>
            </w:pPr>
          </w:p>
        </w:tc>
      </w:tr>
      <w:tr w:rsidR="00D74161" w:rsidRPr="00ED1E3C" w14:paraId="3882BEAA" w14:textId="77777777" w:rsidTr="00653B63">
        <w:trPr>
          <w:trHeight w:val="540"/>
        </w:trPr>
        <w:tc>
          <w:tcPr>
            <w:tcW w:w="12960" w:type="dxa"/>
            <w:gridSpan w:val="6"/>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sdt>
            <w:sdtPr>
              <w:rPr>
                <w:rStyle w:val="Sous-titredarticlemarron"/>
              </w:rPr>
              <w:id w:val="816693106"/>
              <w:placeholder>
                <w:docPart w:val="B66511D0FC754ED8AC6479359112466B"/>
              </w:placeholder>
              <w15:appearance w15:val="hidden"/>
            </w:sdtPr>
            <w:sdtContent>
              <w:p w14:paraId="3E17F79B" w14:textId="116DEE8F" w:rsidR="00D74161" w:rsidRPr="00ED1E3C" w:rsidRDefault="00B66A6C" w:rsidP="009912D5">
                <w:pPr>
                  <w:rPr>
                    <w:rStyle w:val="Sous-titredarticlemarron"/>
                  </w:rPr>
                </w:pPr>
                <w:r w:rsidRPr="00B66A6C">
                  <w:rPr>
                    <w:rFonts w:asciiTheme="majorHAnsi" w:hAnsiTheme="majorHAnsi" w:cs="Arial"/>
                    <w:noProof/>
                    <w:color w:val="8A7760" w:themeColor="accent1" w:themeShade="BF"/>
                    <w:sz w:val="48"/>
                    <w:szCs w:val="48"/>
                  </w:rPr>
                  <w:t>L</w:t>
                </w:r>
                <w:r w:rsidR="00D37991">
                  <w:rPr>
                    <w:rFonts w:asciiTheme="majorHAnsi" w:hAnsiTheme="majorHAnsi" w:cs="Arial"/>
                    <w:noProof/>
                    <w:color w:val="8A7760" w:themeColor="accent1" w:themeShade="BF"/>
                    <w:sz w:val="48"/>
                    <w:szCs w:val="48"/>
                  </w:rPr>
                  <w:t>’incroyable</w:t>
                </w:r>
                <w:r w:rsidRPr="00B66A6C">
                  <w:rPr>
                    <w:rFonts w:asciiTheme="majorHAnsi" w:hAnsiTheme="majorHAnsi" w:cs="Arial"/>
                    <w:noProof/>
                    <w:color w:val="8A7760" w:themeColor="accent1" w:themeShade="BF"/>
                    <w:sz w:val="48"/>
                    <w:szCs w:val="48"/>
                  </w:rPr>
                  <w:t xml:space="preserve"> gâteau au chocolat à la courge</w:t>
                </w:r>
              </w:p>
            </w:sdtContent>
          </w:sdt>
        </w:tc>
      </w:tr>
      <w:tr w:rsidR="003D2BFD" w:rsidRPr="00ED1E3C" w14:paraId="057A7FAD" w14:textId="77777777" w:rsidTr="00FE48AD">
        <w:trPr>
          <w:trHeight w:val="1633"/>
        </w:trPr>
        <w:tc>
          <w:tcPr>
            <w:tcW w:w="4314" w:type="dxa"/>
            <w:gridSpan w:val="2"/>
            <w:tcBorders>
              <w:top w:val="nil"/>
              <w:left w:val="nil"/>
              <w:bottom w:val="nil"/>
              <w:right w:val="nil"/>
            </w:tcBorders>
            <w:vAlign w:val="bottom"/>
          </w:tcPr>
          <w:p w14:paraId="74F60BFA" w14:textId="4F56AFDB" w:rsidR="00AA296A" w:rsidRPr="00947098" w:rsidRDefault="00AA296A" w:rsidP="00157E46">
            <w:pPr>
              <w:jc w:val="both"/>
              <w:rPr>
                <w:noProof/>
                <w:sz w:val="18"/>
              </w:rPr>
            </w:pPr>
            <w:r w:rsidRPr="00947098">
              <w:rPr>
                <w:noProof/>
                <w:sz w:val="18"/>
              </w:rPr>
              <w:drawing>
                <wp:anchor distT="0" distB="0" distL="114300" distR="114300" simplePos="0" relativeHeight="251657216" behindDoc="0" locked="0" layoutInCell="1" allowOverlap="1" wp14:anchorId="25EABE96" wp14:editId="67D75147">
                  <wp:simplePos x="0" y="0"/>
                  <wp:positionH relativeFrom="column">
                    <wp:posOffset>76200</wp:posOffset>
                  </wp:positionH>
                  <wp:positionV relativeFrom="paragraph">
                    <wp:posOffset>-685165</wp:posOffset>
                  </wp:positionV>
                  <wp:extent cx="2177415" cy="1089660"/>
                  <wp:effectExtent l="0" t="0" r="0" b="0"/>
                  <wp:wrapNone/>
                  <wp:docPr id="10" name="Image 10" descr="Photo pour Pile of brownies with crumbs isolated on white - image libre de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our Pile of brownies with crumbs isolated on white - image libre de droit"/>
                          <pic:cNvPicPr>
                            <a:picLocks noChangeAspect="1" noChangeArrowheads="1"/>
                          </pic:cNvPicPr>
                        </pic:nvPicPr>
                        <pic:blipFill rotWithShape="1">
                          <a:blip r:embed="rId19">
                            <a:extLst>
                              <a:ext uri="{28A0092B-C50C-407E-A947-70E740481C1C}">
                                <a14:useLocalDpi xmlns:a14="http://schemas.microsoft.com/office/drawing/2010/main" val="0"/>
                              </a:ext>
                            </a:extLst>
                          </a:blip>
                          <a:srcRect t="25137" b="8265"/>
                          <a:stretch/>
                        </pic:blipFill>
                        <pic:spPr bwMode="auto">
                          <a:xfrm>
                            <a:off x="0" y="0"/>
                            <a:ext cx="2177415" cy="1089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D952EF" w14:textId="7997CB14" w:rsidR="003D2BFD" w:rsidRPr="00947098" w:rsidRDefault="003D2BFD" w:rsidP="00157E46">
            <w:pPr>
              <w:jc w:val="both"/>
              <w:rPr>
                <w:b/>
                <w:bCs/>
                <w:noProof/>
                <w:color w:val="8A7760" w:themeColor="accent1" w:themeShade="BF"/>
                <w:sz w:val="18"/>
              </w:rPr>
            </w:pPr>
          </w:p>
        </w:tc>
        <w:tc>
          <w:tcPr>
            <w:tcW w:w="4316" w:type="dxa"/>
            <w:vMerge w:val="restart"/>
            <w:tcBorders>
              <w:top w:val="nil"/>
              <w:left w:val="nil"/>
              <w:bottom w:val="nil"/>
              <w:right w:val="nil"/>
            </w:tcBorders>
          </w:tcPr>
          <w:sdt>
            <w:sdtPr>
              <w:rPr>
                <w:noProof/>
                <w:lang w:bidi="fr-FR"/>
              </w:rPr>
              <w:id w:val="1624036472"/>
              <w:placeholder>
                <w:docPart w:val="19A99DB43A184E30A1AB9526D4D63189"/>
              </w:placeholder>
              <w15:appearance w15:val="hidden"/>
            </w:sdtPr>
            <w:sdtContent>
              <w:p w14:paraId="2B260347" w14:textId="77777777" w:rsidR="0006786B" w:rsidRPr="00947098" w:rsidRDefault="0006786B" w:rsidP="00157E46">
                <w:pPr>
                  <w:pStyle w:val="Corpsdetextemarron"/>
                  <w:jc w:val="both"/>
                  <w:rPr>
                    <w:noProof/>
                    <w:lang w:bidi="fr-FR"/>
                  </w:rPr>
                </w:pPr>
              </w:p>
              <w:p w14:paraId="2BFAB5F1" w14:textId="44827318" w:rsidR="001D7546" w:rsidRPr="00947098" w:rsidRDefault="001D7546" w:rsidP="00157E46">
                <w:pPr>
                  <w:pStyle w:val="Corpsdetextemarron"/>
                  <w:jc w:val="both"/>
                  <w:rPr>
                    <w:noProof/>
                    <w:lang w:bidi="fr-FR"/>
                  </w:rPr>
                </w:pPr>
                <w:r w:rsidRPr="00947098">
                  <w:rPr>
                    <w:noProof/>
                    <w:lang w:bidi="fr-FR"/>
                  </w:rPr>
                  <w:t>On a remplacé la farine de blé par une purée de pois chiches donc moins de calories mais plus de fibre</w:t>
                </w:r>
                <w:r w:rsidR="0006786B" w:rsidRPr="00947098">
                  <w:rPr>
                    <w:noProof/>
                    <w:lang w:bidi="fr-FR"/>
                  </w:rPr>
                  <w:t>s</w:t>
                </w:r>
                <w:r w:rsidRPr="00947098">
                  <w:rPr>
                    <w:noProof/>
                    <w:lang w:bidi="fr-FR"/>
                  </w:rPr>
                  <w:t xml:space="preserve"> et de protéines (meilleur pour le transit,  la santé) on a également remplacé le beurre par de la courge butternut qui contrairement à ce que son nom indique, ne contient pas de beurre… la courge va ici permettre de reproduire l’effet du beurre sur la texture de la pâte et représente un apport non négligeable de vitamines et de fibres. </w:t>
                </w:r>
              </w:p>
            </w:sdtContent>
          </w:sdt>
          <w:p w14:paraId="39FEA18B" w14:textId="24A7DA49" w:rsidR="009B2038" w:rsidRPr="00947098" w:rsidRDefault="009B2038" w:rsidP="00157E46">
            <w:pPr>
              <w:pStyle w:val="Corpsdetextemarron"/>
              <w:jc w:val="both"/>
              <w:rPr>
                <w:noProof/>
                <w:lang w:bidi="fr-FR"/>
              </w:rPr>
            </w:pPr>
          </w:p>
        </w:tc>
        <w:tc>
          <w:tcPr>
            <w:tcW w:w="4330" w:type="dxa"/>
            <w:gridSpan w:val="3"/>
            <w:vMerge w:val="restart"/>
            <w:tcBorders>
              <w:top w:val="nil"/>
              <w:left w:val="nil"/>
              <w:bottom w:val="nil"/>
              <w:right w:val="nil"/>
            </w:tcBorders>
          </w:tcPr>
          <w:sdt>
            <w:sdtPr>
              <w:rPr>
                <w:noProof/>
              </w:rPr>
              <w:id w:val="-1355037492"/>
              <w:placeholder>
                <w:docPart w:val="9FBF5367CD4D434AA9356D46EC9CD607"/>
              </w:placeholder>
              <w15:appearance w15:val="hidden"/>
            </w:sdtPr>
            <w:sdtContent>
              <w:sdt>
                <w:sdtPr>
                  <w:rPr>
                    <w:noProof/>
                    <w:lang w:bidi="fr-FR"/>
                  </w:rPr>
                  <w:id w:val="281539834"/>
                  <w:placeholder>
                    <w:docPart w:val="48263D14B7314587B326A43A5FF3433B"/>
                  </w:placeholder>
                  <w15:appearance w15:val="hidden"/>
                </w:sdtPr>
                <w:sdtContent>
                  <w:p w14:paraId="1DA57DA5" w14:textId="77777777" w:rsidR="00120BDF" w:rsidRPr="00947098" w:rsidRDefault="00120BDF" w:rsidP="00450077">
                    <w:pPr>
                      <w:pStyle w:val="Corpsdetextemarron"/>
                      <w:jc w:val="center"/>
                      <w:rPr>
                        <w:noProof/>
                        <w:lang w:bidi="fr-FR"/>
                      </w:rPr>
                    </w:pPr>
                    <w:r w:rsidRPr="00157E46">
                      <w:rPr>
                        <w:b/>
                        <w:bCs/>
                        <w:noProof/>
                        <w:lang w:bidi="fr-FR"/>
                      </w:rPr>
                      <w:t>Ingrédients</w:t>
                    </w:r>
                    <w:r w:rsidRPr="00947098">
                      <w:rPr>
                        <w:noProof/>
                        <w:lang w:bidi="fr-FR"/>
                      </w:rPr>
                      <w:t> :</w:t>
                    </w:r>
                  </w:p>
                  <w:p w14:paraId="3FB0BACC" w14:textId="1C91AF33" w:rsidR="00120BDF" w:rsidRPr="00947098" w:rsidRDefault="00120BDF" w:rsidP="00157E46">
                    <w:pPr>
                      <w:pStyle w:val="Corpsdetextemarron"/>
                      <w:jc w:val="both"/>
                      <w:rPr>
                        <w:noProof/>
                        <w:lang w:bidi="fr-FR"/>
                      </w:rPr>
                    </w:pPr>
                    <w:r w:rsidRPr="00947098">
                      <w:rPr>
                        <w:noProof/>
                        <w:lang w:bidi="fr-FR"/>
                      </w:rPr>
                      <w:t>100g de pois chiches</w:t>
                    </w:r>
                    <w:r w:rsidR="00176599">
                      <w:rPr>
                        <w:noProof/>
                        <w:lang w:bidi="fr-FR"/>
                      </w:rPr>
                      <w:t xml:space="preserve">, </w:t>
                    </w:r>
                    <w:r w:rsidRPr="00947098">
                      <w:rPr>
                        <w:noProof/>
                        <w:lang w:bidi="fr-FR"/>
                      </w:rPr>
                      <w:t>150g de chocolat noir</w:t>
                    </w:r>
                  </w:p>
                  <w:p w14:paraId="2E8B1254" w14:textId="05C22494" w:rsidR="00120BDF" w:rsidRPr="00947098" w:rsidRDefault="00120BDF" w:rsidP="00157E46">
                    <w:pPr>
                      <w:pStyle w:val="Corpsdetextemarron"/>
                      <w:jc w:val="both"/>
                      <w:rPr>
                        <w:noProof/>
                        <w:lang w:bidi="fr-FR"/>
                      </w:rPr>
                    </w:pPr>
                    <w:r w:rsidRPr="00947098">
                      <w:rPr>
                        <w:noProof/>
                        <w:lang w:bidi="fr-FR"/>
                      </w:rPr>
                      <w:t>2 œufs</w:t>
                    </w:r>
                    <w:r w:rsidR="00176599">
                      <w:rPr>
                        <w:noProof/>
                        <w:lang w:bidi="fr-FR"/>
                      </w:rPr>
                      <w:t xml:space="preserve">, </w:t>
                    </w:r>
                    <w:r w:rsidRPr="00947098">
                      <w:rPr>
                        <w:noProof/>
                        <w:lang w:bidi="fr-FR"/>
                      </w:rPr>
                      <w:t>80g de sucre</w:t>
                    </w:r>
                  </w:p>
                  <w:p w14:paraId="284AE813" w14:textId="77777777" w:rsidR="00120BDF" w:rsidRPr="00947098" w:rsidRDefault="00120BDF" w:rsidP="00157E46">
                    <w:pPr>
                      <w:pStyle w:val="Corpsdetextemarron"/>
                      <w:jc w:val="both"/>
                      <w:rPr>
                        <w:noProof/>
                        <w:lang w:bidi="fr-FR"/>
                      </w:rPr>
                    </w:pPr>
                    <w:r w:rsidRPr="00947098">
                      <w:rPr>
                        <w:noProof/>
                        <w:lang w:bidi="fr-FR"/>
                      </w:rPr>
                      <w:t>70g de courge (butternut de préférence)</w:t>
                    </w:r>
                  </w:p>
                  <w:p w14:paraId="5CB5E649" w14:textId="77777777" w:rsidR="00120BDF" w:rsidRPr="00947098" w:rsidRDefault="00120BDF" w:rsidP="00157E46">
                    <w:pPr>
                      <w:pStyle w:val="Corpsdetextemarron"/>
                      <w:jc w:val="both"/>
                      <w:rPr>
                        <w:noProof/>
                        <w:lang w:bidi="fr-FR"/>
                      </w:rPr>
                    </w:pPr>
                  </w:p>
                  <w:p w14:paraId="021F4A85" w14:textId="168868D6" w:rsidR="00B26E98" w:rsidRPr="00176599" w:rsidRDefault="00120BDF" w:rsidP="00157E46">
                    <w:pPr>
                      <w:pStyle w:val="Corpsdetextemarron"/>
                      <w:jc w:val="both"/>
                      <w:rPr>
                        <w:noProof/>
                        <w:lang w:bidi="fr-FR"/>
                      </w:rPr>
                    </w:pPr>
                    <w:r w:rsidRPr="00947098">
                      <w:rPr>
                        <w:noProof/>
                        <w:lang w:bidi="fr-FR"/>
                      </w:rPr>
                      <w:t>Cuire les butternuts à l’étuvée</w:t>
                    </w:r>
                    <w:r w:rsidR="00157E46">
                      <w:rPr>
                        <w:noProof/>
                        <w:lang w:bidi="fr-FR"/>
                      </w:rPr>
                      <w:t xml:space="preserve">. </w:t>
                    </w:r>
                    <w:r w:rsidRPr="00947098">
                      <w:rPr>
                        <w:noProof/>
                        <w:lang w:bidi="fr-FR"/>
                      </w:rPr>
                      <w:t>Monter les blancs en neige</w:t>
                    </w:r>
                    <w:r w:rsidR="00157E46">
                      <w:rPr>
                        <w:noProof/>
                        <w:lang w:bidi="fr-FR"/>
                      </w:rPr>
                      <w:t xml:space="preserve">. </w:t>
                    </w:r>
                    <w:r w:rsidRPr="00947098">
                      <w:rPr>
                        <w:noProof/>
                        <w:lang w:bidi="fr-FR"/>
                      </w:rPr>
                      <w:t>Faire fondre le chocolat au bain marie</w:t>
                    </w:r>
                    <w:r w:rsidR="00157E46">
                      <w:rPr>
                        <w:noProof/>
                        <w:lang w:bidi="fr-FR"/>
                      </w:rPr>
                      <w:t xml:space="preserve">. </w:t>
                    </w:r>
                    <w:r w:rsidRPr="00947098">
                      <w:rPr>
                        <w:noProof/>
                        <w:lang w:bidi="fr-FR"/>
                      </w:rPr>
                      <w:t>Mixer les jaunes d’œuf, le sucre, le chocolat fondu, les pois chiches rincés et la courge cuite</w:t>
                    </w:r>
                    <w:r w:rsidR="00157E46">
                      <w:rPr>
                        <w:noProof/>
                        <w:lang w:bidi="fr-FR"/>
                      </w:rPr>
                      <w:t xml:space="preserve"> puis a</w:t>
                    </w:r>
                    <w:r w:rsidRPr="00947098">
                      <w:rPr>
                        <w:noProof/>
                        <w:lang w:bidi="fr-FR"/>
                      </w:rPr>
                      <w:t>jouter délicatement les blancs en neige</w:t>
                    </w:r>
                    <w:r w:rsidR="00157E46">
                      <w:rPr>
                        <w:noProof/>
                        <w:lang w:bidi="fr-FR"/>
                      </w:rPr>
                      <w:t>.Enfin, disposer</w:t>
                    </w:r>
                    <w:r w:rsidRPr="00947098">
                      <w:rPr>
                        <w:noProof/>
                        <w:lang w:bidi="fr-FR"/>
                      </w:rPr>
                      <w:t xml:space="preserve"> dans un moule avec papier sulfurisé huilé et cuire 20 à 30 minutes à 180°</w:t>
                    </w:r>
                    <w:r w:rsidR="00450077">
                      <w:rPr>
                        <w:noProof/>
                        <w:lang w:bidi="fr-FR"/>
                      </w:rPr>
                      <w:t>.</w:t>
                    </w:r>
                    <w:r w:rsidRPr="00947098">
                      <w:rPr>
                        <w:noProof/>
                        <w:lang w:bidi="fr-FR"/>
                      </w:rPr>
                      <w:t> </w:t>
                    </w:r>
                  </w:p>
                </w:sdtContent>
              </w:sdt>
            </w:sdtContent>
          </w:sdt>
        </w:tc>
      </w:tr>
      <w:tr w:rsidR="003D2BFD" w:rsidRPr="00ED1E3C" w14:paraId="0F596A62" w14:textId="77777777" w:rsidTr="00FE48AD">
        <w:trPr>
          <w:trHeight w:val="141"/>
        </w:trPr>
        <w:tc>
          <w:tcPr>
            <w:tcW w:w="4314" w:type="dxa"/>
            <w:gridSpan w:val="2"/>
            <w:tcBorders>
              <w:top w:val="nil"/>
              <w:left w:val="nil"/>
              <w:bottom w:val="nil"/>
              <w:right w:val="nil"/>
            </w:tcBorders>
            <w:vAlign w:val="center"/>
          </w:tcPr>
          <w:p w14:paraId="4780BB88" w14:textId="361C6CBE" w:rsidR="003D2BFD" w:rsidRPr="00947098" w:rsidRDefault="003D2BFD" w:rsidP="00157E46">
            <w:pPr>
              <w:jc w:val="both"/>
              <w:rPr>
                <w:rStyle w:val="Nomdauteurmarron"/>
                <w:noProof/>
                <w:sz w:val="18"/>
                <w:szCs w:val="22"/>
              </w:rPr>
            </w:pPr>
            <w:r w:rsidRPr="00947098">
              <w:rPr>
                <w:rStyle w:val="Nomdauteurmarron"/>
                <w:noProof/>
                <w:sz w:val="18"/>
                <w:szCs w:val="22"/>
                <w:lang w:bidi="fr-FR"/>
              </w:rPr>
              <w:t>--------------</w:t>
            </w:r>
          </w:p>
        </w:tc>
        <w:tc>
          <w:tcPr>
            <w:tcW w:w="4316" w:type="dxa"/>
            <w:vMerge/>
            <w:tcBorders>
              <w:top w:val="nil"/>
              <w:left w:val="nil"/>
              <w:bottom w:val="nil"/>
              <w:right w:val="nil"/>
            </w:tcBorders>
          </w:tcPr>
          <w:p w14:paraId="30A73D45" w14:textId="77777777" w:rsidR="003D2BFD" w:rsidRPr="00947098" w:rsidRDefault="003D2BFD" w:rsidP="00157E46">
            <w:pPr>
              <w:pStyle w:val="Corpsdetextemarron"/>
              <w:jc w:val="both"/>
              <w:rPr>
                <w:noProof/>
              </w:rPr>
            </w:pPr>
          </w:p>
        </w:tc>
        <w:tc>
          <w:tcPr>
            <w:tcW w:w="4330" w:type="dxa"/>
            <w:gridSpan w:val="3"/>
            <w:vMerge/>
            <w:tcBorders>
              <w:top w:val="nil"/>
              <w:left w:val="nil"/>
              <w:bottom w:val="nil"/>
              <w:right w:val="nil"/>
            </w:tcBorders>
          </w:tcPr>
          <w:p w14:paraId="1AE647B3" w14:textId="77777777" w:rsidR="003D2BFD" w:rsidRPr="00947098" w:rsidRDefault="003D2BFD" w:rsidP="00157E46">
            <w:pPr>
              <w:pStyle w:val="Corpsdetextemarron"/>
              <w:jc w:val="both"/>
              <w:rPr>
                <w:noProof/>
              </w:rPr>
            </w:pPr>
          </w:p>
        </w:tc>
      </w:tr>
      <w:tr w:rsidR="003D2BFD" w:rsidRPr="00ED1E3C" w14:paraId="3944EE64" w14:textId="77777777" w:rsidTr="00E51B3A">
        <w:trPr>
          <w:trHeight w:val="720"/>
        </w:trPr>
        <w:tc>
          <w:tcPr>
            <w:tcW w:w="4314" w:type="dxa"/>
            <w:gridSpan w:val="2"/>
            <w:tcBorders>
              <w:top w:val="nil"/>
              <w:left w:val="nil"/>
              <w:bottom w:val="nil"/>
              <w:right w:val="nil"/>
            </w:tcBorders>
          </w:tcPr>
          <w:sdt>
            <w:sdtPr>
              <w:rPr>
                <w:noProof/>
              </w:rPr>
              <w:id w:val="-1452470701"/>
              <w:placeholder>
                <w:docPart w:val="84E7FEA803C14F3195643A1CFBD6C767"/>
              </w:placeholder>
              <w15:appearance w15:val="hidden"/>
            </w:sdtPr>
            <w:sdtContent>
              <w:p w14:paraId="7452E899" w14:textId="5443AE3C" w:rsidR="003D2BFD" w:rsidRPr="00947098" w:rsidRDefault="00FE48AD" w:rsidP="00157E46">
                <w:pPr>
                  <w:pStyle w:val="Corpsdetextemarron"/>
                  <w:jc w:val="both"/>
                  <w:rPr>
                    <w:rStyle w:val="Nomdauteurmarron"/>
                    <w:b w:val="0"/>
                    <w:bCs w:val="0"/>
                    <w:caps w:val="0"/>
                    <w:noProof/>
                    <w:sz w:val="18"/>
                    <w:szCs w:val="22"/>
                    <w:lang w:bidi="fr-FR"/>
                  </w:rPr>
                </w:pPr>
                <w:r w:rsidRPr="00947098">
                  <w:rPr>
                    <w:noProof/>
                    <w:lang w:bidi="fr-FR"/>
                  </w:rPr>
                  <w:t xml:space="preserve">Cette </w:t>
                </w:r>
                <w:r w:rsidR="00D37991" w:rsidRPr="00947098">
                  <w:rPr>
                    <w:noProof/>
                    <w:lang w:bidi="fr-FR"/>
                  </w:rPr>
                  <w:t>étonnante</w:t>
                </w:r>
                <w:r w:rsidRPr="00947098">
                  <w:rPr>
                    <w:noProof/>
                    <w:lang w:bidi="fr-FR"/>
                  </w:rPr>
                  <w:t xml:space="preserve"> recette est une des meilleures alternatives au moelleux au chocolat classique. En plus d’être délicieux et beaucoup moins gras qu’un moelleux </w:t>
                </w:r>
                <w:r w:rsidR="00C06092" w:rsidRPr="00947098">
                  <w:rPr>
                    <w:noProof/>
                    <w:lang w:bidi="fr-FR"/>
                  </w:rPr>
                  <w:t>traditionnel</w:t>
                </w:r>
                <w:r w:rsidRPr="00947098">
                  <w:rPr>
                    <w:noProof/>
                    <w:lang w:bidi="fr-FR"/>
                  </w:rPr>
                  <w:t>, c’est un gâteau dans l’air du temps car il est sans gluten et sans lactose (sans produit laitier). </w:t>
                </w:r>
              </w:p>
            </w:sdtContent>
          </w:sdt>
        </w:tc>
        <w:tc>
          <w:tcPr>
            <w:tcW w:w="4316" w:type="dxa"/>
            <w:vMerge/>
            <w:tcBorders>
              <w:top w:val="nil"/>
              <w:left w:val="nil"/>
              <w:bottom w:val="nil"/>
              <w:right w:val="nil"/>
            </w:tcBorders>
          </w:tcPr>
          <w:p w14:paraId="2BB21BDC" w14:textId="77777777" w:rsidR="003D2BFD" w:rsidRPr="00947098" w:rsidRDefault="003D2BFD" w:rsidP="00157E46">
            <w:pPr>
              <w:pStyle w:val="Corpsdetextemarron"/>
              <w:jc w:val="both"/>
              <w:rPr>
                <w:noProof/>
              </w:rPr>
            </w:pPr>
          </w:p>
        </w:tc>
        <w:tc>
          <w:tcPr>
            <w:tcW w:w="4330" w:type="dxa"/>
            <w:gridSpan w:val="3"/>
            <w:vMerge/>
            <w:tcBorders>
              <w:top w:val="nil"/>
              <w:left w:val="nil"/>
              <w:bottom w:val="nil"/>
              <w:right w:val="nil"/>
            </w:tcBorders>
          </w:tcPr>
          <w:p w14:paraId="6AE39E83" w14:textId="77777777" w:rsidR="003D2BFD" w:rsidRPr="00947098" w:rsidRDefault="003D2BFD" w:rsidP="00157E46">
            <w:pPr>
              <w:pStyle w:val="Corpsdetextemarron"/>
              <w:jc w:val="both"/>
              <w:rPr>
                <w:noProof/>
              </w:rPr>
            </w:pPr>
          </w:p>
        </w:tc>
      </w:tr>
      <w:tr w:rsidR="00F54276" w:rsidRPr="00E51B3A" w14:paraId="47B52657" w14:textId="77777777" w:rsidTr="00E51B3A">
        <w:trPr>
          <w:trHeight w:val="68"/>
        </w:trPr>
        <w:tc>
          <w:tcPr>
            <w:tcW w:w="540" w:type="dxa"/>
            <w:vMerge w:val="restart"/>
            <w:tcBorders>
              <w:top w:val="nil"/>
              <w:left w:val="nil"/>
              <w:bottom w:val="nil"/>
              <w:right w:val="nil"/>
            </w:tcBorders>
            <w:vAlign w:val="center"/>
          </w:tcPr>
          <w:p w14:paraId="247A5443" w14:textId="09373343" w:rsidR="00F54276" w:rsidRPr="00E51B3A" w:rsidRDefault="00F54276" w:rsidP="00F54276">
            <w:pPr>
              <w:pStyle w:val="Corpsdetextemarron"/>
              <w:rPr>
                <w:rFonts w:asciiTheme="majorHAnsi" w:hAnsiTheme="majorHAnsi"/>
                <w:noProof/>
              </w:rPr>
            </w:pPr>
            <w:bookmarkStart w:id="1" w:name="_Hlk55863135"/>
          </w:p>
        </w:tc>
        <w:tc>
          <w:tcPr>
            <w:tcW w:w="11084" w:type="dxa"/>
            <w:gridSpan w:val="4"/>
            <w:tcBorders>
              <w:top w:val="nil"/>
              <w:left w:val="nil"/>
              <w:bottom w:val="nil"/>
              <w:right w:val="nil"/>
            </w:tcBorders>
          </w:tcPr>
          <w:p w14:paraId="03FF5154" w14:textId="77777777" w:rsidR="00F54276" w:rsidRPr="00E51B3A" w:rsidRDefault="00F54276" w:rsidP="00556091">
            <w:pPr>
              <w:pStyle w:val="Corpsdetextemarron"/>
              <w:rPr>
                <w:noProof/>
              </w:rPr>
            </w:pPr>
          </w:p>
        </w:tc>
        <w:tc>
          <w:tcPr>
            <w:tcW w:w="1336" w:type="dxa"/>
            <w:vMerge w:val="restart"/>
            <w:tcBorders>
              <w:top w:val="nil"/>
              <w:left w:val="nil"/>
              <w:bottom w:val="nil"/>
              <w:right w:val="nil"/>
            </w:tcBorders>
            <w:vAlign w:val="center"/>
          </w:tcPr>
          <w:p w14:paraId="74DFC5D3" w14:textId="5C517C32" w:rsidR="00F54276" w:rsidRPr="00E51B3A" w:rsidRDefault="000006A3" w:rsidP="00F54276">
            <w:pPr>
              <w:pStyle w:val="Pieddepage"/>
              <w:rPr>
                <w:noProof/>
              </w:rPr>
            </w:pPr>
            <w:r w:rsidRPr="00E51B3A">
              <w:rPr>
                <w:noProof/>
                <w:lang w:bidi="fr-FR"/>
              </w:rPr>
              <w:t xml:space="preserve"> </w:t>
            </w:r>
          </w:p>
        </w:tc>
      </w:tr>
      <w:tr w:rsidR="00F54276" w:rsidRPr="00ED1E3C" w14:paraId="3896A5A1" w14:textId="77777777" w:rsidTr="00E51B3A">
        <w:trPr>
          <w:trHeight w:val="144"/>
        </w:trPr>
        <w:tc>
          <w:tcPr>
            <w:tcW w:w="540" w:type="dxa"/>
            <w:vMerge/>
            <w:tcBorders>
              <w:top w:val="nil"/>
              <w:left w:val="nil"/>
              <w:bottom w:val="nil"/>
              <w:right w:val="nil"/>
            </w:tcBorders>
          </w:tcPr>
          <w:p w14:paraId="0B8CA6A9" w14:textId="77777777" w:rsidR="00F54276" w:rsidRPr="00ED1E3C" w:rsidRDefault="00F54276" w:rsidP="00DB5087">
            <w:pPr>
              <w:pStyle w:val="Corpsdetextemarron"/>
              <w:rPr>
                <w:rFonts w:asciiTheme="majorHAnsi" w:hAnsiTheme="majorHAnsi"/>
                <w:noProof/>
              </w:rPr>
            </w:pPr>
          </w:p>
        </w:tc>
        <w:tc>
          <w:tcPr>
            <w:tcW w:w="11084" w:type="dxa"/>
            <w:gridSpan w:val="4"/>
            <w:tcBorders>
              <w:top w:val="nil"/>
              <w:left w:val="nil"/>
              <w:bottom w:val="nil"/>
              <w:right w:val="nil"/>
            </w:tcBorders>
          </w:tcPr>
          <w:p w14:paraId="2DE246B6" w14:textId="77777777" w:rsidR="00F54276" w:rsidRPr="00ED1E3C" w:rsidRDefault="00F54276" w:rsidP="00556091">
            <w:pPr>
              <w:pStyle w:val="Corpsdetextemarron"/>
              <w:rPr>
                <w:noProof/>
              </w:rPr>
            </w:pPr>
          </w:p>
        </w:tc>
        <w:tc>
          <w:tcPr>
            <w:tcW w:w="1336" w:type="dxa"/>
            <w:vMerge/>
            <w:tcBorders>
              <w:top w:val="nil"/>
              <w:left w:val="nil"/>
              <w:bottom w:val="nil"/>
              <w:right w:val="nil"/>
            </w:tcBorders>
          </w:tcPr>
          <w:p w14:paraId="5CBF7920" w14:textId="77777777" w:rsidR="00F54276" w:rsidRPr="00ED1E3C" w:rsidRDefault="00F54276" w:rsidP="00F54276">
            <w:pPr>
              <w:pStyle w:val="Pieddepage"/>
              <w:rPr>
                <w:noProof/>
              </w:rPr>
            </w:pPr>
          </w:p>
        </w:tc>
      </w:tr>
    </w:tbl>
    <w:bookmarkEnd w:id="1"/>
    <w:p w14:paraId="694AE622" w14:textId="6D5E8BD7" w:rsidR="003910DF" w:rsidRPr="00ED1E3C" w:rsidRDefault="00665BFC" w:rsidP="003F2608">
      <w:pPr>
        <w:pStyle w:val="Ancregraphique"/>
        <w:rPr>
          <w:noProof/>
        </w:rPr>
      </w:pPr>
      <w:r>
        <w:rPr>
          <w:noProof/>
        </w:rPr>
        <w:pict w14:anchorId="01066508">
          <v:shape id="Forme libre : Forme 12" o:spid="_x0000_s2052" alt="&quot;&quot;" style="position:absolute;margin-left:208.9pt;margin-top:-1198.5pt;width:216.7pt;height:56.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" path="m,l2748917,r-74987,100278c2365056,474547,1897616,713105,1374458,713105,851300,713105,383860,474547,74986,100278l,xe" fillcolor="#e8e8e3 [1302]" stroked="f" strokeweight="1pt">
            <v:stroke joinstyle="miter"/>
            <v:path arrowok="t" o:connecttype="custom" o:connectlocs="0,0;2752090,0;2677016,100278;1376044,713105;75073,100278" o:connectangles="0,0,0,0,0"/>
            <w10:anchorlock/>
          </v:shape>
        </w:pict>
      </w:r>
    </w:p>
    <w:tbl>
      <w:tblPr>
        <w:tblStyle w:val="Grilledutableau"/>
        <w:tblW w:w="5000" w:type="pct"/>
        <w:tblLayout w:type="fixed"/>
        <w:tblLook w:val="04A0" w:firstRow="1" w:lastRow="0" w:firstColumn="1" w:lastColumn="0" w:noHBand="0" w:noVBand="1"/>
      </w:tblPr>
      <w:tblGrid>
        <w:gridCol w:w="540"/>
        <w:gridCol w:w="3778"/>
        <w:gridCol w:w="2041"/>
        <w:gridCol w:w="2277"/>
        <w:gridCol w:w="2988"/>
        <w:gridCol w:w="1336"/>
      </w:tblGrid>
      <w:tr w:rsidR="003F2608" w:rsidRPr="00ED1E3C" w14:paraId="319F4A3C" w14:textId="77777777" w:rsidTr="00500D14">
        <w:trPr>
          <w:trHeight w:val="1152"/>
        </w:trPr>
        <w:tc>
          <w:tcPr>
            <w:tcW w:w="12960" w:type="dxa"/>
            <w:gridSpan w:val="6"/>
            <w:tcBorders>
              <w:top w:val="nil"/>
              <w:left w:val="nil"/>
              <w:bottom w:val="single" w:sz="4" w:space="0" w:color="8A7760" w:themeColor="accent1" w:themeShade="BF"/>
              <w:right w:val="nil"/>
            </w:tcBorders>
            <w:shd w:val="clear" w:color="auto" w:fill="auto"/>
            <w:tcMar>
              <w:left w:w="0" w:type="dxa"/>
              <w:right w:w="0" w:type="dxa"/>
            </w:tcMar>
          </w:tcPr>
          <w:p w14:paraId="796BA4D4" w14:textId="3A053CD8" w:rsidR="003F2608" w:rsidRPr="00B83886" w:rsidRDefault="00C33048" w:rsidP="008E3641">
            <w:pPr>
              <w:pStyle w:val="En-tte"/>
              <w:rPr>
                <w:rStyle w:val="Nomdauteurmarron"/>
                <w:rFonts w:asciiTheme="minorHAnsi" w:hAnsiTheme="minorHAnsi"/>
                <w:lang w:bidi="fr-FR"/>
              </w:rPr>
            </w:pPr>
            <w:sdt>
              <w:sdtPr>
                <w:rPr>
                  <w:rStyle w:val="Nomdauteurmarron"/>
                  <w:rFonts w:asciiTheme="minorHAnsi" w:hAnsiTheme="minorHAnsi"/>
                  <w:lang w:bidi="fr-FR"/>
                </w:rPr>
                <w:id w:val="1156880250"/>
                <w:placeholder>
                  <w:docPart w:val="05AE13E03863426387F0A5B21CB413C5"/>
                </w:placeholder>
                <w15:appearance w15:val="hidden"/>
              </w:sdtPr>
              <w:sdtContent>
                <w:r w:rsidR="00B83886" w:rsidRPr="00B83886">
                  <w:rPr>
                    <w:rStyle w:val="Nomdauteurmarron"/>
                    <w:rFonts w:asciiTheme="minorHAnsi" w:hAnsiTheme="minorHAnsi"/>
                    <w:lang w:bidi="fr-FR"/>
                  </w:rPr>
                  <w:t>Le coin du mar</w:t>
                </w:r>
                <w:r w:rsidR="00665BFC">
                  <w:rPr>
                    <w:noProof/>
                  </w:rPr>
                  <w:pict w14:anchorId="407740FF">
                    <v:shape id="_x0000_s2051" alt="&quot;&quot;" style="position:absolute;left:0;text-align:left;margin-left:222.75pt;margin-top:-23.65pt;width:216.7pt;height:56.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" path="m,l2748917,r-74987,100278c2365056,474547,1897616,713105,1374458,713105,851300,713105,383860,474547,74986,100278l,xe" fillcolor="#e9e9e4" stroked="f" strokeweight="1pt">
                      <v:stroke joinstyle="miter"/>
                      <v:path arrowok="t" o:connecttype="custom" o:connectlocs="0,0;2752090,0;2677016,100278;1376044,713105;75073,100278" o:connectangles="0,0,0,0,0"/>
                      <w10:anchorlock/>
                    </v:shape>
                  </w:pict>
                </w:r>
                <w:r w:rsidR="00B83886" w:rsidRPr="00B83886">
                  <w:rPr>
                    <w:rStyle w:val="Nomdauteurmarron"/>
                    <w:rFonts w:asciiTheme="minorHAnsi" w:hAnsiTheme="minorHAnsi"/>
                    <w:lang w:bidi="fr-FR"/>
                  </w:rPr>
                  <w:t xml:space="preserve">aîcher – </w:t>
                </w:r>
                <w:r w:rsidR="00096E50">
                  <w:rPr>
                    <w:rStyle w:val="Nomdauteurmarron"/>
                    <w:rFonts w:asciiTheme="minorHAnsi" w:hAnsiTheme="minorHAnsi"/>
                    <w:lang w:bidi="fr-FR"/>
                  </w:rPr>
                  <w:t>octo</w:t>
                </w:r>
                <w:r w:rsidR="00B83886" w:rsidRPr="00B83886">
                  <w:rPr>
                    <w:rStyle w:val="Nomdauteurmarron"/>
                    <w:rFonts w:asciiTheme="minorHAnsi" w:hAnsiTheme="minorHAnsi"/>
                    <w:lang w:bidi="fr-FR"/>
                  </w:rPr>
                  <w:t>bre 2021</w:t>
                </w:r>
              </w:sdtContent>
            </w:sdt>
          </w:p>
        </w:tc>
      </w:tr>
      <w:tr w:rsidR="00B27617" w:rsidRPr="00ED1E3C" w14:paraId="72981794" w14:textId="77777777" w:rsidTr="0039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3"/>
        </w:trPr>
        <w:tc>
          <w:tcPr>
            <w:tcW w:w="12960" w:type="dxa"/>
            <w:gridSpan w:val="6"/>
            <w:tcMar>
              <w:left w:w="0" w:type="dxa"/>
              <w:right w:w="0" w:type="dxa"/>
            </w:tcMar>
          </w:tcPr>
          <w:p w14:paraId="079C75ED" w14:textId="77777777" w:rsidR="006B1392" w:rsidRDefault="006B1392" w:rsidP="006B1392">
            <w:pPr>
              <w:jc w:val="center"/>
              <w:rPr>
                <w:noProof/>
              </w:rPr>
            </w:pPr>
          </w:p>
          <w:p w14:paraId="46EFA4F5" w14:textId="33816F6D" w:rsidR="00226343" w:rsidRPr="00ED1E3C" w:rsidRDefault="006B1392" w:rsidP="006B1392">
            <w:pPr>
              <w:jc w:val="center"/>
              <w:rPr>
                <w:noProof/>
              </w:rPr>
            </w:pPr>
            <w:r>
              <w:rPr>
                <w:noProof/>
              </w:rPr>
              <w:drawing>
                <wp:inline distT="0" distB="0" distL="0" distR="0" wp14:anchorId="4581F480" wp14:editId="7DC763CC">
                  <wp:extent cx="6103620" cy="457771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3620" cy="4577715"/>
                          </a:xfrm>
                          <a:prstGeom prst="rect">
                            <a:avLst/>
                          </a:prstGeom>
                          <a:noFill/>
                          <a:ln>
                            <a:noFill/>
                          </a:ln>
                        </pic:spPr>
                      </pic:pic>
                    </a:graphicData>
                  </a:graphic>
                </wp:inline>
              </w:drawing>
            </w:r>
          </w:p>
        </w:tc>
      </w:tr>
      <w:tr w:rsidR="00AC7902" w:rsidRPr="00ED1E3C" w14:paraId="18F5BBE6" w14:textId="77777777" w:rsidTr="0039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5"/>
        </w:trPr>
        <w:tc>
          <w:tcPr>
            <w:tcW w:w="12960" w:type="dxa"/>
            <w:gridSpan w:val="6"/>
            <w:tcBorders>
              <w:bottom w:val="single" w:sz="4" w:space="0" w:color="8A7760" w:themeColor="accent1" w:themeShade="BF"/>
            </w:tcBorders>
            <w:tcMar>
              <w:left w:w="115" w:type="dxa"/>
              <w:right w:w="0" w:type="dxa"/>
            </w:tcMar>
            <w:vAlign w:val="center"/>
          </w:tcPr>
          <w:p w14:paraId="4FCD7B08" w14:textId="57F86825" w:rsidR="00AC7902" w:rsidRPr="00ED1E3C" w:rsidRDefault="00C33048" w:rsidP="00EE74D2">
            <w:pPr>
              <w:pStyle w:val="Lgendedimagemarron"/>
              <w:rPr>
                <w:noProof/>
              </w:rPr>
            </w:pPr>
            <w:sdt>
              <w:sdtPr>
                <w:rPr>
                  <w:noProof/>
                </w:rPr>
                <w:id w:val="2003539564"/>
                <w:placeholder>
                  <w:docPart w:val="C43C438F0E7246EEA407121C9BE3C318"/>
                </w:placeholder>
                <w15:appearance w15:val="hidden"/>
              </w:sdtPr>
              <w:sdtContent>
                <w:r w:rsidR="006B1392">
                  <w:rPr>
                    <w:noProof/>
                  </w:rPr>
                  <w:t>Une carotte</w:t>
                </w:r>
                <w:r w:rsidR="00025CAE" w:rsidRPr="00025CAE">
                  <w:rPr>
                    <w:noProof/>
                  </w:rPr>
                  <w:t xml:space="preserve"> prête à être récoltée </w:t>
                </w:r>
                <w:r w:rsidR="00E00752">
                  <w:rPr>
                    <w:noProof/>
                  </w:rPr>
                  <w:t xml:space="preserve">- </w:t>
                </w:r>
                <w:r w:rsidR="00025CAE" w:rsidRPr="00025CAE">
                  <w:rPr>
                    <w:noProof/>
                  </w:rPr>
                  <w:t>8 octobre</w:t>
                </w:r>
                <w:r w:rsidR="00B83886">
                  <w:rPr>
                    <w:noProof/>
                  </w:rPr>
                  <w:t xml:space="preserve"> 2021</w:t>
                </w:r>
                <w:r w:rsidR="00E00752">
                  <w:rPr>
                    <w:noProof/>
                  </w:rPr>
                  <w:t xml:space="preserve"> - </w:t>
                </w:r>
                <w:r w:rsidR="00B83886">
                  <w:rPr>
                    <w:noProof/>
                  </w:rPr>
                  <w:t>Lortie…</w:t>
                </w:r>
              </w:sdtContent>
            </w:sdt>
            <w:r w:rsidR="00C27B8C" w:rsidRPr="00ED1E3C">
              <w:rPr>
                <w:noProof/>
                <w:lang w:bidi="fr-FR"/>
              </w:rPr>
              <w:t xml:space="preserve"> </w:t>
            </w:r>
          </w:p>
        </w:tc>
      </w:tr>
      <w:tr w:rsidR="002D6C13" w:rsidRPr="00051FBA" w14:paraId="06ACBEBD" w14:textId="77777777" w:rsidTr="009F7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64"/>
        </w:trPr>
        <w:tc>
          <w:tcPr>
            <w:tcW w:w="12960" w:type="dxa"/>
            <w:gridSpan w:val="6"/>
            <w:tcBorders>
              <w:top w:val="single" w:sz="4" w:space="0" w:color="8A7760" w:themeColor="accent1" w:themeShade="BF"/>
            </w:tcBorders>
            <w:shd w:val="clear" w:color="auto" w:fill="auto"/>
            <w:tcMar>
              <w:top w:w="0" w:type="dxa"/>
              <w:left w:w="115" w:type="dxa"/>
              <w:bottom w:w="216" w:type="dxa"/>
              <w:right w:w="115" w:type="dxa"/>
            </w:tcMar>
            <w:vAlign w:val="bottom"/>
          </w:tcPr>
          <w:p w14:paraId="26361FCD" w14:textId="3891507F" w:rsidR="00C27B8C" w:rsidRPr="00EE57F0" w:rsidRDefault="00C33048" w:rsidP="002F3482">
            <w:pPr>
              <w:jc w:val="both"/>
              <w:rPr>
                <w:rStyle w:val="Sous-titredarticlemarron"/>
                <w:b/>
                <w:bCs/>
                <w:sz w:val="72"/>
                <w:szCs w:val="72"/>
                <w:lang w:bidi="fr-FR"/>
              </w:rPr>
            </w:pPr>
            <w:sdt>
              <w:sdtPr>
                <w:rPr>
                  <w:rStyle w:val="Sous-titredarticlemarron"/>
                  <w:b/>
                  <w:bCs/>
                  <w:lang w:bidi="fr-FR"/>
                </w:rPr>
                <w:id w:val="1027611096"/>
                <w:placeholder>
                  <w:docPart w:val="258A390D897F46EDB0003503C0837FC8"/>
                </w:placeholder>
                <w15:appearance w15:val="hidden"/>
              </w:sdtPr>
              <w:sdtEndPr>
                <w:rPr>
                  <w:rStyle w:val="Sous-titredarticlemarron"/>
                  <w:sz w:val="72"/>
                  <w:szCs w:val="72"/>
                </w:rPr>
              </w:sdtEndPr>
              <w:sdtContent>
                <w:r w:rsidR="008C7EBF">
                  <w:rPr>
                    <w:rStyle w:val="Sous-titredarticlemarron"/>
                    <w:b/>
                    <w:bCs/>
                    <w:sz w:val="72"/>
                    <w:szCs w:val="72"/>
                    <w:lang w:bidi="fr-FR"/>
                  </w:rPr>
                  <w:t>La</w:t>
                </w:r>
                <w:r w:rsidR="00803482">
                  <w:rPr>
                    <w:rStyle w:val="Sous-titredarticlemarron"/>
                    <w:b/>
                    <w:bCs/>
                    <w:sz w:val="72"/>
                    <w:szCs w:val="72"/>
                    <w:lang w:bidi="fr-FR"/>
                  </w:rPr>
                  <w:t xml:space="preserve"> carotte</w:t>
                </w:r>
              </w:sdtContent>
            </w:sdt>
          </w:p>
          <w:p w14:paraId="056ECCA0" w14:textId="59B8C9E4" w:rsidR="002D6C13" w:rsidRPr="00EE57F0" w:rsidRDefault="00C33048" w:rsidP="002F3482">
            <w:pPr>
              <w:jc w:val="both"/>
              <w:rPr>
                <w:rStyle w:val="Sous-titredarticlemarron"/>
                <w:lang w:bidi="fr-FR"/>
              </w:rPr>
            </w:pPr>
            <w:sdt>
              <w:sdtPr>
                <w:rPr>
                  <w:rStyle w:val="Sous-titredarticlemarron"/>
                  <w:lang w:bidi="fr-FR"/>
                </w:rPr>
                <w:id w:val="186492076"/>
                <w:placeholder>
                  <w:docPart w:val="3BC6F39124F841D5806E60256F02898A"/>
                </w:placeholder>
                <w15:appearance w15:val="hidden"/>
              </w:sdtPr>
              <w:sdtContent>
                <w:r w:rsidR="00AF53D9">
                  <w:rPr>
                    <w:rFonts w:asciiTheme="majorHAnsi" w:hAnsiTheme="majorHAnsi" w:cs="Arial"/>
                    <w:b/>
                    <w:bCs/>
                    <w:noProof/>
                    <w:color w:val="8A7760" w:themeColor="accent1" w:themeShade="BF"/>
                    <w:sz w:val="48"/>
                    <w:szCs w:val="48"/>
                    <w:lang w:bidi="fr-FR"/>
                  </w:rPr>
                  <w:t>La carotte apartient à la famille des apiacés comme le céleri</w:t>
                </w:r>
                <w:r w:rsidR="004965D1">
                  <w:rPr>
                    <w:rFonts w:asciiTheme="majorHAnsi" w:hAnsiTheme="majorHAnsi" w:cs="Arial"/>
                    <w:b/>
                    <w:bCs/>
                    <w:noProof/>
                    <w:color w:val="8A7760" w:themeColor="accent1" w:themeShade="BF"/>
                    <w:sz w:val="48"/>
                    <w:szCs w:val="48"/>
                    <w:lang w:bidi="fr-FR"/>
                  </w:rPr>
                  <w:t xml:space="preserve"> ou le panais mais son go</w:t>
                </w:r>
                <w:r w:rsidR="002F3482">
                  <w:rPr>
                    <w:rFonts w:asciiTheme="majorHAnsi" w:hAnsiTheme="majorHAnsi" w:cs="Arial"/>
                    <w:b/>
                    <w:bCs/>
                    <w:noProof/>
                    <w:color w:val="8A7760" w:themeColor="accent1" w:themeShade="BF"/>
                    <w:sz w:val="48"/>
                    <w:szCs w:val="48"/>
                    <w:lang w:bidi="fr-FR"/>
                  </w:rPr>
                  <w:t>û</w:t>
                </w:r>
                <w:r w:rsidR="004965D1">
                  <w:rPr>
                    <w:rFonts w:asciiTheme="majorHAnsi" w:hAnsiTheme="majorHAnsi" w:cs="Arial"/>
                    <w:b/>
                    <w:bCs/>
                    <w:noProof/>
                    <w:color w:val="8A7760" w:themeColor="accent1" w:themeShade="BF"/>
                    <w:sz w:val="48"/>
                    <w:szCs w:val="48"/>
                    <w:lang w:bidi="fr-FR"/>
                  </w:rPr>
                  <w:t xml:space="preserve">t bien plus doux et sucré en font le </w:t>
                </w:r>
                <w:r w:rsidR="006C44AE">
                  <w:rPr>
                    <w:rFonts w:asciiTheme="majorHAnsi" w:hAnsiTheme="majorHAnsi" w:cs="Arial"/>
                    <w:b/>
                    <w:bCs/>
                    <w:noProof/>
                    <w:color w:val="8A7760" w:themeColor="accent1" w:themeShade="BF"/>
                    <w:sz w:val="48"/>
                    <w:szCs w:val="48"/>
                    <w:lang w:bidi="fr-FR"/>
                  </w:rPr>
                  <w:t>troisièm</w:t>
                </w:r>
                <w:r w:rsidR="004965D1">
                  <w:rPr>
                    <w:rFonts w:asciiTheme="majorHAnsi" w:hAnsiTheme="majorHAnsi" w:cs="Arial"/>
                    <w:b/>
                    <w:bCs/>
                    <w:noProof/>
                    <w:color w:val="8A7760" w:themeColor="accent1" w:themeShade="BF"/>
                    <w:sz w:val="48"/>
                    <w:szCs w:val="48"/>
                    <w:lang w:bidi="fr-FR"/>
                  </w:rPr>
                  <w:t>e légume le plus consomé au monde derriere la pomme de terre</w:t>
                </w:r>
                <w:r w:rsidR="006C44AE">
                  <w:rPr>
                    <w:rFonts w:asciiTheme="majorHAnsi" w:hAnsiTheme="majorHAnsi" w:cs="Arial"/>
                    <w:b/>
                    <w:bCs/>
                    <w:noProof/>
                    <w:color w:val="8A7760" w:themeColor="accent1" w:themeShade="BF"/>
                    <w:sz w:val="48"/>
                    <w:szCs w:val="48"/>
                    <w:lang w:bidi="fr-FR"/>
                  </w:rPr>
                  <w:t xml:space="preserve"> et la tomate</w:t>
                </w:r>
                <w:r w:rsidR="004965D1">
                  <w:rPr>
                    <w:rFonts w:asciiTheme="majorHAnsi" w:hAnsiTheme="majorHAnsi" w:cs="Arial"/>
                    <w:b/>
                    <w:bCs/>
                    <w:noProof/>
                    <w:color w:val="8A7760" w:themeColor="accent1" w:themeShade="BF"/>
                    <w:sz w:val="48"/>
                    <w:szCs w:val="48"/>
                    <w:lang w:bidi="fr-FR"/>
                  </w:rPr>
                  <w:t>.</w:t>
                </w:r>
              </w:sdtContent>
            </w:sdt>
          </w:p>
        </w:tc>
      </w:tr>
      <w:tr w:rsidR="00813EA3" w:rsidRPr="00ED1E3C" w14:paraId="314CAED1" w14:textId="77777777" w:rsidTr="00C649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1"/>
        </w:trPr>
        <w:tc>
          <w:tcPr>
            <w:tcW w:w="6359" w:type="dxa"/>
            <w:gridSpan w:val="3"/>
            <w:tcMar>
              <w:left w:w="115" w:type="dxa"/>
              <w:bottom w:w="288" w:type="dxa"/>
              <w:right w:w="216" w:type="dxa"/>
            </w:tcMar>
          </w:tcPr>
          <w:p w14:paraId="2C1E1D5F" w14:textId="5C646F51" w:rsidR="00C40E10" w:rsidRPr="00EE57F0" w:rsidRDefault="006253C6" w:rsidP="009F4A41">
            <w:pPr>
              <w:rPr>
                <w:b/>
                <w:bCs/>
                <w:caps/>
                <w:color w:val="8A7760" w:themeColor="accent1" w:themeShade="BF"/>
                <w:sz w:val="20"/>
              </w:rPr>
            </w:pPr>
            <w:r w:rsidRPr="00EE57F0">
              <w:rPr>
                <w:b/>
                <w:bCs/>
                <w:caps/>
                <w:color w:val="8A7760" w:themeColor="accent1" w:themeShade="BF"/>
                <w:sz w:val="20"/>
              </w:rPr>
              <w:t>-------------</w:t>
            </w:r>
            <w:bookmarkStart w:id="2" w:name="_Hlk51676496"/>
            <w:r w:rsidR="00CC5179" w:rsidRPr="00EE57F0">
              <w:rPr>
                <w:b/>
                <w:bCs/>
                <w:caps/>
                <w:color w:val="8A7760" w:themeColor="accent1" w:themeShade="BF"/>
                <w:sz w:val="20"/>
              </w:rPr>
              <w:t xml:space="preserve"> Par MAXIME</w:t>
            </w:r>
            <w:r w:rsidR="00EE57F0">
              <w:rPr>
                <w:b/>
                <w:bCs/>
                <w:caps/>
                <w:color w:val="8A7760" w:themeColor="accent1" w:themeShade="BF"/>
                <w:sz w:val="20"/>
              </w:rPr>
              <w:t>,</w:t>
            </w:r>
            <w:r w:rsidR="00CC5179" w:rsidRPr="00EE57F0">
              <w:rPr>
                <w:b/>
                <w:bCs/>
                <w:caps/>
                <w:color w:val="8A7760" w:themeColor="accent1" w:themeShade="BF"/>
                <w:sz w:val="20"/>
              </w:rPr>
              <w:t xml:space="preserve"> maraîcher à lortie</w:t>
            </w:r>
          </w:p>
          <w:bookmarkEnd w:id="2"/>
          <w:p w14:paraId="1A598EA5" w14:textId="77777777" w:rsidR="00C40E10" w:rsidRPr="00EE57F0" w:rsidRDefault="00C40E10" w:rsidP="009F4A41">
            <w:pPr>
              <w:rPr>
                <w:b/>
                <w:bCs/>
                <w:caps/>
                <w:color w:val="8A7760" w:themeColor="accent1" w:themeShade="BF"/>
                <w:sz w:val="20"/>
              </w:rPr>
            </w:pPr>
          </w:p>
          <w:sdt>
            <w:sdtPr>
              <w:rPr>
                <w:sz w:val="20"/>
                <w:szCs w:val="24"/>
              </w:rPr>
              <w:id w:val="-2053994218"/>
              <w:placeholder>
                <w:docPart w:val="07B6E7F467834C18A0F6B0EE607B53A7"/>
              </w:placeholder>
              <w15:appearance w15:val="hidden"/>
            </w:sdtPr>
            <w:sdtContent>
              <w:sdt>
                <w:sdtPr>
                  <w:rPr>
                    <w:sz w:val="20"/>
                    <w:szCs w:val="24"/>
                  </w:rPr>
                  <w:id w:val="1505007659"/>
                  <w:placeholder>
                    <w:docPart w:val="5121935D99CD4250A45B68B40788FC7A"/>
                  </w:placeholder>
                  <w15:appearance w15:val="hidden"/>
                </w:sdtPr>
                <w:sdtContent>
                  <w:p w14:paraId="0E1FCB4B" w14:textId="2F2A6DA7" w:rsidR="00813EA3" w:rsidRPr="00EE57F0" w:rsidRDefault="007A31F4" w:rsidP="00E00752">
                    <w:pPr>
                      <w:pStyle w:val="Corpsdetextemarron"/>
                      <w:jc w:val="both"/>
                      <w:rPr>
                        <w:sz w:val="20"/>
                        <w:szCs w:val="24"/>
                      </w:rPr>
                    </w:pPr>
                    <w:r w:rsidRPr="007A31F4">
                      <w:rPr>
                        <w:sz w:val="20"/>
                        <w:szCs w:val="24"/>
                      </w:rPr>
                      <w:t xml:space="preserve">La carotte se plaît dans les sols frais et légers, ameublis en profondeur et engraissés de préférence l'année précédente ou, si c'est la même année, avec du fumier bien décomposé </w:t>
                    </w:r>
                    <w:r w:rsidR="006A3BFF">
                      <w:rPr>
                        <w:sz w:val="20"/>
                        <w:szCs w:val="24"/>
                      </w:rPr>
                      <w:t>voire</w:t>
                    </w:r>
                    <w:r w:rsidRPr="007A31F4">
                      <w:rPr>
                        <w:sz w:val="20"/>
                        <w:szCs w:val="24"/>
                      </w:rPr>
                      <w:t xml:space="preserve"> du compost végéta</w:t>
                    </w:r>
                    <w:r w:rsidR="005C6BEA">
                      <w:rPr>
                        <w:sz w:val="20"/>
                        <w:szCs w:val="24"/>
                      </w:rPr>
                      <w:t>l. Elle est un des rares légumes à pouvoir</w:t>
                    </w:r>
                    <w:r w:rsidR="009A05DD">
                      <w:rPr>
                        <w:sz w:val="20"/>
                        <w:szCs w:val="24"/>
                      </w:rPr>
                      <w:t xml:space="preserve"> </w:t>
                    </w:r>
                    <w:r w:rsidR="009A05DD" w:rsidRPr="009A05DD">
                      <w:rPr>
                        <w:sz w:val="20"/>
                        <w:szCs w:val="24"/>
                      </w:rPr>
                      <w:t xml:space="preserve">être consommé toute l’année car stockée dans de bonnes conditions, elle se conserve de novembre </w:t>
                    </w:r>
                    <w:r w:rsidR="0017582E">
                      <w:rPr>
                        <w:sz w:val="20"/>
                        <w:szCs w:val="24"/>
                      </w:rPr>
                      <w:t>(</w:t>
                    </w:r>
                    <w:r w:rsidR="009A05DD" w:rsidRPr="009A05DD">
                      <w:rPr>
                        <w:sz w:val="20"/>
                        <w:szCs w:val="24"/>
                      </w:rPr>
                      <w:t>soit la fin des récoltes de carottes de conservation</w:t>
                    </w:r>
                    <w:r w:rsidR="0017582E">
                      <w:rPr>
                        <w:sz w:val="20"/>
                        <w:szCs w:val="24"/>
                      </w:rPr>
                      <w:t>)</w:t>
                    </w:r>
                    <w:r w:rsidR="009A05DD" w:rsidRPr="009A05DD">
                      <w:rPr>
                        <w:sz w:val="20"/>
                        <w:szCs w:val="24"/>
                      </w:rPr>
                      <w:t xml:space="preserve"> à la récolte des premières carottes primeur en mai, les fameuses « carottes nouvelles » si tendres et sucrées.</w:t>
                    </w:r>
                  </w:p>
                </w:sdtContent>
              </w:sdt>
            </w:sdtContent>
          </w:sdt>
        </w:tc>
        <w:tc>
          <w:tcPr>
            <w:tcW w:w="6601" w:type="dxa"/>
            <w:gridSpan w:val="3"/>
            <w:tcMar>
              <w:left w:w="216" w:type="dxa"/>
              <w:bottom w:w="288" w:type="dxa"/>
              <w:right w:w="115" w:type="dxa"/>
            </w:tcMar>
          </w:tcPr>
          <w:p w14:paraId="74C6C1A0" w14:textId="77777777" w:rsidR="00B80E0B" w:rsidRPr="00EE57F0" w:rsidRDefault="00B80E0B" w:rsidP="00C27B8C">
            <w:pPr>
              <w:pStyle w:val="Corpsdetextemarron"/>
              <w:rPr>
                <w:noProof/>
              </w:rPr>
            </w:pPr>
          </w:p>
          <w:sdt>
            <w:sdtPr>
              <w:rPr>
                <w:noProof/>
              </w:rPr>
              <w:id w:val="-396670372"/>
              <w:placeholder>
                <w:docPart w:val="5728B222CD254F61A631B8C44CA28F5B"/>
              </w:placeholder>
              <w15:appearance w15:val="hidden"/>
            </w:sdtPr>
            <w:sdtContent>
              <w:p w14:paraId="1471882A" w14:textId="77777777" w:rsidR="00F1411A" w:rsidRDefault="00F1411A" w:rsidP="00E00752">
                <w:pPr>
                  <w:pStyle w:val="Corpsdetextemarron"/>
                  <w:jc w:val="both"/>
                  <w:rPr>
                    <w:noProof/>
                  </w:rPr>
                </w:pPr>
              </w:p>
              <w:p w14:paraId="194C2C1A" w14:textId="111614B5" w:rsidR="00F1411A" w:rsidRDefault="008D0252" w:rsidP="00E00752">
                <w:pPr>
                  <w:pStyle w:val="Corpsdetextemarron"/>
                  <w:jc w:val="both"/>
                  <w:rPr>
                    <w:noProof/>
                    <w:sz w:val="20"/>
                    <w:szCs w:val="20"/>
                  </w:rPr>
                </w:pPr>
                <w:r>
                  <w:rPr>
                    <w:noProof/>
                    <w:sz w:val="20"/>
                    <w:szCs w:val="20"/>
                  </w:rPr>
                  <w:t>Initialement blanche, jaune ou rouge</w:t>
                </w:r>
                <w:r w:rsidR="00D62AEF">
                  <w:rPr>
                    <w:noProof/>
                    <w:sz w:val="20"/>
                    <w:szCs w:val="20"/>
                  </w:rPr>
                  <w:t>, la carotte orange est le resultat d’un croisement ent</w:t>
                </w:r>
                <w:r w:rsidR="006A7F3E">
                  <w:rPr>
                    <w:noProof/>
                    <w:sz w:val="20"/>
                    <w:szCs w:val="20"/>
                  </w:rPr>
                  <w:t>re</w:t>
                </w:r>
                <w:r w:rsidR="00D62AEF">
                  <w:rPr>
                    <w:noProof/>
                    <w:sz w:val="20"/>
                    <w:szCs w:val="20"/>
                  </w:rPr>
                  <w:t xml:space="preserve"> des carottes jaunes </w:t>
                </w:r>
                <w:r w:rsidR="006A7F3E">
                  <w:rPr>
                    <w:noProof/>
                    <w:sz w:val="20"/>
                    <w:szCs w:val="20"/>
                  </w:rPr>
                  <w:t>europée</w:t>
                </w:r>
                <w:r w:rsidR="0017582E">
                  <w:rPr>
                    <w:noProof/>
                    <w:sz w:val="20"/>
                    <w:szCs w:val="20"/>
                  </w:rPr>
                  <w:t>n</w:t>
                </w:r>
                <w:r w:rsidR="006A7F3E">
                  <w:rPr>
                    <w:noProof/>
                    <w:sz w:val="20"/>
                    <w:szCs w:val="20"/>
                  </w:rPr>
                  <w:t>nes et des ca</w:t>
                </w:r>
                <w:r w:rsidR="0040246C">
                  <w:rPr>
                    <w:noProof/>
                    <w:sz w:val="20"/>
                    <w:szCs w:val="20"/>
                  </w:rPr>
                  <w:t>r</w:t>
                </w:r>
                <w:r w:rsidR="006A7F3E">
                  <w:rPr>
                    <w:noProof/>
                    <w:sz w:val="20"/>
                    <w:szCs w:val="20"/>
                  </w:rPr>
                  <w:t>ottes rouges d’asie</w:t>
                </w:r>
                <w:r w:rsidR="00297717">
                  <w:rPr>
                    <w:noProof/>
                    <w:sz w:val="20"/>
                    <w:szCs w:val="20"/>
                  </w:rPr>
                  <w:t>.</w:t>
                </w:r>
                <w:r w:rsidR="00CB2B66">
                  <w:rPr>
                    <w:noProof/>
                    <w:sz w:val="20"/>
                    <w:szCs w:val="20"/>
                  </w:rPr>
                  <w:t xml:space="preserve"> Ap</w:t>
                </w:r>
                <w:r w:rsidR="0040246C">
                  <w:rPr>
                    <w:noProof/>
                    <w:sz w:val="20"/>
                    <w:szCs w:val="20"/>
                  </w:rPr>
                  <w:t>p</w:t>
                </w:r>
                <w:r w:rsidR="00CB2B66">
                  <w:rPr>
                    <w:noProof/>
                    <w:sz w:val="20"/>
                    <w:szCs w:val="20"/>
                  </w:rPr>
                  <w:t>arues au 18° si</w:t>
                </w:r>
                <w:r w:rsidR="0040246C">
                  <w:rPr>
                    <w:noProof/>
                    <w:sz w:val="20"/>
                    <w:szCs w:val="20"/>
                  </w:rPr>
                  <w:t>è</w:t>
                </w:r>
                <w:r w:rsidR="00CB2B66">
                  <w:rPr>
                    <w:noProof/>
                    <w:sz w:val="20"/>
                    <w:szCs w:val="20"/>
                  </w:rPr>
                  <w:t>cle</w:t>
                </w:r>
                <w:r w:rsidR="0040246C">
                  <w:rPr>
                    <w:noProof/>
                    <w:sz w:val="20"/>
                    <w:szCs w:val="20"/>
                  </w:rPr>
                  <w:t>,</w:t>
                </w:r>
                <w:r w:rsidR="00CB2B66">
                  <w:rPr>
                    <w:noProof/>
                    <w:sz w:val="20"/>
                    <w:szCs w:val="20"/>
                  </w:rPr>
                  <w:t xml:space="preserve"> elles se sont imposées dans la consom</w:t>
                </w:r>
                <w:r w:rsidR="0040246C">
                  <w:rPr>
                    <w:noProof/>
                    <w:sz w:val="20"/>
                    <w:szCs w:val="20"/>
                  </w:rPr>
                  <w:t>m</w:t>
                </w:r>
                <w:r w:rsidR="00CB2B66">
                  <w:rPr>
                    <w:noProof/>
                    <w:sz w:val="20"/>
                    <w:szCs w:val="20"/>
                  </w:rPr>
                  <w:t>ation mondiale car</w:t>
                </w:r>
                <w:r w:rsidR="004D14ED">
                  <w:rPr>
                    <w:noProof/>
                    <w:sz w:val="20"/>
                    <w:szCs w:val="20"/>
                  </w:rPr>
                  <w:t xml:space="preserve"> elles sont plus sucrées</w:t>
                </w:r>
                <w:r w:rsidR="00A421EF">
                  <w:rPr>
                    <w:noProof/>
                    <w:sz w:val="20"/>
                    <w:szCs w:val="20"/>
                  </w:rPr>
                  <w:t>,</w:t>
                </w:r>
                <w:r w:rsidR="00CB2B66">
                  <w:rPr>
                    <w:noProof/>
                    <w:sz w:val="20"/>
                    <w:szCs w:val="20"/>
                  </w:rPr>
                  <w:t xml:space="preserve"> moins am</w:t>
                </w:r>
                <w:r w:rsidR="004D14ED">
                  <w:rPr>
                    <w:noProof/>
                    <w:sz w:val="20"/>
                    <w:szCs w:val="20"/>
                  </w:rPr>
                  <w:t>è</w:t>
                </w:r>
                <w:r w:rsidR="00CB2B66">
                  <w:rPr>
                    <w:noProof/>
                    <w:sz w:val="20"/>
                    <w:szCs w:val="20"/>
                  </w:rPr>
                  <w:t>r</w:t>
                </w:r>
                <w:r w:rsidR="00AF4A46">
                  <w:rPr>
                    <w:noProof/>
                    <w:sz w:val="20"/>
                    <w:szCs w:val="20"/>
                  </w:rPr>
                  <w:t>es</w:t>
                </w:r>
                <w:r w:rsidR="00CB2B66">
                  <w:rPr>
                    <w:noProof/>
                    <w:sz w:val="20"/>
                    <w:szCs w:val="20"/>
                  </w:rPr>
                  <w:t xml:space="preserve"> et plus riches en vitamine C</w:t>
                </w:r>
                <w:r w:rsidR="00AF4A46">
                  <w:rPr>
                    <w:noProof/>
                    <w:sz w:val="20"/>
                    <w:szCs w:val="20"/>
                  </w:rPr>
                  <w:t>.</w:t>
                </w:r>
              </w:p>
              <w:p w14:paraId="67A180E6" w14:textId="7C147066" w:rsidR="00297717" w:rsidRDefault="00297717" w:rsidP="00E00752">
                <w:pPr>
                  <w:pStyle w:val="Corpsdetextemarron"/>
                  <w:jc w:val="both"/>
                  <w:rPr>
                    <w:noProof/>
                    <w:sz w:val="20"/>
                    <w:szCs w:val="20"/>
                  </w:rPr>
                </w:pPr>
              </w:p>
              <w:p w14:paraId="6D13F28B" w14:textId="3B7BEA7C" w:rsidR="0032425B" w:rsidRPr="005A2EBB" w:rsidRDefault="00A421EF" w:rsidP="00E00752">
                <w:pPr>
                  <w:pStyle w:val="Corpsdetextemarron"/>
                  <w:jc w:val="both"/>
                  <w:rPr>
                    <w:noProof/>
                    <w:sz w:val="20"/>
                    <w:szCs w:val="20"/>
                  </w:rPr>
                </w:pPr>
                <w:r>
                  <w:rPr>
                    <w:noProof/>
                    <w:sz w:val="20"/>
                    <w:szCs w:val="20"/>
                  </w:rPr>
                  <w:t>La carotte peut se consomer crue ou cuite</w:t>
                </w:r>
                <w:r w:rsidR="007E0F01">
                  <w:rPr>
                    <w:noProof/>
                    <w:sz w:val="20"/>
                    <w:szCs w:val="20"/>
                  </w:rPr>
                  <w:t>, ses fanes</w:t>
                </w:r>
                <w:r w:rsidR="00A177A9">
                  <w:rPr>
                    <w:noProof/>
                    <w:sz w:val="20"/>
                    <w:szCs w:val="20"/>
                  </w:rPr>
                  <w:t xml:space="preserve"> sont également comestibles</w:t>
                </w:r>
                <w:r w:rsidR="00E00752">
                  <w:rPr>
                    <w:noProof/>
                    <w:sz w:val="20"/>
                    <w:szCs w:val="20"/>
                  </w:rPr>
                  <w:t xml:space="preserve"> </w:t>
                </w:r>
                <w:r w:rsidR="00772D7E">
                  <w:rPr>
                    <w:noProof/>
                    <w:sz w:val="20"/>
                    <w:szCs w:val="20"/>
                  </w:rPr>
                  <w:t>et les tiges plus fibreuses peuvent aromatiser un bouillon.</w:t>
                </w:r>
              </w:p>
            </w:sdtContent>
          </w:sdt>
        </w:tc>
      </w:tr>
      <w:tr w:rsidR="00AF7606" w:rsidRPr="00ED1E3C" w14:paraId="5429CD43" w14:textId="77777777" w:rsidTr="00AF7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2"/>
        </w:trPr>
        <w:tc>
          <w:tcPr>
            <w:tcW w:w="4318" w:type="dxa"/>
            <w:gridSpan w:val="2"/>
            <w:shd w:val="clear" w:color="auto" w:fill="E5E6E4" w:themeFill="accent2" w:themeFillTint="33"/>
            <w:tcMar>
              <w:top w:w="0" w:type="dxa"/>
              <w:left w:w="115" w:type="dxa"/>
              <w:right w:w="115" w:type="dxa"/>
            </w:tcMar>
            <w:vAlign w:val="center"/>
          </w:tcPr>
          <w:p w14:paraId="2CF1ECB8" w14:textId="29CDDCDD" w:rsidR="00ED4D9E" w:rsidRDefault="00ED4D9E" w:rsidP="00AF7606">
            <w:pPr>
              <w:rPr>
                <w:noProof/>
                <w:sz w:val="20"/>
                <w:szCs w:val="24"/>
              </w:rPr>
            </w:pPr>
          </w:p>
          <w:p w14:paraId="000F63ED" w14:textId="599EE2C6" w:rsidR="00AF7606" w:rsidRPr="00E71878" w:rsidRDefault="00C649AE" w:rsidP="00AF7606">
            <w:pPr>
              <w:rPr>
                <w:noProof/>
                <w:sz w:val="20"/>
                <w:szCs w:val="20"/>
              </w:rPr>
            </w:pPr>
            <w:r>
              <w:rPr>
                <w:noProof/>
                <w:sz w:val="20"/>
                <w:szCs w:val="24"/>
              </w:rPr>
              <w:drawing>
                <wp:anchor distT="0" distB="0" distL="114300" distR="114300" simplePos="0" relativeHeight="251730944" behindDoc="0" locked="0" layoutInCell="1" allowOverlap="1" wp14:anchorId="0D5FF2C8" wp14:editId="0B65CE09">
                  <wp:simplePos x="0" y="0"/>
                  <wp:positionH relativeFrom="column">
                    <wp:posOffset>361315</wp:posOffset>
                  </wp:positionH>
                  <wp:positionV relativeFrom="paragraph">
                    <wp:posOffset>26670</wp:posOffset>
                  </wp:positionV>
                  <wp:extent cx="1955800" cy="1623060"/>
                  <wp:effectExtent l="0" t="0" r="635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485" t="14288"/>
                          <a:stretch/>
                        </pic:blipFill>
                        <pic:spPr bwMode="auto">
                          <a:xfrm>
                            <a:off x="0" y="0"/>
                            <a:ext cx="1955800" cy="1623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18" w:type="dxa"/>
            <w:gridSpan w:val="2"/>
            <w:vMerge w:val="restart"/>
            <w:shd w:val="clear" w:color="auto" w:fill="E5E6E4" w:themeFill="accent2" w:themeFillTint="33"/>
            <w:tcMar>
              <w:top w:w="0" w:type="dxa"/>
              <w:left w:w="216" w:type="dxa"/>
              <w:bottom w:w="216" w:type="dxa"/>
              <w:right w:w="115" w:type="dxa"/>
            </w:tcMar>
          </w:tcPr>
          <w:sdt>
            <w:sdtPr>
              <w:rPr>
                <w:noProof/>
                <w:color w:val="5F645C" w:themeColor="accent2" w:themeShade="BF"/>
                <w:sz w:val="20"/>
                <w:szCs w:val="20"/>
              </w:rPr>
              <w:id w:val="-573511630"/>
              <w:placeholder>
                <w:docPart w:val="75B87CC62D4A49E5B62059198862F8A4"/>
              </w:placeholder>
              <w15:appearance w15:val="hidden"/>
            </w:sdtPr>
            <w:sdtContent>
              <w:p w14:paraId="5A258991" w14:textId="77777777" w:rsidR="00D9765E" w:rsidRDefault="00D9765E" w:rsidP="00E60D0B">
                <w:pPr>
                  <w:rPr>
                    <w:noProof/>
                    <w:color w:val="5F645C" w:themeColor="accent2" w:themeShade="BF"/>
                    <w:sz w:val="20"/>
                    <w:szCs w:val="20"/>
                  </w:rPr>
                </w:pPr>
              </w:p>
              <w:p w14:paraId="1A06923A" w14:textId="50FECDAF" w:rsidR="00E60D0B" w:rsidRPr="00E71878" w:rsidRDefault="00591545" w:rsidP="00E60D0B">
                <w:pPr>
                  <w:rPr>
                    <w:b/>
                    <w:bCs/>
                    <w:sz w:val="20"/>
                    <w:szCs w:val="20"/>
                  </w:rPr>
                </w:pPr>
                <w:r>
                  <w:rPr>
                    <w:b/>
                    <w:bCs/>
                    <w:sz w:val="20"/>
                    <w:szCs w:val="20"/>
                  </w:rPr>
                  <w:t>Batônnets de carotte et ketchup maison à la carotte</w:t>
                </w:r>
              </w:p>
              <w:p w14:paraId="09248DCB" w14:textId="77777777" w:rsidR="00E60D0B" w:rsidRPr="00E71878" w:rsidRDefault="00E60D0B" w:rsidP="00E60D0B">
                <w:pPr>
                  <w:rPr>
                    <w:sz w:val="20"/>
                    <w:szCs w:val="20"/>
                  </w:rPr>
                </w:pPr>
              </w:p>
              <w:p w14:paraId="06F368E4" w14:textId="2F9C28D8" w:rsidR="00E60D0B" w:rsidRDefault="00591545" w:rsidP="00333EDA">
                <w:pPr>
                  <w:jc w:val="both"/>
                  <w:rPr>
                    <w:sz w:val="20"/>
                    <w:szCs w:val="20"/>
                  </w:rPr>
                </w:pPr>
                <w:r>
                  <w:rPr>
                    <w:sz w:val="20"/>
                    <w:szCs w:val="20"/>
                  </w:rPr>
                  <w:t xml:space="preserve">Nettoyer et éplucher les </w:t>
                </w:r>
                <w:r w:rsidR="00BB4F0F">
                  <w:rPr>
                    <w:sz w:val="20"/>
                    <w:szCs w:val="20"/>
                  </w:rPr>
                  <w:t>carottes</w:t>
                </w:r>
                <w:r>
                  <w:rPr>
                    <w:sz w:val="20"/>
                    <w:szCs w:val="20"/>
                  </w:rPr>
                  <w:t xml:space="preserve"> puis les découper en bâtonnets</w:t>
                </w:r>
                <w:r w:rsidR="00E60D0B" w:rsidRPr="00E71878">
                  <w:rPr>
                    <w:sz w:val="20"/>
                    <w:szCs w:val="20"/>
                  </w:rPr>
                  <w:t>.</w:t>
                </w:r>
              </w:p>
              <w:p w14:paraId="3EE3D8FE" w14:textId="4608590C" w:rsidR="00730CAB" w:rsidRDefault="00730CAB" w:rsidP="00333EDA">
                <w:pPr>
                  <w:jc w:val="both"/>
                  <w:rPr>
                    <w:sz w:val="20"/>
                    <w:szCs w:val="20"/>
                  </w:rPr>
                </w:pPr>
              </w:p>
              <w:p w14:paraId="772EF130" w14:textId="77777777" w:rsidR="008019DF" w:rsidRPr="008019DF" w:rsidRDefault="008019DF" w:rsidP="008019DF">
                <w:pPr>
                  <w:rPr>
                    <w:sz w:val="20"/>
                    <w:szCs w:val="20"/>
                  </w:rPr>
                </w:pPr>
                <w:r w:rsidRPr="008019DF">
                  <w:rPr>
                    <w:b/>
                    <w:bCs/>
                    <w:sz w:val="20"/>
                    <w:szCs w:val="20"/>
                  </w:rPr>
                  <w:t>Ketchup à la carotte</w:t>
                </w:r>
              </w:p>
              <w:p w14:paraId="5EE7B5A6" w14:textId="77777777" w:rsidR="008019DF" w:rsidRPr="008019DF" w:rsidRDefault="008019DF" w:rsidP="008019DF">
                <w:pPr>
                  <w:rPr>
                    <w:sz w:val="20"/>
                    <w:szCs w:val="20"/>
                  </w:rPr>
                </w:pPr>
                <w:r w:rsidRPr="008019DF">
                  <w:rPr>
                    <w:sz w:val="20"/>
                    <w:szCs w:val="20"/>
                    <w:u w:val="single"/>
                  </w:rPr>
                  <w:t>Ingrédients</w:t>
                </w:r>
                <w:r w:rsidRPr="008019DF">
                  <w:rPr>
                    <w:sz w:val="20"/>
                    <w:szCs w:val="20"/>
                  </w:rPr>
                  <w:t xml:space="preserve">  </w:t>
                </w:r>
              </w:p>
              <w:p w14:paraId="7A307AD7" w14:textId="77777777" w:rsidR="008019DF" w:rsidRPr="008019DF" w:rsidRDefault="008019DF" w:rsidP="00333EDA">
                <w:pPr>
                  <w:jc w:val="both"/>
                  <w:rPr>
                    <w:sz w:val="20"/>
                    <w:szCs w:val="20"/>
                  </w:rPr>
                </w:pPr>
                <w:r w:rsidRPr="008019DF">
                  <w:rPr>
                    <w:sz w:val="20"/>
                    <w:szCs w:val="20"/>
                  </w:rPr>
                  <w:t>Sel, poivre, cumin, 4 épices, piment </w:t>
                </w:r>
              </w:p>
              <w:p w14:paraId="7150E682" w14:textId="357151AF" w:rsidR="008019DF" w:rsidRPr="008019DF" w:rsidRDefault="00FE6A92" w:rsidP="00333EDA">
                <w:pPr>
                  <w:jc w:val="both"/>
                  <w:rPr>
                    <w:sz w:val="20"/>
                    <w:szCs w:val="20"/>
                  </w:rPr>
                </w:pPr>
                <w:r>
                  <w:rPr>
                    <w:sz w:val="20"/>
                    <w:szCs w:val="20"/>
                  </w:rPr>
                  <w:t xml:space="preserve">1 oignon et 2 gousses d’ail, </w:t>
                </w:r>
                <w:r w:rsidR="008019DF" w:rsidRPr="008019DF">
                  <w:rPr>
                    <w:sz w:val="20"/>
                    <w:szCs w:val="20"/>
                  </w:rPr>
                  <w:t>60ml de vinaigre </w:t>
                </w:r>
              </w:p>
              <w:p w14:paraId="47A80A41" w14:textId="77777777" w:rsidR="008019DF" w:rsidRPr="008019DF" w:rsidRDefault="008019DF" w:rsidP="00333EDA">
                <w:pPr>
                  <w:jc w:val="both"/>
                  <w:rPr>
                    <w:sz w:val="20"/>
                    <w:szCs w:val="20"/>
                  </w:rPr>
                </w:pPr>
                <w:r w:rsidRPr="008019DF">
                  <w:rPr>
                    <w:sz w:val="20"/>
                    <w:szCs w:val="20"/>
                  </w:rPr>
                  <w:t>60g de sucre </w:t>
                </w:r>
              </w:p>
              <w:p w14:paraId="149E315D" w14:textId="77777777" w:rsidR="008019DF" w:rsidRPr="008019DF" w:rsidRDefault="008019DF" w:rsidP="00333EDA">
                <w:pPr>
                  <w:jc w:val="both"/>
                  <w:rPr>
                    <w:sz w:val="20"/>
                    <w:szCs w:val="20"/>
                  </w:rPr>
                </w:pPr>
                <w:r w:rsidRPr="008019DF">
                  <w:rPr>
                    <w:sz w:val="20"/>
                    <w:szCs w:val="20"/>
                  </w:rPr>
                  <w:t>1l de jus de tomate ou 1,4kg de tomates fraiches</w:t>
                </w:r>
              </w:p>
              <w:p w14:paraId="13D876C8" w14:textId="77777777" w:rsidR="008019DF" w:rsidRPr="008019DF" w:rsidRDefault="008019DF" w:rsidP="00333EDA">
                <w:pPr>
                  <w:jc w:val="both"/>
                  <w:rPr>
                    <w:sz w:val="20"/>
                    <w:szCs w:val="20"/>
                  </w:rPr>
                </w:pPr>
                <w:r w:rsidRPr="008019DF">
                  <w:rPr>
                    <w:sz w:val="20"/>
                    <w:szCs w:val="20"/>
                  </w:rPr>
                  <w:t>80g de carottes cuites </w:t>
                </w:r>
              </w:p>
              <w:p w14:paraId="7251A0C2" w14:textId="77777777" w:rsidR="008019DF" w:rsidRPr="008019DF" w:rsidRDefault="008019DF" w:rsidP="008019DF">
                <w:pPr>
                  <w:rPr>
                    <w:sz w:val="20"/>
                    <w:szCs w:val="20"/>
                  </w:rPr>
                </w:pPr>
              </w:p>
              <w:p w14:paraId="30CECA88" w14:textId="1AB3D195" w:rsidR="00AF7606" w:rsidRPr="00E71878" w:rsidRDefault="00785E5B" w:rsidP="00333EDA">
                <w:pPr>
                  <w:pStyle w:val="Corpsdetextevertolive"/>
                  <w:jc w:val="both"/>
                  <w:rPr>
                    <w:noProof/>
                    <w:sz w:val="20"/>
                    <w:szCs w:val="20"/>
                  </w:rPr>
                </w:pPr>
                <w:r w:rsidRPr="008019DF">
                  <w:rPr>
                    <w:noProof/>
                    <w:color w:val="auto"/>
                    <w:sz w:val="20"/>
                    <w:szCs w:val="20"/>
                    <w:lang w:val="fr-BE"/>
                  </w:rPr>
                  <w:t xml:space="preserve">Eplucher </w:t>
                </w:r>
                <w:r w:rsidR="007878E5">
                  <w:rPr>
                    <w:noProof/>
                    <w:color w:val="auto"/>
                    <w:sz w:val="20"/>
                    <w:szCs w:val="20"/>
                    <w:lang w:val="fr-BE"/>
                  </w:rPr>
                  <w:t xml:space="preserve">les </w:t>
                </w:r>
                <w:r w:rsidRPr="008019DF">
                  <w:rPr>
                    <w:noProof/>
                    <w:color w:val="auto"/>
                    <w:sz w:val="20"/>
                    <w:szCs w:val="20"/>
                    <w:lang w:val="fr-BE"/>
                  </w:rPr>
                  <w:t xml:space="preserve">oignons et </w:t>
                </w:r>
                <w:r w:rsidR="007878E5">
                  <w:rPr>
                    <w:noProof/>
                    <w:color w:val="auto"/>
                    <w:sz w:val="20"/>
                    <w:szCs w:val="20"/>
                    <w:lang w:val="fr-BE"/>
                  </w:rPr>
                  <w:t>l’</w:t>
                </w:r>
                <w:r w:rsidRPr="008019DF">
                  <w:rPr>
                    <w:noProof/>
                    <w:color w:val="auto"/>
                    <w:sz w:val="20"/>
                    <w:szCs w:val="20"/>
                    <w:lang w:val="fr-BE"/>
                  </w:rPr>
                  <w:t xml:space="preserve">ail et les couper en </w:t>
                </w:r>
                <w:r w:rsidR="00F9283D">
                  <w:rPr>
                    <w:noProof/>
                    <w:color w:val="auto"/>
                    <w:sz w:val="20"/>
                    <w:szCs w:val="20"/>
                    <w:lang w:val="fr-BE"/>
                  </w:rPr>
                  <w:t xml:space="preserve">petits </w:t>
                </w:r>
                <w:r w:rsidRPr="008019DF">
                  <w:rPr>
                    <w:noProof/>
                    <w:color w:val="auto"/>
                    <w:sz w:val="20"/>
                    <w:szCs w:val="20"/>
                    <w:lang w:val="fr-BE"/>
                  </w:rPr>
                  <w:t>morceaux. Faire chauffer 3 cuillères à soupe d’huile d’olive dans une sauteuse. Ajouter les oignons et l’ail, faire revenir à feu moyen pendant 5 minutes puis ajouter le sucre. </w:t>
                </w:r>
              </w:p>
            </w:sdtContent>
          </w:sdt>
        </w:tc>
        <w:tc>
          <w:tcPr>
            <w:tcW w:w="4324" w:type="dxa"/>
            <w:gridSpan w:val="2"/>
            <w:vMerge w:val="restart"/>
            <w:shd w:val="clear" w:color="auto" w:fill="E5E6E4" w:themeFill="accent2" w:themeFillTint="33"/>
            <w:tcMar>
              <w:top w:w="0" w:type="dxa"/>
              <w:left w:w="216" w:type="dxa"/>
              <w:bottom w:w="216" w:type="dxa"/>
              <w:right w:w="288" w:type="dxa"/>
            </w:tcMar>
          </w:tcPr>
          <w:sdt>
            <w:sdtPr>
              <w:rPr>
                <w:noProof/>
                <w:sz w:val="20"/>
                <w:szCs w:val="20"/>
              </w:rPr>
              <w:id w:val="683245106"/>
              <w:placeholder>
                <w:docPart w:val="B98EE6E9159B4B2F83BA64B40DBE3B2E"/>
              </w:placeholder>
              <w15:appearance w15:val="hidden"/>
            </w:sdtPr>
            <w:sdtContent>
              <w:p w14:paraId="4C9C5641" w14:textId="77777777" w:rsidR="00D9765E" w:rsidRDefault="00D9765E" w:rsidP="00333EDA">
                <w:pPr>
                  <w:jc w:val="both"/>
                  <w:rPr>
                    <w:noProof/>
                    <w:sz w:val="20"/>
                    <w:szCs w:val="20"/>
                  </w:rPr>
                </w:pPr>
              </w:p>
              <w:p w14:paraId="24C22C17" w14:textId="096BFA02" w:rsidR="008019DF" w:rsidRPr="00F9283D" w:rsidRDefault="008019DF" w:rsidP="00333EDA">
                <w:pPr>
                  <w:jc w:val="both"/>
                  <w:rPr>
                    <w:sz w:val="20"/>
                    <w:szCs w:val="20"/>
                    <w:lang w:val="fr-BE"/>
                  </w:rPr>
                </w:pPr>
                <w:r w:rsidRPr="008019DF">
                  <w:rPr>
                    <w:sz w:val="20"/>
                    <w:szCs w:val="20"/>
                    <w:lang w:val="fr-BE"/>
                  </w:rPr>
                  <w:t>Ajouter le vinaigre le</w:t>
                </w:r>
                <w:r w:rsidR="00710790">
                  <w:rPr>
                    <w:sz w:val="20"/>
                    <w:szCs w:val="20"/>
                    <w:lang w:val="fr-BE"/>
                  </w:rPr>
                  <w:t>s</w:t>
                </w:r>
                <w:r w:rsidRPr="008019DF">
                  <w:rPr>
                    <w:sz w:val="20"/>
                    <w:szCs w:val="20"/>
                    <w:lang w:val="fr-BE"/>
                  </w:rPr>
                  <w:t xml:space="preserve"> tomate</w:t>
                </w:r>
                <w:r w:rsidR="00710790">
                  <w:rPr>
                    <w:sz w:val="20"/>
                    <w:szCs w:val="20"/>
                    <w:lang w:val="fr-BE"/>
                  </w:rPr>
                  <w:t>s</w:t>
                </w:r>
                <w:r w:rsidRPr="008019DF">
                  <w:rPr>
                    <w:sz w:val="20"/>
                    <w:szCs w:val="20"/>
                    <w:lang w:val="fr-BE"/>
                  </w:rPr>
                  <w:t xml:space="preserve">, assaisonner. Laisser réduire 45 minutes à une heure. Mixer avec les carottes. </w:t>
                </w:r>
                <w:r w:rsidR="00F9283D" w:rsidRPr="008019DF">
                  <w:rPr>
                    <w:sz w:val="20"/>
                    <w:szCs w:val="20"/>
                    <w:lang w:val="fr-BE"/>
                  </w:rPr>
                  <w:t>F</w:t>
                </w:r>
                <w:r w:rsidRPr="008019DF">
                  <w:rPr>
                    <w:sz w:val="20"/>
                    <w:szCs w:val="20"/>
                    <w:lang w:val="fr-BE"/>
                  </w:rPr>
                  <w:t>aire réduire au besoin et réserver une heure au frigo.</w:t>
                </w:r>
                <w:r w:rsidRPr="008019DF">
                  <w:rPr>
                    <w:sz w:val="20"/>
                    <w:szCs w:val="20"/>
                  </w:rPr>
                  <w:t> </w:t>
                </w:r>
              </w:p>
              <w:p w14:paraId="549AA70D" w14:textId="77777777" w:rsidR="00D65CB7" w:rsidRDefault="00D65CB7" w:rsidP="00333EDA">
                <w:pPr>
                  <w:jc w:val="both"/>
                  <w:rPr>
                    <w:sz w:val="20"/>
                    <w:szCs w:val="20"/>
                  </w:rPr>
                </w:pPr>
              </w:p>
              <w:p w14:paraId="62852DF8" w14:textId="62D6014C" w:rsidR="00E00752" w:rsidRDefault="003439F3" w:rsidP="00333EDA">
                <w:pPr>
                  <w:jc w:val="both"/>
                  <w:rPr>
                    <w:sz w:val="20"/>
                    <w:szCs w:val="20"/>
                  </w:rPr>
                </w:pPr>
                <w:r w:rsidRPr="003439F3">
                  <w:rPr>
                    <w:b/>
                    <w:bCs/>
                    <w:sz w:val="20"/>
                    <w:szCs w:val="20"/>
                  </w:rPr>
                  <w:t>Pour aller plus loin</w:t>
                </w:r>
                <w:r>
                  <w:rPr>
                    <w:sz w:val="20"/>
                    <w:szCs w:val="20"/>
                  </w:rPr>
                  <w:t xml:space="preserve"> : </w:t>
                </w:r>
                <w:r w:rsidR="00F9283D">
                  <w:rPr>
                    <w:sz w:val="20"/>
                    <w:szCs w:val="20"/>
                  </w:rPr>
                  <w:t>L</w:t>
                </w:r>
                <w:r w:rsidR="00D65CB7">
                  <w:rPr>
                    <w:sz w:val="20"/>
                    <w:szCs w:val="20"/>
                  </w:rPr>
                  <w:t xml:space="preserve">es bâtonnets de carottes peuvent se consommer accompagnées </w:t>
                </w:r>
                <w:r w:rsidR="00D65CB7" w:rsidRPr="00027674">
                  <w:rPr>
                    <w:b/>
                    <w:bCs/>
                    <w:sz w:val="20"/>
                    <w:szCs w:val="20"/>
                  </w:rPr>
                  <w:t>d’un pesto de fanes</w:t>
                </w:r>
                <w:r w:rsidR="00027674">
                  <w:rPr>
                    <w:b/>
                    <w:bCs/>
                    <w:sz w:val="20"/>
                    <w:szCs w:val="20"/>
                  </w:rPr>
                  <w:t> :</w:t>
                </w:r>
                <w:r w:rsidR="00FE50B2">
                  <w:rPr>
                    <w:sz w:val="20"/>
                    <w:szCs w:val="20"/>
                  </w:rPr>
                  <w:t xml:space="preserve"> </w:t>
                </w:r>
              </w:p>
              <w:p w14:paraId="3EC88973" w14:textId="1BDF59CF" w:rsidR="00AF7606" w:rsidRDefault="00C33048" w:rsidP="00333EDA">
                <w:pPr>
                  <w:jc w:val="both"/>
                  <w:rPr>
                    <w:noProof/>
                    <w:sz w:val="20"/>
                    <w:szCs w:val="20"/>
                  </w:rPr>
                </w:pPr>
              </w:p>
            </w:sdtContent>
          </w:sdt>
          <w:p w14:paraId="100B6F1D" w14:textId="089891F9" w:rsidR="00F0307A" w:rsidRPr="00F0307A" w:rsidRDefault="00F0307A" w:rsidP="00333EDA">
            <w:pPr>
              <w:jc w:val="both"/>
              <w:rPr>
                <w:sz w:val="20"/>
                <w:szCs w:val="20"/>
              </w:rPr>
            </w:pPr>
            <w:r w:rsidRPr="00F0307A">
              <w:rPr>
                <w:sz w:val="20"/>
                <w:szCs w:val="20"/>
              </w:rPr>
              <w:t>300g de fanes (carottes, céleri rave), 100g de pignons de pin</w:t>
            </w:r>
            <w:r w:rsidR="00352B25">
              <w:rPr>
                <w:sz w:val="20"/>
                <w:szCs w:val="20"/>
              </w:rPr>
              <w:t xml:space="preserve"> (ou graines de t</w:t>
            </w:r>
            <w:r w:rsidR="003439F3">
              <w:rPr>
                <w:sz w:val="20"/>
                <w:szCs w:val="20"/>
              </w:rPr>
              <w:t>ournesol),</w:t>
            </w:r>
            <w:r w:rsidRPr="00F0307A">
              <w:rPr>
                <w:sz w:val="20"/>
                <w:szCs w:val="20"/>
              </w:rPr>
              <w:t xml:space="preserve"> 100g de parmesan, 50cl d’huile d’olive, 3 gousses d’ail</w:t>
            </w:r>
          </w:p>
          <w:p w14:paraId="21B26B73" w14:textId="46C36AF1" w:rsidR="00F0307A" w:rsidRPr="00F0307A" w:rsidRDefault="00F0307A" w:rsidP="00333EDA">
            <w:pPr>
              <w:jc w:val="both"/>
              <w:rPr>
                <w:sz w:val="20"/>
                <w:szCs w:val="20"/>
              </w:rPr>
            </w:pPr>
            <w:r w:rsidRPr="00F0307A">
              <w:rPr>
                <w:sz w:val="20"/>
                <w:szCs w:val="20"/>
                <w:u w:val="single"/>
              </w:rPr>
              <w:t>Mode opératoire</w:t>
            </w:r>
            <w:r w:rsidR="00FE6A92">
              <w:rPr>
                <w:sz w:val="20"/>
                <w:szCs w:val="20"/>
                <w:u w:val="single"/>
              </w:rPr>
              <w:t> :</w:t>
            </w:r>
            <w:r w:rsidRPr="00F0307A">
              <w:rPr>
                <w:sz w:val="20"/>
                <w:szCs w:val="20"/>
              </w:rPr>
              <w:t> </w:t>
            </w:r>
          </w:p>
          <w:p w14:paraId="54D0F24B" w14:textId="2FEC90CD" w:rsidR="00F0307A" w:rsidRPr="00F0307A" w:rsidRDefault="00F0307A" w:rsidP="00333EDA">
            <w:pPr>
              <w:jc w:val="both"/>
              <w:rPr>
                <w:sz w:val="20"/>
                <w:szCs w:val="20"/>
              </w:rPr>
            </w:pPr>
            <w:r w:rsidRPr="00F0307A">
              <w:rPr>
                <w:sz w:val="20"/>
                <w:szCs w:val="20"/>
              </w:rPr>
              <w:t xml:space="preserve">-Torréfier les pignons à sec </w:t>
            </w:r>
            <w:r w:rsidR="00EE3279">
              <w:rPr>
                <w:sz w:val="20"/>
                <w:szCs w:val="20"/>
              </w:rPr>
              <w:t>à la</w:t>
            </w:r>
            <w:r w:rsidRPr="00F0307A">
              <w:rPr>
                <w:sz w:val="20"/>
                <w:szCs w:val="20"/>
              </w:rPr>
              <w:t xml:space="preserve"> poêle.</w:t>
            </w:r>
          </w:p>
          <w:p w14:paraId="6EEC0714" w14:textId="77777777" w:rsidR="00F0307A" w:rsidRPr="00F0307A" w:rsidRDefault="00F0307A" w:rsidP="00333EDA">
            <w:pPr>
              <w:jc w:val="both"/>
              <w:rPr>
                <w:sz w:val="20"/>
                <w:szCs w:val="20"/>
              </w:rPr>
            </w:pPr>
            <w:r w:rsidRPr="00F0307A">
              <w:rPr>
                <w:sz w:val="20"/>
                <w:szCs w:val="20"/>
              </w:rPr>
              <w:t>-Séparer des tiges et nettoyer les feuilles des carottes et du céleri rave.</w:t>
            </w:r>
          </w:p>
          <w:p w14:paraId="6FD87051" w14:textId="77777777" w:rsidR="00F0307A" w:rsidRPr="00F0307A" w:rsidRDefault="00F0307A" w:rsidP="00333EDA">
            <w:pPr>
              <w:jc w:val="both"/>
              <w:rPr>
                <w:sz w:val="20"/>
                <w:szCs w:val="20"/>
              </w:rPr>
            </w:pPr>
            <w:r w:rsidRPr="00F0307A">
              <w:rPr>
                <w:sz w:val="20"/>
                <w:szCs w:val="20"/>
              </w:rPr>
              <w:t>-Mixer les fanes avec les pignons et le parmesan et l’ail épluché puis ajouter petit à petit l’huile d’olive. Ajouter éventuellement de l’eau pour une texture plus fluide.</w:t>
            </w:r>
          </w:p>
          <w:p w14:paraId="4F4CE63F" w14:textId="57DC702E" w:rsidR="00D65CB7" w:rsidRPr="00E71878" w:rsidRDefault="00D65CB7" w:rsidP="00333EDA">
            <w:pPr>
              <w:jc w:val="both"/>
              <w:rPr>
                <w:sz w:val="20"/>
                <w:szCs w:val="20"/>
              </w:rPr>
            </w:pPr>
          </w:p>
        </w:tc>
      </w:tr>
      <w:tr w:rsidR="00AF7606" w:rsidRPr="00ED1E3C" w14:paraId="1AD05D18" w14:textId="77777777" w:rsidTr="00AF7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9"/>
        </w:trPr>
        <w:tc>
          <w:tcPr>
            <w:tcW w:w="4318" w:type="dxa"/>
            <w:gridSpan w:val="2"/>
            <w:shd w:val="clear" w:color="auto" w:fill="E5E6E4" w:themeFill="accent2" w:themeFillTint="33"/>
            <w:tcMar>
              <w:top w:w="0" w:type="dxa"/>
              <w:left w:w="115" w:type="dxa"/>
              <w:right w:w="115" w:type="dxa"/>
            </w:tcMar>
          </w:tcPr>
          <w:sdt>
            <w:sdtPr>
              <w:rPr>
                <w:noProof/>
                <w:sz w:val="20"/>
                <w:szCs w:val="20"/>
              </w:rPr>
              <w:id w:val="451297214"/>
              <w:placeholder>
                <w:docPart w:val="F3BDDC7F531047049177F6FDB2A87518"/>
              </w:placeholder>
              <w15:appearance w15:val="hidden"/>
            </w:sdtPr>
            <w:sdtContent>
              <w:p w14:paraId="5E703152" w14:textId="2A857E56" w:rsidR="00ED4D9E" w:rsidRPr="00ED4D9E" w:rsidRDefault="00ED4D9E" w:rsidP="00E00752">
                <w:pPr>
                  <w:pStyle w:val="Lgendedimagevertolive"/>
                  <w:jc w:val="both"/>
                  <w:rPr>
                    <w:noProof/>
                    <w:sz w:val="20"/>
                    <w:szCs w:val="20"/>
                  </w:rPr>
                </w:pPr>
                <w:r w:rsidRPr="00ED4D9E">
                  <w:rPr>
                    <w:noProof/>
                    <w:sz w:val="20"/>
                    <w:szCs w:val="20"/>
                  </w:rPr>
                  <w:t>L</w:t>
                </w:r>
                <w:r w:rsidR="00903934">
                  <w:rPr>
                    <w:noProof/>
                    <w:sz w:val="20"/>
                    <w:szCs w:val="20"/>
                  </w:rPr>
                  <w:t>’une des</w:t>
                </w:r>
                <w:r w:rsidRPr="00ED4D9E">
                  <w:rPr>
                    <w:noProof/>
                    <w:sz w:val="20"/>
                    <w:szCs w:val="20"/>
                  </w:rPr>
                  <w:t xml:space="preserve"> dernières tomates de la saison </w:t>
                </w:r>
                <w:r w:rsidR="00BF6201">
                  <w:rPr>
                    <w:noProof/>
                    <w:sz w:val="20"/>
                    <w:szCs w:val="20"/>
                  </w:rPr>
                  <w:t xml:space="preserve">à Lortie le 8 octobre 2021. Elles </w:t>
                </w:r>
                <w:r w:rsidRPr="00ED4D9E">
                  <w:rPr>
                    <w:noProof/>
                    <w:sz w:val="20"/>
                    <w:szCs w:val="20"/>
                  </w:rPr>
                  <w:t>sont un peu plus fermes et ont souvent une peau plus épaisse c’est pourquoi on préfèrera cuisiner ces tomates en réalisant par exemple un ketchup maison.</w:t>
                </w:r>
              </w:p>
              <w:p w14:paraId="62B45D07" w14:textId="1120F1C1" w:rsidR="00AF7606" w:rsidRPr="00E71878" w:rsidRDefault="00C33048" w:rsidP="0067371A">
                <w:pPr>
                  <w:pStyle w:val="Lgendedimagevertolive"/>
                  <w:jc w:val="center"/>
                  <w:rPr>
                    <w:noProof/>
                    <w:sz w:val="20"/>
                    <w:szCs w:val="20"/>
                  </w:rPr>
                </w:pPr>
              </w:p>
            </w:sdtContent>
          </w:sdt>
        </w:tc>
        <w:tc>
          <w:tcPr>
            <w:tcW w:w="4318" w:type="dxa"/>
            <w:gridSpan w:val="2"/>
            <w:vMerge/>
            <w:shd w:val="clear" w:color="auto" w:fill="E5E6E4" w:themeFill="accent2" w:themeFillTint="33"/>
            <w:tcMar>
              <w:top w:w="0" w:type="dxa"/>
              <w:left w:w="216" w:type="dxa"/>
              <w:bottom w:w="216" w:type="dxa"/>
              <w:right w:w="115" w:type="dxa"/>
            </w:tcMar>
          </w:tcPr>
          <w:p w14:paraId="3C61BFA4" w14:textId="77777777" w:rsidR="00AF7606" w:rsidRPr="00E71878" w:rsidRDefault="00AF7606" w:rsidP="00C27B8C">
            <w:pPr>
              <w:pStyle w:val="Corpsdetextevertolive"/>
              <w:rPr>
                <w:noProof/>
                <w:sz w:val="20"/>
                <w:szCs w:val="20"/>
              </w:rPr>
            </w:pPr>
          </w:p>
        </w:tc>
        <w:tc>
          <w:tcPr>
            <w:tcW w:w="4324" w:type="dxa"/>
            <w:gridSpan w:val="2"/>
            <w:vMerge/>
            <w:shd w:val="clear" w:color="auto" w:fill="E5E6E4" w:themeFill="accent2" w:themeFillTint="33"/>
            <w:tcMar>
              <w:top w:w="0" w:type="dxa"/>
              <w:left w:w="216" w:type="dxa"/>
              <w:bottom w:w="216" w:type="dxa"/>
              <w:right w:w="288" w:type="dxa"/>
            </w:tcMar>
          </w:tcPr>
          <w:p w14:paraId="0D01D837" w14:textId="77777777" w:rsidR="00AF7606" w:rsidRPr="00E71878" w:rsidRDefault="00AF7606" w:rsidP="00C27B8C">
            <w:pPr>
              <w:pStyle w:val="Corpsdetextevertolive"/>
              <w:rPr>
                <w:noProof/>
                <w:sz w:val="20"/>
                <w:szCs w:val="20"/>
              </w:rPr>
            </w:pPr>
          </w:p>
        </w:tc>
      </w:tr>
      <w:tr w:rsidR="00AF7606" w:rsidRPr="00ED1E3C" w14:paraId="7A5DAA54" w14:textId="77777777" w:rsidTr="00E51B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1"/>
        </w:trPr>
        <w:tc>
          <w:tcPr>
            <w:tcW w:w="4318" w:type="dxa"/>
            <w:gridSpan w:val="2"/>
            <w:shd w:val="clear" w:color="auto" w:fill="E5E6E4" w:themeFill="accent2" w:themeFillTint="33"/>
            <w:tcMar>
              <w:top w:w="0" w:type="dxa"/>
              <w:left w:w="115" w:type="dxa"/>
              <w:right w:w="115" w:type="dxa"/>
            </w:tcMar>
            <w:vAlign w:val="bottom"/>
          </w:tcPr>
          <w:p w14:paraId="46903484" w14:textId="77777777" w:rsidR="00AF7606" w:rsidRPr="00ED1E3C" w:rsidRDefault="00AF7606" w:rsidP="00AF7606">
            <w:pPr>
              <w:pStyle w:val="Corpsdetextevertolive"/>
              <w:rPr>
                <w:noProof/>
              </w:rPr>
            </w:pPr>
          </w:p>
        </w:tc>
        <w:tc>
          <w:tcPr>
            <w:tcW w:w="4318" w:type="dxa"/>
            <w:gridSpan w:val="2"/>
            <w:vMerge/>
            <w:shd w:val="clear" w:color="auto" w:fill="E5E6E4" w:themeFill="accent2" w:themeFillTint="33"/>
            <w:tcMar>
              <w:top w:w="0" w:type="dxa"/>
              <w:left w:w="216" w:type="dxa"/>
              <w:bottom w:w="216" w:type="dxa"/>
              <w:right w:w="115" w:type="dxa"/>
            </w:tcMar>
          </w:tcPr>
          <w:p w14:paraId="253B7AC8" w14:textId="77777777" w:rsidR="00AF7606" w:rsidRPr="00ED1E3C" w:rsidRDefault="00AF7606" w:rsidP="00C27B8C">
            <w:pPr>
              <w:pStyle w:val="Corpsdetextevertolive"/>
              <w:rPr>
                <w:noProof/>
              </w:rPr>
            </w:pPr>
          </w:p>
        </w:tc>
        <w:tc>
          <w:tcPr>
            <w:tcW w:w="4324" w:type="dxa"/>
            <w:gridSpan w:val="2"/>
            <w:vMerge/>
            <w:shd w:val="clear" w:color="auto" w:fill="E5E6E4" w:themeFill="accent2" w:themeFillTint="33"/>
            <w:tcMar>
              <w:top w:w="0" w:type="dxa"/>
              <w:left w:w="216" w:type="dxa"/>
              <w:bottom w:w="216" w:type="dxa"/>
              <w:right w:w="288" w:type="dxa"/>
            </w:tcMar>
          </w:tcPr>
          <w:p w14:paraId="75E2016D" w14:textId="77777777" w:rsidR="00AF7606" w:rsidRPr="00ED1E3C" w:rsidRDefault="00AF7606" w:rsidP="00C27B8C">
            <w:pPr>
              <w:pStyle w:val="Corpsdetextevertolive"/>
              <w:rPr>
                <w:noProof/>
              </w:rPr>
            </w:pPr>
          </w:p>
        </w:tc>
      </w:tr>
      <w:tr w:rsidR="00BB5CD7" w:rsidRPr="00ED1E3C" w14:paraId="11DEB1CB" w14:textId="77777777" w:rsidTr="00E51B3A">
        <w:trPr>
          <w:trHeight w:val="144"/>
        </w:trPr>
        <w:tc>
          <w:tcPr>
            <w:tcW w:w="540" w:type="dxa"/>
            <w:vMerge w:val="restart"/>
            <w:tcBorders>
              <w:top w:val="nil"/>
              <w:left w:val="nil"/>
              <w:bottom w:val="nil"/>
              <w:right w:val="nil"/>
            </w:tcBorders>
            <w:vAlign w:val="center"/>
          </w:tcPr>
          <w:p w14:paraId="0FFC19E6" w14:textId="5AAF2E9B" w:rsidR="00BB5CD7" w:rsidRPr="00ED1E3C" w:rsidRDefault="00CC60AB" w:rsidP="00BB5CD7">
            <w:pPr>
              <w:pStyle w:val="Corpsdetextemarron"/>
              <w:rPr>
                <w:rFonts w:asciiTheme="majorHAnsi" w:hAnsiTheme="majorHAnsi"/>
                <w:noProof/>
              </w:rPr>
            </w:pPr>
            <w:r>
              <w:rPr>
                <w:rFonts w:asciiTheme="majorHAnsi" w:hAnsiTheme="majorHAnsi"/>
                <w:noProof/>
                <w:lang w:bidi="fr-FR"/>
              </w:rPr>
              <w:t>3</w:t>
            </w:r>
          </w:p>
        </w:tc>
        <w:tc>
          <w:tcPr>
            <w:tcW w:w="11084" w:type="dxa"/>
            <w:gridSpan w:val="4"/>
            <w:tcBorders>
              <w:top w:val="nil"/>
              <w:left w:val="nil"/>
              <w:bottom w:val="nil"/>
              <w:right w:val="nil"/>
            </w:tcBorders>
          </w:tcPr>
          <w:p w14:paraId="557A516A" w14:textId="77777777" w:rsidR="00BB5CD7" w:rsidRPr="00ED1E3C" w:rsidRDefault="00BB5CD7" w:rsidP="00BB5CD7">
            <w:pPr>
              <w:pStyle w:val="Corpsdetextemarron"/>
              <w:rPr>
                <w:noProof/>
              </w:rPr>
            </w:pPr>
          </w:p>
        </w:tc>
        <w:tc>
          <w:tcPr>
            <w:tcW w:w="1336" w:type="dxa"/>
            <w:vMerge w:val="restart"/>
            <w:tcBorders>
              <w:top w:val="nil"/>
              <w:left w:val="nil"/>
              <w:bottom w:val="nil"/>
              <w:right w:val="nil"/>
            </w:tcBorders>
            <w:vAlign w:val="center"/>
          </w:tcPr>
          <w:p w14:paraId="50922693" w14:textId="7F91605D" w:rsidR="00BB5CD7" w:rsidRPr="00ED1E3C" w:rsidRDefault="00BB5CD7" w:rsidP="00506C60">
            <w:pPr>
              <w:pStyle w:val="Pieddepage"/>
              <w:jc w:val="left"/>
              <w:rPr>
                <w:noProof/>
              </w:rPr>
            </w:pPr>
          </w:p>
        </w:tc>
      </w:tr>
      <w:tr w:rsidR="00BB5CD7" w:rsidRPr="00ED1E3C" w14:paraId="07BFECDD" w14:textId="77777777" w:rsidTr="00E51B3A">
        <w:trPr>
          <w:trHeight w:val="144"/>
        </w:trPr>
        <w:tc>
          <w:tcPr>
            <w:tcW w:w="540" w:type="dxa"/>
            <w:vMerge/>
            <w:tcBorders>
              <w:top w:val="nil"/>
              <w:left w:val="nil"/>
              <w:bottom w:val="nil"/>
              <w:right w:val="nil"/>
            </w:tcBorders>
          </w:tcPr>
          <w:p w14:paraId="27576ACD" w14:textId="77777777" w:rsidR="00BB5CD7" w:rsidRPr="00ED1E3C" w:rsidRDefault="00BB5CD7" w:rsidP="00BB5CD7">
            <w:pPr>
              <w:pStyle w:val="Corpsdetextemarron"/>
              <w:rPr>
                <w:rFonts w:asciiTheme="majorHAnsi" w:hAnsiTheme="majorHAnsi"/>
                <w:noProof/>
              </w:rPr>
            </w:pPr>
          </w:p>
        </w:tc>
        <w:tc>
          <w:tcPr>
            <w:tcW w:w="11084" w:type="dxa"/>
            <w:gridSpan w:val="4"/>
            <w:tcBorders>
              <w:top w:val="nil"/>
              <w:left w:val="nil"/>
              <w:bottom w:val="nil"/>
              <w:right w:val="nil"/>
            </w:tcBorders>
          </w:tcPr>
          <w:p w14:paraId="5FA8FAD6" w14:textId="77777777" w:rsidR="00BB5CD7" w:rsidRPr="00ED1E3C" w:rsidRDefault="00BB5CD7" w:rsidP="00BB5CD7">
            <w:pPr>
              <w:pStyle w:val="Corpsdetextemarron"/>
              <w:rPr>
                <w:noProof/>
              </w:rPr>
            </w:pPr>
          </w:p>
        </w:tc>
        <w:tc>
          <w:tcPr>
            <w:tcW w:w="1336" w:type="dxa"/>
            <w:vMerge/>
            <w:tcBorders>
              <w:top w:val="nil"/>
              <w:left w:val="nil"/>
              <w:bottom w:val="nil"/>
              <w:right w:val="nil"/>
            </w:tcBorders>
          </w:tcPr>
          <w:p w14:paraId="70ABBEB4" w14:textId="77777777" w:rsidR="00BB5CD7" w:rsidRPr="00ED1E3C" w:rsidRDefault="00BB5CD7" w:rsidP="00BB5CD7">
            <w:pPr>
              <w:pStyle w:val="Pieddepage"/>
              <w:rPr>
                <w:noProof/>
              </w:rPr>
            </w:pPr>
          </w:p>
        </w:tc>
      </w:tr>
    </w:tbl>
    <w:p w14:paraId="7CA410C4" w14:textId="7B12C337" w:rsidR="00DB5087" w:rsidRPr="00ED1E3C" w:rsidRDefault="00665BFC" w:rsidP="00DB5087">
      <w:pPr>
        <w:pStyle w:val="Ancregraphique"/>
        <w:rPr>
          <w:noProof/>
        </w:rPr>
      </w:pPr>
      <w:r>
        <w:rPr>
          <w:noProof/>
        </w:rPr>
        <w:pict w14:anchorId="0DAE8436">
          <v:oval id="Ovale 52" o:spid="_x0000_s2050" alt="&quot;&quot;" style="position:absolute;margin-left:370.2pt;margin-top:769.2pt;width:236.85pt;height:236.8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" fillcolor="#e5ddd7 [1943]" stroked="f" strokeweight="1pt">
            <v:stroke joinstyle="miter"/>
            <w10:wrap anchorx="margin"/>
            <w10:anchorlock/>
          </v:oval>
        </w:pict>
      </w:r>
    </w:p>
    <w:sectPr w:rsidR="00DB5087" w:rsidRPr="00ED1E3C" w:rsidSect="00B51906">
      <w:pgSz w:w="15840" w:h="24480" w:code="3"/>
      <w:pgMar w:top="0" w:right="1440" w:bottom="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3EA6B" w14:textId="77777777" w:rsidR="009F3F80" w:rsidRDefault="009F3F80" w:rsidP="00554336">
      <w:pPr>
        <w:spacing w:after="0" w:line="240" w:lineRule="auto"/>
      </w:pPr>
      <w:r>
        <w:separator/>
      </w:r>
    </w:p>
    <w:p w14:paraId="4FA5029B" w14:textId="77777777" w:rsidR="009F3F80" w:rsidRDefault="009F3F80"/>
  </w:endnote>
  <w:endnote w:type="continuationSeparator" w:id="0">
    <w:p w14:paraId="2CB547E4" w14:textId="77777777" w:rsidR="009F3F80" w:rsidRDefault="009F3F80" w:rsidP="00554336">
      <w:pPr>
        <w:spacing w:after="0" w:line="240" w:lineRule="auto"/>
      </w:pPr>
      <w:r>
        <w:continuationSeparator/>
      </w:r>
    </w:p>
    <w:p w14:paraId="4193B7D7" w14:textId="77777777" w:rsidR="009F3F80" w:rsidRDefault="009F3F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lfaen">
    <w:panose1 w:val="010A0502050306030303"/>
    <w:charset w:val="00"/>
    <w:family w:val="roman"/>
    <w:pitch w:val="variable"/>
    <w:sig w:usb0="04000687" w:usb1="00000000" w:usb2="00000000" w:usb3="00000000" w:csb0="0000009F" w:csb1="00000000"/>
  </w:font>
  <w:font w:name="Euphemia">
    <w:altName w:val="Euphemia"/>
    <w:charset w:val="00"/>
    <w:family w:val="swiss"/>
    <w:pitch w:val="variable"/>
    <w:sig w:usb0="8000006F" w:usb1="0000004A" w:usb2="00002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31FD2" w14:textId="77777777" w:rsidR="009F3F80" w:rsidRDefault="009F3F80" w:rsidP="00554336">
      <w:pPr>
        <w:spacing w:after="0" w:line="240" w:lineRule="auto"/>
      </w:pPr>
      <w:r>
        <w:separator/>
      </w:r>
    </w:p>
    <w:p w14:paraId="6D089A12" w14:textId="77777777" w:rsidR="009F3F80" w:rsidRDefault="009F3F80"/>
  </w:footnote>
  <w:footnote w:type="continuationSeparator" w:id="0">
    <w:p w14:paraId="1E714D92" w14:textId="77777777" w:rsidR="009F3F80" w:rsidRDefault="009F3F80" w:rsidP="00554336">
      <w:pPr>
        <w:spacing w:after="0" w:line="240" w:lineRule="auto"/>
      </w:pPr>
      <w:r>
        <w:continuationSeparator/>
      </w:r>
    </w:p>
    <w:p w14:paraId="7BB99AB3" w14:textId="77777777" w:rsidR="009F3F80" w:rsidRDefault="009F3F8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2A60B7"/>
    <w:multiLevelType w:val="hybridMultilevel"/>
    <w:tmpl w:val="0EC4D95A"/>
    <w:lvl w:ilvl="0" w:tplc="D436CE90">
      <w:start w:val="1"/>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F5336"/>
    <w:rsid w:val="00000331"/>
    <w:rsid w:val="000006A3"/>
    <w:rsid w:val="00001ACF"/>
    <w:rsid w:val="00006073"/>
    <w:rsid w:val="0000722E"/>
    <w:rsid w:val="000103DF"/>
    <w:rsid w:val="000139C1"/>
    <w:rsid w:val="000158AB"/>
    <w:rsid w:val="00015939"/>
    <w:rsid w:val="0001620C"/>
    <w:rsid w:val="00017F11"/>
    <w:rsid w:val="0002103B"/>
    <w:rsid w:val="00021A7A"/>
    <w:rsid w:val="000235DB"/>
    <w:rsid w:val="000237E5"/>
    <w:rsid w:val="00025008"/>
    <w:rsid w:val="000256E5"/>
    <w:rsid w:val="00025CAE"/>
    <w:rsid w:val="00027674"/>
    <w:rsid w:val="0003782F"/>
    <w:rsid w:val="00047505"/>
    <w:rsid w:val="00051FBA"/>
    <w:rsid w:val="00052781"/>
    <w:rsid w:val="000531C9"/>
    <w:rsid w:val="00054D10"/>
    <w:rsid w:val="00054D99"/>
    <w:rsid w:val="00054FE0"/>
    <w:rsid w:val="000555A0"/>
    <w:rsid w:val="00057291"/>
    <w:rsid w:val="00060301"/>
    <w:rsid w:val="00061A8E"/>
    <w:rsid w:val="00061B66"/>
    <w:rsid w:val="00062E9B"/>
    <w:rsid w:val="0006786B"/>
    <w:rsid w:val="00071A3E"/>
    <w:rsid w:val="000758AC"/>
    <w:rsid w:val="00081B04"/>
    <w:rsid w:val="00082AC1"/>
    <w:rsid w:val="0008413C"/>
    <w:rsid w:val="0008417E"/>
    <w:rsid w:val="00086C23"/>
    <w:rsid w:val="00087A28"/>
    <w:rsid w:val="00090041"/>
    <w:rsid w:val="00093F55"/>
    <w:rsid w:val="00094D70"/>
    <w:rsid w:val="00096E50"/>
    <w:rsid w:val="000970C8"/>
    <w:rsid w:val="000B04D0"/>
    <w:rsid w:val="000B05F0"/>
    <w:rsid w:val="000B08D7"/>
    <w:rsid w:val="000B6AA2"/>
    <w:rsid w:val="000B73C3"/>
    <w:rsid w:val="000B7E70"/>
    <w:rsid w:val="000C05B8"/>
    <w:rsid w:val="000C1727"/>
    <w:rsid w:val="000C2099"/>
    <w:rsid w:val="000C4253"/>
    <w:rsid w:val="000C63FC"/>
    <w:rsid w:val="000D1612"/>
    <w:rsid w:val="000D1879"/>
    <w:rsid w:val="000D3D67"/>
    <w:rsid w:val="000D77B8"/>
    <w:rsid w:val="000D7AAC"/>
    <w:rsid w:val="000E0577"/>
    <w:rsid w:val="000E321A"/>
    <w:rsid w:val="000E384C"/>
    <w:rsid w:val="000E3A15"/>
    <w:rsid w:val="000E410F"/>
    <w:rsid w:val="000E47DF"/>
    <w:rsid w:val="000E4B50"/>
    <w:rsid w:val="000E5650"/>
    <w:rsid w:val="000E69E8"/>
    <w:rsid w:val="000E707E"/>
    <w:rsid w:val="000F0317"/>
    <w:rsid w:val="000F13BE"/>
    <w:rsid w:val="000F3105"/>
    <w:rsid w:val="000F4138"/>
    <w:rsid w:val="000F5C58"/>
    <w:rsid w:val="001007B9"/>
    <w:rsid w:val="00101512"/>
    <w:rsid w:val="00103767"/>
    <w:rsid w:val="0010575B"/>
    <w:rsid w:val="00107408"/>
    <w:rsid w:val="001119CD"/>
    <w:rsid w:val="00113AF6"/>
    <w:rsid w:val="00116632"/>
    <w:rsid w:val="00116D30"/>
    <w:rsid w:val="00117540"/>
    <w:rsid w:val="00120383"/>
    <w:rsid w:val="00120BDF"/>
    <w:rsid w:val="0012299B"/>
    <w:rsid w:val="00124873"/>
    <w:rsid w:val="00124D2F"/>
    <w:rsid w:val="00124F22"/>
    <w:rsid w:val="0012565B"/>
    <w:rsid w:val="00126678"/>
    <w:rsid w:val="00132CE5"/>
    <w:rsid w:val="00133D55"/>
    <w:rsid w:val="001340CC"/>
    <w:rsid w:val="00141D05"/>
    <w:rsid w:val="001422B6"/>
    <w:rsid w:val="001432CC"/>
    <w:rsid w:val="00145644"/>
    <w:rsid w:val="001459A4"/>
    <w:rsid w:val="00145AE6"/>
    <w:rsid w:val="001472EB"/>
    <w:rsid w:val="0015157B"/>
    <w:rsid w:val="0015557C"/>
    <w:rsid w:val="00155BB5"/>
    <w:rsid w:val="00157E46"/>
    <w:rsid w:val="001638EF"/>
    <w:rsid w:val="001648C0"/>
    <w:rsid w:val="00166CD1"/>
    <w:rsid w:val="0017372B"/>
    <w:rsid w:val="00173FCF"/>
    <w:rsid w:val="00175772"/>
    <w:rsid w:val="0017582E"/>
    <w:rsid w:val="00176599"/>
    <w:rsid w:val="00186CFC"/>
    <w:rsid w:val="00193069"/>
    <w:rsid w:val="00194B21"/>
    <w:rsid w:val="00196657"/>
    <w:rsid w:val="001A1751"/>
    <w:rsid w:val="001A5A0A"/>
    <w:rsid w:val="001A5C71"/>
    <w:rsid w:val="001A5CEF"/>
    <w:rsid w:val="001B0D06"/>
    <w:rsid w:val="001B1E52"/>
    <w:rsid w:val="001B3990"/>
    <w:rsid w:val="001B3D39"/>
    <w:rsid w:val="001B3FD1"/>
    <w:rsid w:val="001B4929"/>
    <w:rsid w:val="001B6E9E"/>
    <w:rsid w:val="001B70E0"/>
    <w:rsid w:val="001C1C72"/>
    <w:rsid w:val="001C50D0"/>
    <w:rsid w:val="001C55A5"/>
    <w:rsid w:val="001D1788"/>
    <w:rsid w:val="001D4A05"/>
    <w:rsid w:val="001D4D11"/>
    <w:rsid w:val="001D6772"/>
    <w:rsid w:val="001D7546"/>
    <w:rsid w:val="001D7AB7"/>
    <w:rsid w:val="001E027E"/>
    <w:rsid w:val="001E28C1"/>
    <w:rsid w:val="001E48D5"/>
    <w:rsid w:val="001E522D"/>
    <w:rsid w:val="001E72AE"/>
    <w:rsid w:val="001E7E38"/>
    <w:rsid w:val="001F657F"/>
    <w:rsid w:val="002004B4"/>
    <w:rsid w:val="00203344"/>
    <w:rsid w:val="0020424D"/>
    <w:rsid w:val="002107A1"/>
    <w:rsid w:val="002168BC"/>
    <w:rsid w:val="0021691D"/>
    <w:rsid w:val="00216B9C"/>
    <w:rsid w:val="00226343"/>
    <w:rsid w:val="0023016A"/>
    <w:rsid w:val="00230183"/>
    <w:rsid w:val="0023348D"/>
    <w:rsid w:val="00240751"/>
    <w:rsid w:val="0024176E"/>
    <w:rsid w:val="00241923"/>
    <w:rsid w:val="00243FEF"/>
    <w:rsid w:val="002449BF"/>
    <w:rsid w:val="00245FEF"/>
    <w:rsid w:val="00250802"/>
    <w:rsid w:val="00250973"/>
    <w:rsid w:val="002524A2"/>
    <w:rsid w:val="00252633"/>
    <w:rsid w:val="00254D61"/>
    <w:rsid w:val="002627B6"/>
    <w:rsid w:val="00262872"/>
    <w:rsid w:val="00262F8E"/>
    <w:rsid w:val="00263C09"/>
    <w:rsid w:val="002654E4"/>
    <w:rsid w:val="0027413D"/>
    <w:rsid w:val="002742EB"/>
    <w:rsid w:val="002746CA"/>
    <w:rsid w:val="00275735"/>
    <w:rsid w:val="00280B6F"/>
    <w:rsid w:val="00280DA6"/>
    <w:rsid w:val="002827DB"/>
    <w:rsid w:val="0028351F"/>
    <w:rsid w:val="00284508"/>
    <w:rsid w:val="00284A24"/>
    <w:rsid w:val="00284E91"/>
    <w:rsid w:val="00285251"/>
    <w:rsid w:val="0028717C"/>
    <w:rsid w:val="002921B9"/>
    <w:rsid w:val="00293CE4"/>
    <w:rsid w:val="002942F9"/>
    <w:rsid w:val="002952C6"/>
    <w:rsid w:val="0029551D"/>
    <w:rsid w:val="00297717"/>
    <w:rsid w:val="002A0CA5"/>
    <w:rsid w:val="002A2270"/>
    <w:rsid w:val="002A3E9B"/>
    <w:rsid w:val="002A642D"/>
    <w:rsid w:val="002A6AF8"/>
    <w:rsid w:val="002A76D9"/>
    <w:rsid w:val="002B04F3"/>
    <w:rsid w:val="002B1B93"/>
    <w:rsid w:val="002B20BB"/>
    <w:rsid w:val="002B2A0D"/>
    <w:rsid w:val="002B39A4"/>
    <w:rsid w:val="002C20DE"/>
    <w:rsid w:val="002C407F"/>
    <w:rsid w:val="002C4486"/>
    <w:rsid w:val="002C46B5"/>
    <w:rsid w:val="002C46CD"/>
    <w:rsid w:val="002C4E97"/>
    <w:rsid w:val="002C712F"/>
    <w:rsid w:val="002D01C7"/>
    <w:rsid w:val="002D0E2D"/>
    <w:rsid w:val="002D0F6C"/>
    <w:rsid w:val="002D18B0"/>
    <w:rsid w:val="002D6C13"/>
    <w:rsid w:val="002D72E3"/>
    <w:rsid w:val="002E3DF0"/>
    <w:rsid w:val="002F3482"/>
    <w:rsid w:val="002F507F"/>
    <w:rsid w:val="00303E7F"/>
    <w:rsid w:val="003053ED"/>
    <w:rsid w:val="00305529"/>
    <w:rsid w:val="0030649C"/>
    <w:rsid w:val="003072F1"/>
    <w:rsid w:val="00312469"/>
    <w:rsid w:val="00315750"/>
    <w:rsid w:val="00315FD9"/>
    <w:rsid w:val="0031609F"/>
    <w:rsid w:val="00316C3E"/>
    <w:rsid w:val="00320D98"/>
    <w:rsid w:val="00323F8B"/>
    <w:rsid w:val="0032425B"/>
    <w:rsid w:val="00326B9C"/>
    <w:rsid w:val="00327362"/>
    <w:rsid w:val="0032737D"/>
    <w:rsid w:val="00327B96"/>
    <w:rsid w:val="00327F09"/>
    <w:rsid w:val="003307BB"/>
    <w:rsid w:val="00330B1A"/>
    <w:rsid w:val="00330BE8"/>
    <w:rsid w:val="00330F8E"/>
    <w:rsid w:val="003336C6"/>
    <w:rsid w:val="00333A87"/>
    <w:rsid w:val="00333EDA"/>
    <w:rsid w:val="00335BCD"/>
    <w:rsid w:val="00335F1A"/>
    <w:rsid w:val="003409EC"/>
    <w:rsid w:val="00340AB4"/>
    <w:rsid w:val="00342C7E"/>
    <w:rsid w:val="003439F3"/>
    <w:rsid w:val="00344327"/>
    <w:rsid w:val="00350A94"/>
    <w:rsid w:val="00352B25"/>
    <w:rsid w:val="00353D9E"/>
    <w:rsid w:val="00356234"/>
    <w:rsid w:val="0035721D"/>
    <w:rsid w:val="003609D7"/>
    <w:rsid w:val="0036178E"/>
    <w:rsid w:val="00362C30"/>
    <w:rsid w:val="003637F5"/>
    <w:rsid w:val="00363C4E"/>
    <w:rsid w:val="00363CF9"/>
    <w:rsid w:val="00365512"/>
    <w:rsid w:val="00365CC4"/>
    <w:rsid w:val="003674F9"/>
    <w:rsid w:val="00367C08"/>
    <w:rsid w:val="00373201"/>
    <w:rsid w:val="00376783"/>
    <w:rsid w:val="003836DA"/>
    <w:rsid w:val="003910DF"/>
    <w:rsid w:val="0039397B"/>
    <w:rsid w:val="003947E8"/>
    <w:rsid w:val="003969A6"/>
    <w:rsid w:val="003974C1"/>
    <w:rsid w:val="003A17D5"/>
    <w:rsid w:val="003A7C45"/>
    <w:rsid w:val="003B0272"/>
    <w:rsid w:val="003B2A1B"/>
    <w:rsid w:val="003B315E"/>
    <w:rsid w:val="003B3B75"/>
    <w:rsid w:val="003C148F"/>
    <w:rsid w:val="003C252E"/>
    <w:rsid w:val="003C25FF"/>
    <w:rsid w:val="003C4ACB"/>
    <w:rsid w:val="003C55A4"/>
    <w:rsid w:val="003C60C4"/>
    <w:rsid w:val="003D2BFD"/>
    <w:rsid w:val="003D72E2"/>
    <w:rsid w:val="003E0014"/>
    <w:rsid w:val="003E07AA"/>
    <w:rsid w:val="003E5D08"/>
    <w:rsid w:val="003E759E"/>
    <w:rsid w:val="003F2608"/>
    <w:rsid w:val="003F29FF"/>
    <w:rsid w:val="003F4117"/>
    <w:rsid w:val="003F4C0F"/>
    <w:rsid w:val="003F544A"/>
    <w:rsid w:val="003F5F0A"/>
    <w:rsid w:val="003F6E51"/>
    <w:rsid w:val="0040246C"/>
    <w:rsid w:val="004052A9"/>
    <w:rsid w:val="00406B50"/>
    <w:rsid w:val="004107A8"/>
    <w:rsid w:val="00415A82"/>
    <w:rsid w:val="00416CFE"/>
    <w:rsid w:val="00423769"/>
    <w:rsid w:val="00432382"/>
    <w:rsid w:val="004327E8"/>
    <w:rsid w:val="0043389B"/>
    <w:rsid w:val="004403EB"/>
    <w:rsid w:val="00450077"/>
    <w:rsid w:val="004538F4"/>
    <w:rsid w:val="004539D6"/>
    <w:rsid w:val="0045410A"/>
    <w:rsid w:val="004569B8"/>
    <w:rsid w:val="0046032D"/>
    <w:rsid w:val="00460859"/>
    <w:rsid w:val="00462E2A"/>
    <w:rsid w:val="00473932"/>
    <w:rsid w:val="00476292"/>
    <w:rsid w:val="00477F30"/>
    <w:rsid w:val="00487E3C"/>
    <w:rsid w:val="00490CCD"/>
    <w:rsid w:val="00490F0F"/>
    <w:rsid w:val="00494644"/>
    <w:rsid w:val="00495C2E"/>
    <w:rsid w:val="004965D1"/>
    <w:rsid w:val="00497588"/>
    <w:rsid w:val="004A5C77"/>
    <w:rsid w:val="004B1BE9"/>
    <w:rsid w:val="004B215E"/>
    <w:rsid w:val="004B2E30"/>
    <w:rsid w:val="004B44FD"/>
    <w:rsid w:val="004B6079"/>
    <w:rsid w:val="004C27EB"/>
    <w:rsid w:val="004C3364"/>
    <w:rsid w:val="004C3DF2"/>
    <w:rsid w:val="004D061C"/>
    <w:rsid w:val="004D0811"/>
    <w:rsid w:val="004D14ED"/>
    <w:rsid w:val="004D1721"/>
    <w:rsid w:val="004D1817"/>
    <w:rsid w:val="004D295A"/>
    <w:rsid w:val="004D33E8"/>
    <w:rsid w:val="004D4C02"/>
    <w:rsid w:val="004D56FB"/>
    <w:rsid w:val="004D734E"/>
    <w:rsid w:val="004E4F0A"/>
    <w:rsid w:val="004E63BA"/>
    <w:rsid w:val="004F107C"/>
    <w:rsid w:val="004F245F"/>
    <w:rsid w:val="004F280C"/>
    <w:rsid w:val="004F281F"/>
    <w:rsid w:val="004F3FCA"/>
    <w:rsid w:val="004F5362"/>
    <w:rsid w:val="004F6317"/>
    <w:rsid w:val="004F74DD"/>
    <w:rsid w:val="00500B6A"/>
    <w:rsid w:val="00500D14"/>
    <w:rsid w:val="00504C06"/>
    <w:rsid w:val="00505F80"/>
    <w:rsid w:val="00506C60"/>
    <w:rsid w:val="005070DF"/>
    <w:rsid w:val="00507968"/>
    <w:rsid w:val="0051318F"/>
    <w:rsid w:val="0051587E"/>
    <w:rsid w:val="00520154"/>
    <w:rsid w:val="005237CB"/>
    <w:rsid w:val="00524139"/>
    <w:rsid w:val="0052581B"/>
    <w:rsid w:val="005275E9"/>
    <w:rsid w:val="00527604"/>
    <w:rsid w:val="00527AEF"/>
    <w:rsid w:val="00527EC9"/>
    <w:rsid w:val="00527FE0"/>
    <w:rsid w:val="00530A06"/>
    <w:rsid w:val="00531C8D"/>
    <w:rsid w:val="00532334"/>
    <w:rsid w:val="0053721C"/>
    <w:rsid w:val="005413F8"/>
    <w:rsid w:val="00542282"/>
    <w:rsid w:val="005433CB"/>
    <w:rsid w:val="00543C35"/>
    <w:rsid w:val="00546DCF"/>
    <w:rsid w:val="00547629"/>
    <w:rsid w:val="00552CFB"/>
    <w:rsid w:val="00554336"/>
    <w:rsid w:val="00556091"/>
    <w:rsid w:val="005625F9"/>
    <w:rsid w:val="00566C26"/>
    <w:rsid w:val="005706B7"/>
    <w:rsid w:val="00570D28"/>
    <w:rsid w:val="005725CA"/>
    <w:rsid w:val="00573647"/>
    <w:rsid w:val="005737FF"/>
    <w:rsid w:val="00575C13"/>
    <w:rsid w:val="00584D68"/>
    <w:rsid w:val="00585EFB"/>
    <w:rsid w:val="00590D14"/>
    <w:rsid w:val="00590DC3"/>
    <w:rsid w:val="00590F7F"/>
    <w:rsid w:val="005912FA"/>
    <w:rsid w:val="00591545"/>
    <w:rsid w:val="00591B6A"/>
    <w:rsid w:val="005922F3"/>
    <w:rsid w:val="005958D2"/>
    <w:rsid w:val="00597A43"/>
    <w:rsid w:val="005A070D"/>
    <w:rsid w:val="005A16FF"/>
    <w:rsid w:val="005A1800"/>
    <w:rsid w:val="005A2EBB"/>
    <w:rsid w:val="005A39E5"/>
    <w:rsid w:val="005A78B4"/>
    <w:rsid w:val="005B0DE0"/>
    <w:rsid w:val="005B3643"/>
    <w:rsid w:val="005B53E5"/>
    <w:rsid w:val="005C22A0"/>
    <w:rsid w:val="005C2BEB"/>
    <w:rsid w:val="005C43C6"/>
    <w:rsid w:val="005C502F"/>
    <w:rsid w:val="005C6BEA"/>
    <w:rsid w:val="005D03B6"/>
    <w:rsid w:val="005D1B20"/>
    <w:rsid w:val="005D2963"/>
    <w:rsid w:val="005D2F91"/>
    <w:rsid w:val="005D32E5"/>
    <w:rsid w:val="005D3EB8"/>
    <w:rsid w:val="005E0378"/>
    <w:rsid w:val="005E1DCC"/>
    <w:rsid w:val="005E2DC0"/>
    <w:rsid w:val="005E405C"/>
    <w:rsid w:val="005E431A"/>
    <w:rsid w:val="005E4855"/>
    <w:rsid w:val="005E544B"/>
    <w:rsid w:val="005F415C"/>
    <w:rsid w:val="005F4AA6"/>
    <w:rsid w:val="005F5CA0"/>
    <w:rsid w:val="00600079"/>
    <w:rsid w:val="0060540A"/>
    <w:rsid w:val="00607F5A"/>
    <w:rsid w:val="006114A6"/>
    <w:rsid w:val="00615398"/>
    <w:rsid w:val="00621CE6"/>
    <w:rsid w:val="0062217E"/>
    <w:rsid w:val="00622D26"/>
    <w:rsid w:val="00622D79"/>
    <w:rsid w:val="00623039"/>
    <w:rsid w:val="00623899"/>
    <w:rsid w:val="00624F21"/>
    <w:rsid w:val="006253C6"/>
    <w:rsid w:val="006303EB"/>
    <w:rsid w:val="00630CF2"/>
    <w:rsid w:val="00630F4C"/>
    <w:rsid w:val="00636B46"/>
    <w:rsid w:val="00636CBA"/>
    <w:rsid w:val="00637DD0"/>
    <w:rsid w:val="0064411C"/>
    <w:rsid w:val="0065149E"/>
    <w:rsid w:val="0065227F"/>
    <w:rsid w:val="00653501"/>
    <w:rsid w:val="00653B63"/>
    <w:rsid w:val="006547DA"/>
    <w:rsid w:val="00655BAF"/>
    <w:rsid w:val="00656D0F"/>
    <w:rsid w:val="006608C8"/>
    <w:rsid w:val="006611E7"/>
    <w:rsid w:val="00664133"/>
    <w:rsid w:val="00664648"/>
    <w:rsid w:val="00665BFC"/>
    <w:rsid w:val="00665EC6"/>
    <w:rsid w:val="00667719"/>
    <w:rsid w:val="00667DDB"/>
    <w:rsid w:val="00667FF3"/>
    <w:rsid w:val="00671468"/>
    <w:rsid w:val="0067371A"/>
    <w:rsid w:val="00681514"/>
    <w:rsid w:val="00682A93"/>
    <w:rsid w:val="006873F2"/>
    <w:rsid w:val="00687C82"/>
    <w:rsid w:val="00691DE6"/>
    <w:rsid w:val="006926DA"/>
    <w:rsid w:val="00692D2D"/>
    <w:rsid w:val="006931FE"/>
    <w:rsid w:val="006A3BFF"/>
    <w:rsid w:val="006A7F3E"/>
    <w:rsid w:val="006B0635"/>
    <w:rsid w:val="006B0B17"/>
    <w:rsid w:val="006B0B57"/>
    <w:rsid w:val="006B1392"/>
    <w:rsid w:val="006B52E6"/>
    <w:rsid w:val="006C0B7A"/>
    <w:rsid w:val="006C18C9"/>
    <w:rsid w:val="006C28DC"/>
    <w:rsid w:val="006C2CBF"/>
    <w:rsid w:val="006C36C0"/>
    <w:rsid w:val="006C3A9D"/>
    <w:rsid w:val="006C44AE"/>
    <w:rsid w:val="006C57CD"/>
    <w:rsid w:val="006C722C"/>
    <w:rsid w:val="006D156B"/>
    <w:rsid w:val="006D4838"/>
    <w:rsid w:val="006E2F9B"/>
    <w:rsid w:val="006E7170"/>
    <w:rsid w:val="006F198E"/>
    <w:rsid w:val="00702B1B"/>
    <w:rsid w:val="00702BD7"/>
    <w:rsid w:val="00703916"/>
    <w:rsid w:val="0070526E"/>
    <w:rsid w:val="007103FF"/>
    <w:rsid w:val="00710790"/>
    <w:rsid w:val="007123AA"/>
    <w:rsid w:val="007155F6"/>
    <w:rsid w:val="0071575D"/>
    <w:rsid w:val="00715B3D"/>
    <w:rsid w:val="007161AB"/>
    <w:rsid w:val="00716A1E"/>
    <w:rsid w:val="007204C9"/>
    <w:rsid w:val="0072062C"/>
    <w:rsid w:val="0072479F"/>
    <w:rsid w:val="00724B2A"/>
    <w:rsid w:val="00725787"/>
    <w:rsid w:val="00730CAB"/>
    <w:rsid w:val="00733081"/>
    <w:rsid w:val="00740821"/>
    <w:rsid w:val="00741388"/>
    <w:rsid w:val="00744D04"/>
    <w:rsid w:val="0074723D"/>
    <w:rsid w:val="00755478"/>
    <w:rsid w:val="00761813"/>
    <w:rsid w:val="00762736"/>
    <w:rsid w:val="00770A52"/>
    <w:rsid w:val="007720EB"/>
    <w:rsid w:val="0077289F"/>
    <w:rsid w:val="00772D7E"/>
    <w:rsid w:val="00773C51"/>
    <w:rsid w:val="00774EED"/>
    <w:rsid w:val="007763CF"/>
    <w:rsid w:val="00777B3D"/>
    <w:rsid w:val="00777FEE"/>
    <w:rsid w:val="007810A2"/>
    <w:rsid w:val="0078375B"/>
    <w:rsid w:val="007850CE"/>
    <w:rsid w:val="00785E5B"/>
    <w:rsid w:val="00786A41"/>
    <w:rsid w:val="007878E5"/>
    <w:rsid w:val="007943B5"/>
    <w:rsid w:val="0079573D"/>
    <w:rsid w:val="007A31F4"/>
    <w:rsid w:val="007A39FA"/>
    <w:rsid w:val="007A4B37"/>
    <w:rsid w:val="007A56EC"/>
    <w:rsid w:val="007B05E8"/>
    <w:rsid w:val="007B0B91"/>
    <w:rsid w:val="007B223E"/>
    <w:rsid w:val="007B2C2E"/>
    <w:rsid w:val="007B3A81"/>
    <w:rsid w:val="007B5CD2"/>
    <w:rsid w:val="007B5DCC"/>
    <w:rsid w:val="007B7A91"/>
    <w:rsid w:val="007C0429"/>
    <w:rsid w:val="007D47E5"/>
    <w:rsid w:val="007D4846"/>
    <w:rsid w:val="007D6D74"/>
    <w:rsid w:val="007D6DBE"/>
    <w:rsid w:val="007E0F01"/>
    <w:rsid w:val="007E141B"/>
    <w:rsid w:val="007E14DB"/>
    <w:rsid w:val="007E1630"/>
    <w:rsid w:val="007E27F7"/>
    <w:rsid w:val="007E42C6"/>
    <w:rsid w:val="007E4A72"/>
    <w:rsid w:val="007E4FD5"/>
    <w:rsid w:val="007E628C"/>
    <w:rsid w:val="007E7944"/>
    <w:rsid w:val="007F312F"/>
    <w:rsid w:val="007F6234"/>
    <w:rsid w:val="008005CB"/>
    <w:rsid w:val="00801042"/>
    <w:rsid w:val="008016E2"/>
    <w:rsid w:val="00801870"/>
    <w:rsid w:val="008019DF"/>
    <w:rsid w:val="00803482"/>
    <w:rsid w:val="00805045"/>
    <w:rsid w:val="008060D4"/>
    <w:rsid w:val="008063E2"/>
    <w:rsid w:val="00807716"/>
    <w:rsid w:val="00811872"/>
    <w:rsid w:val="0081293C"/>
    <w:rsid w:val="00813EA3"/>
    <w:rsid w:val="008159C4"/>
    <w:rsid w:val="0082064E"/>
    <w:rsid w:val="00823986"/>
    <w:rsid w:val="00826103"/>
    <w:rsid w:val="0082787F"/>
    <w:rsid w:val="00830724"/>
    <w:rsid w:val="00830DC5"/>
    <w:rsid w:val="00831E34"/>
    <w:rsid w:val="00834FD1"/>
    <w:rsid w:val="00837D59"/>
    <w:rsid w:val="00840717"/>
    <w:rsid w:val="00840778"/>
    <w:rsid w:val="0084788A"/>
    <w:rsid w:val="00850158"/>
    <w:rsid w:val="008505DC"/>
    <w:rsid w:val="008571EB"/>
    <w:rsid w:val="00857B80"/>
    <w:rsid w:val="00860440"/>
    <w:rsid w:val="00862FE1"/>
    <w:rsid w:val="00863A17"/>
    <w:rsid w:val="00863E1E"/>
    <w:rsid w:val="00865F74"/>
    <w:rsid w:val="00866F19"/>
    <w:rsid w:val="00875C4D"/>
    <w:rsid w:val="00877856"/>
    <w:rsid w:val="00880E08"/>
    <w:rsid w:val="00887482"/>
    <w:rsid w:val="0089013B"/>
    <w:rsid w:val="00892358"/>
    <w:rsid w:val="0089283A"/>
    <w:rsid w:val="0089332B"/>
    <w:rsid w:val="008977B4"/>
    <w:rsid w:val="008A2CBC"/>
    <w:rsid w:val="008A645C"/>
    <w:rsid w:val="008A68F9"/>
    <w:rsid w:val="008A790D"/>
    <w:rsid w:val="008B1BBD"/>
    <w:rsid w:val="008B3069"/>
    <w:rsid w:val="008B566E"/>
    <w:rsid w:val="008B64A3"/>
    <w:rsid w:val="008B7AAF"/>
    <w:rsid w:val="008C055B"/>
    <w:rsid w:val="008C2C11"/>
    <w:rsid w:val="008C385A"/>
    <w:rsid w:val="008C39C2"/>
    <w:rsid w:val="008C7EBF"/>
    <w:rsid w:val="008D0252"/>
    <w:rsid w:val="008D2067"/>
    <w:rsid w:val="008D34C4"/>
    <w:rsid w:val="008D4A3C"/>
    <w:rsid w:val="008D4F2D"/>
    <w:rsid w:val="008D67BA"/>
    <w:rsid w:val="008D757B"/>
    <w:rsid w:val="008E0448"/>
    <w:rsid w:val="008E09B0"/>
    <w:rsid w:val="008E0A2E"/>
    <w:rsid w:val="008E3641"/>
    <w:rsid w:val="008E38F9"/>
    <w:rsid w:val="008F0434"/>
    <w:rsid w:val="008F3A08"/>
    <w:rsid w:val="008F59F9"/>
    <w:rsid w:val="008F75D6"/>
    <w:rsid w:val="00900601"/>
    <w:rsid w:val="00900C79"/>
    <w:rsid w:val="00900DF9"/>
    <w:rsid w:val="00901EFC"/>
    <w:rsid w:val="009029F6"/>
    <w:rsid w:val="00903934"/>
    <w:rsid w:val="00904B1F"/>
    <w:rsid w:val="00911673"/>
    <w:rsid w:val="00911C63"/>
    <w:rsid w:val="009122CC"/>
    <w:rsid w:val="00913F01"/>
    <w:rsid w:val="00913FCE"/>
    <w:rsid w:val="009151EB"/>
    <w:rsid w:val="0091599E"/>
    <w:rsid w:val="00915F67"/>
    <w:rsid w:val="00916170"/>
    <w:rsid w:val="00931500"/>
    <w:rsid w:val="00931F8A"/>
    <w:rsid w:val="009326C2"/>
    <w:rsid w:val="00932870"/>
    <w:rsid w:val="00933CB6"/>
    <w:rsid w:val="00934E07"/>
    <w:rsid w:val="009367AD"/>
    <w:rsid w:val="009375B2"/>
    <w:rsid w:val="00941E61"/>
    <w:rsid w:val="009460FB"/>
    <w:rsid w:val="00947098"/>
    <w:rsid w:val="0094782D"/>
    <w:rsid w:val="00953B20"/>
    <w:rsid w:val="009573DE"/>
    <w:rsid w:val="00957478"/>
    <w:rsid w:val="00963213"/>
    <w:rsid w:val="0096363A"/>
    <w:rsid w:val="00967146"/>
    <w:rsid w:val="0097256C"/>
    <w:rsid w:val="00975EFD"/>
    <w:rsid w:val="009768A3"/>
    <w:rsid w:val="009865C6"/>
    <w:rsid w:val="0098775D"/>
    <w:rsid w:val="009912BE"/>
    <w:rsid w:val="009912D5"/>
    <w:rsid w:val="00994C68"/>
    <w:rsid w:val="00994E7C"/>
    <w:rsid w:val="009961D1"/>
    <w:rsid w:val="009969F8"/>
    <w:rsid w:val="00996ACD"/>
    <w:rsid w:val="009A033F"/>
    <w:rsid w:val="009A03FD"/>
    <w:rsid w:val="009A05DD"/>
    <w:rsid w:val="009A0D23"/>
    <w:rsid w:val="009A268A"/>
    <w:rsid w:val="009A2876"/>
    <w:rsid w:val="009A3A5B"/>
    <w:rsid w:val="009A4846"/>
    <w:rsid w:val="009A6345"/>
    <w:rsid w:val="009A7638"/>
    <w:rsid w:val="009B05C2"/>
    <w:rsid w:val="009B2038"/>
    <w:rsid w:val="009B26BA"/>
    <w:rsid w:val="009B2AED"/>
    <w:rsid w:val="009B2E43"/>
    <w:rsid w:val="009B5A33"/>
    <w:rsid w:val="009B6C80"/>
    <w:rsid w:val="009B7D83"/>
    <w:rsid w:val="009C19BF"/>
    <w:rsid w:val="009C6DEC"/>
    <w:rsid w:val="009D2EFE"/>
    <w:rsid w:val="009D34FD"/>
    <w:rsid w:val="009D3B7C"/>
    <w:rsid w:val="009D5D56"/>
    <w:rsid w:val="009E0A2F"/>
    <w:rsid w:val="009E2FAB"/>
    <w:rsid w:val="009E51AA"/>
    <w:rsid w:val="009E784D"/>
    <w:rsid w:val="009F08CA"/>
    <w:rsid w:val="009F17BA"/>
    <w:rsid w:val="009F3F80"/>
    <w:rsid w:val="009F4A41"/>
    <w:rsid w:val="009F6B3A"/>
    <w:rsid w:val="009F709E"/>
    <w:rsid w:val="009F7B9B"/>
    <w:rsid w:val="00A02352"/>
    <w:rsid w:val="00A02870"/>
    <w:rsid w:val="00A0465D"/>
    <w:rsid w:val="00A06972"/>
    <w:rsid w:val="00A12E1B"/>
    <w:rsid w:val="00A14435"/>
    <w:rsid w:val="00A14CAD"/>
    <w:rsid w:val="00A177A9"/>
    <w:rsid w:val="00A25CEA"/>
    <w:rsid w:val="00A25FCE"/>
    <w:rsid w:val="00A275F5"/>
    <w:rsid w:val="00A31F9A"/>
    <w:rsid w:val="00A32D0B"/>
    <w:rsid w:val="00A332C8"/>
    <w:rsid w:val="00A36549"/>
    <w:rsid w:val="00A36A83"/>
    <w:rsid w:val="00A4073C"/>
    <w:rsid w:val="00A40F3E"/>
    <w:rsid w:val="00A421EF"/>
    <w:rsid w:val="00A5113C"/>
    <w:rsid w:val="00A522A4"/>
    <w:rsid w:val="00A52788"/>
    <w:rsid w:val="00A55C4F"/>
    <w:rsid w:val="00A57625"/>
    <w:rsid w:val="00A61945"/>
    <w:rsid w:val="00A62843"/>
    <w:rsid w:val="00A62E6C"/>
    <w:rsid w:val="00A64174"/>
    <w:rsid w:val="00A64274"/>
    <w:rsid w:val="00A6583A"/>
    <w:rsid w:val="00A67468"/>
    <w:rsid w:val="00A70242"/>
    <w:rsid w:val="00A71EEC"/>
    <w:rsid w:val="00A74923"/>
    <w:rsid w:val="00A7617A"/>
    <w:rsid w:val="00A76FF1"/>
    <w:rsid w:val="00A7758D"/>
    <w:rsid w:val="00A833BF"/>
    <w:rsid w:val="00A837FE"/>
    <w:rsid w:val="00A84896"/>
    <w:rsid w:val="00A8521A"/>
    <w:rsid w:val="00A85400"/>
    <w:rsid w:val="00A85626"/>
    <w:rsid w:val="00A86CDB"/>
    <w:rsid w:val="00A86CEF"/>
    <w:rsid w:val="00A94872"/>
    <w:rsid w:val="00A950B3"/>
    <w:rsid w:val="00A9624E"/>
    <w:rsid w:val="00AA23E9"/>
    <w:rsid w:val="00AA2498"/>
    <w:rsid w:val="00AA296A"/>
    <w:rsid w:val="00AA356E"/>
    <w:rsid w:val="00AA5484"/>
    <w:rsid w:val="00AA5C40"/>
    <w:rsid w:val="00AA67E5"/>
    <w:rsid w:val="00AA6E5A"/>
    <w:rsid w:val="00AB2AA3"/>
    <w:rsid w:val="00AB2D2F"/>
    <w:rsid w:val="00AB4FD0"/>
    <w:rsid w:val="00AB7D48"/>
    <w:rsid w:val="00AC117E"/>
    <w:rsid w:val="00AC37EA"/>
    <w:rsid w:val="00AC45C7"/>
    <w:rsid w:val="00AC6A25"/>
    <w:rsid w:val="00AC7902"/>
    <w:rsid w:val="00AD04A4"/>
    <w:rsid w:val="00AD04C5"/>
    <w:rsid w:val="00AD0CE0"/>
    <w:rsid w:val="00AD1FB2"/>
    <w:rsid w:val="00AD392E"/>
    <w:rsid w:val="00AD524C"/>
    <w:rsid w:val="00AD5F52"/>
    <w:rsid w:val="00AF2EDF"/>
    <w:rsid w:val="00AF3105"/>
    <w:rsid w:val="00AF4A46"/>
    <w:rsid w:val="00AF53D9"/>
    <w:rsid w:val="00AF553C"/>
    <w:rsid w:val="00AF71E1"/>
    <w:rsid w:val="00AF7606"/>
    <w:rsid w:val="00B03821"/>
    <w:rsid w:val="00B045FE"/>
    <w:rsid w:val="00B07394"/>
    <w:rsid w:val="00B078BE"/>
    <w:rsid w:val="00B079C4"/>
    <w:rsid w:val="00B10117"/>
    <w:rsid w:val="00B1023C"/>
    <w:rsid w:val="00B13BA8"/>
    <w:rsid w:val="00B14395"/>
    <w:rsid w:val="00B22F0C"/>
    <w:rsid w:val="00B26E98"/>
    <w:rsid w:val="00B27617"/>
    <w:rsid w:val="00B27A6C"/>
    <w:rsid w:val="00B322BC"/>
    <w:rsid w:val="00B34432"/>
    <w:rsid w:val="00B410ED"/>
    <w:rsid w:val="00B41339"/>
    <w:rsid w:val="00B41E5D"/>
    <w:rsid w:val="00B41EF3"/>
    <w:rsid w:val="00B4611F"/>
    <w:rsid w:val="00B50594"/>
    <w:rsid w:val="00B51906"/>
    <w:rsid w:val="00B524E4"/>
    <w:rsid w:val="00B5251E"/>
    <w:rsid w:val="00B53541"/>
    <w:rsid w:val="00B564FF"/>
    <w:rsid w:val="00B617A0"/>
    <w:rsid w:val="00B6592A"/>
    <w:rsid w:val="00B66662"/>
    <w:rsid w:val="00B66A6C"/>
    <w:rsid w:val="00B70441"/>
    <w:rsid w:val="00B70D5F"/>
    <w:rsid w:val="00B71D5E"/>
    <w:rsid w:val="00B721DF"/>
    <w:rsid w:val="00B75DC5"/>
    <w:rsid w:val="00B7791D"/>
    <w:rsid w:val="00B80277"/>
    <w:rsid w:val="00B80E0B"/>
    <w:rsid w:val="00B83886"/>
    <w:rsid w:val="00B8547A"/>
    <w:rsid w:val="00B86F65"/>
    <w:rsid w:val="00B87378"/>
    <w:rsid w:val="00B90977"/>
    <w:rsid w:val="00B919AE"/>
    <w:rsid w:val="00B91F70"/>
    <w:rsid w:val="00B963CF"/>
    <w:rsid w:val="00BA1EAC"/>
    <w:rsid w:val="00BA563E"/>
    <w:rsid w:val="00BB0891"/>
    <w:rsid w:val="00BB4F0F"/>
    <w:rsid w:val="00BB5CD7"/>
    <w:rsid w:val="00BB7027"/>
    <w:rsid w:val="00BC1947"/>
    <w:rsid w:val="00BC3723"/>
    <w:rsid w:val="00BC6155"/>
    <w:rsid w:val="00BC64EC"/>
    <w:rsid w:val="00BD2E49"/>
    <w:rsid w:val="00BD318B"/>
    <w:rsid w:val="00BD5C4E"/>
    <w:rsid w:val="00BD5DFD"/>
    <w:rsid w:val="00BD6AC3"/>
    <w:rsid w:val="00BD795C"/>
    <w:rsid w:val="00BD7BDE"/>
    <w:rsid w:val="00BE072A"/>
    <w:rsid w:val="00BE07C1"/>
    <w:rsid w:val="00BE1345"/>
    <w:rsid w:val="00BE1E30"/>
    <w:rsid w:val="00BE31EE"/>
    <w:rsid w:val="00BE36D1"/>
    <w:rsid w:val="00BE5ABC"/>
    <w:rsid w:val="00BE6132"/>
    <w:rsid w:val="00BE6171"/>
    <w:rsid w:val="00BE7664"/>
    <w:rsid w:val="00BF171D"/>
    <w:rsid w:val="00BF222C"/>
    <w:rsid w:val="00BF38AA"/>
    <w:rsid w:val="00BF5EB9"/>
    <w:rsid w:val="00BF6201"/>
    <w:rsid w:val="00C00E9A"/>
    <w:rsid w:val="00C0596B"/>
    <w:rsid w:val="00C06092"/>
    <w:rsid w:val="00C0738B"/>
    <w:rsid w:val="00C108E0"/>
    <w:rsid w:val="00C20830"/>
    <w:rsid w:val="00C24A0D"/>
    <w:rsid w:val="00C274F4"/>
    <w:rsid w:val="00C27668"/>
    <w:rsid w:val="00C27B8C"/>
    <w:rsid w:val="00C30B77"/>
    <w:rsid w:val="00C33048"/>
    <w:rsid w:val="00C34210"/>
    <w:rsid w:val="00C34434"/>
    <w:rsid w:val="00C40E10"/>
    <w:rsid w:val="00C42045"/>
    <w:rsid w:val="00C46251"/>
    <w:rsid w:val="00C50535"/>
    <w:rsid w:val="00C50E4B"/>
    <w:rsid w:val="00C531D5"/>
    <w:rsid w:val="00C60475"/>
    <w:rsid w:val="00C61CEF"/>
    <w:rsid w:val="00C6372A"/>
    <w:rsid w:val="00C6378D"/>
    <w:rsid w:val="00C649AE"/>
    <w:rsid w:val="00C71E9D"/>
    <w:rsid w:val="00C72EE5"/>
    <w:rsid w:val="00C73C01"/>
    <w:rsid w:val="00C75598"/>
    <w:rsid w:val="00C76D20"/>
    <w:rsid w:val="00C7786E"/>
    <w:rsid w:val="00C801BA"/>
    <w:rsid w:val="00C8086C"/>
    <w:rsid w:val="00C80916"/>
    <w:rsid w:val="00C81E32"/>
    <w:rsid w:val="00C85B4A"/>
    <w:rsid w:val="00C87EC6"/>
    <w:rsid w:val="00C9057C"/>
    <w:rsid w:val="00C90B5C"/>
    <w:rsid w:val="00C90E99"/>
    <w:rsid w:val="00C94726"/>
    <w:rsid w:val="00C95CCD"/>
    <w:rsid w:val="00CA036B"/>
    <w:rsid w:val="00CA1496"/>
    <w:rsid w:val="00CA46DB"/>
    <w:rsid w:val="00CA70A8"/>
    <w:rsid w:val="00CA7181"/>
    <w:rsid w:val="00CB0628"/>
    <w:rsid w:val="00CB0CB1"/>
    <w:rsid w:val="00CB19CE"/>
    <w:rsid w:val="00CB2B66"/>
    <w:rsid w:val="00CB2D77"/>
    <w:rsid w:val="00CB4217"/>
    <w:rsid w:val="00CB5DCA"/>
    <w:rsid w:val="00CB6684"/>
    <w:rsid w:val="00CC2E5D"/>
    <w:rsid w:val="00CC37A7"/>
    <w:rsid w:val="00CC5179"/>
    <w:rsid w:val="00CC60AB"/>
    <w:rsid w:val="00CD4C47"/>
    <w:rsid w:val="00CE2391"/>
    <w:rsid w:val="00CE486B"/>
    <w:rsid w:val="00CE49B2"/>
    <w:rsid w:val="00CE524C"/>
    <w:rsid w:val="00CF0B22"/>
    <w:rsid w:val="00CF21D9"/>
    <w:rsid w:val="00CF28AA"/>
    <w:rsid w:val="00CF34CD"/>
    <w:rsid w:val="00CF5018"/>
    <w:rsid w:val="00CF5336"/>
    <w:rsid w:val="00CF782B"/>
    <w:rsid w:val="00D04C26"/>
    <w:rsid w:val="00D0557C"/>
    <w:rsid w:val="00D074AD"/>
    <w:rsid w:val="00D17714"/>
    <w:rsid w:val="00D2050D"/>
    <w:rsid w:val="00D220AC"/>
    <w:rsid w:val="00D230DA"/>
    <w:rsid w:val="00D233E7"/>
    <w:rsid w:val="00D248D1"/>
    <w:rsid w:val="00D24E61"/>
    <w:rsid w:val="00D2785B"/>
    <w:rsid w:val="00D31FCD"/>
    <w:rsid w:val="00D33AF8"/>
    <w:rsid w:val="00D353FD"/>
    <w:rsid w:val="00D364A1"/>
    <w:rsid w:val="00D36F3C"/>
    <w:rsid w:val="00D37991"/>
    <w:rsid w:val="00D37BCC"/>
    <w:rsid w:val="00D42A2A"/>
    <w:rsid w:val="00D43BD3"/>
    <w:rsid w:val="00D50070"/>
    <w:rsid w:val="00D52FBA"/>
    <w:rsid w:val="00D54861"/>
    <w:rsid w:val="00D57684"/>
    <w:rsid w:val="00D60A76"/>
    <w:rsid w:val="00D62AEF"/>
    <w:rsid w:val="00D65CB7"/>
    <w:rsid w:val="00D74161"/>
    <w:rsid w:val="00D7568F"/>
    <w:rsid w:val="00D76540"/>
    <w:rsid w:val="00D805B1"/>
    <w:rsid w:val="00D831F5"/>
    <w:rsid w:val="00D84725"/>
    <w:rsid w:val="00D84913"/>
    <w:rsid w:val="00D8682F"/>
    <w:rsid w:val="00D90B9E"/>
    <w:rsid w:val="00D90C37"/>
    <w:rsid w:val="00D91CFB"/>
    <w:rsid w:val="00D93626"/>
    <w:rsid w:val="00D95225"/>
    <w:rsid w:val="00D969F5"/>
    <w:rsid w:val="00D9765E"/>
    <w:rsid w:val="00DA28A5"/>
    <w:rsid w:val="00DA61A8"/>
    <w:rsid w:val="00DB19A9"/>
    <w:rsid w:val="00DB3F66"/>
    <w:rsid w:val="00DB4C42"/>
    <w:rsid w:val="00DB5087"/>
    <w:rsid w:val="00DB51E0"/>
    <w:rsid w:val="00DC11AA"/>
    <w:rsid w:val="00DC1E10"/>
    <w:rsid w:val="00DC27FC"/>
    <w:rsid w:val="00DC546B"/>
    <w:rsid w:val="00DC5841"/>
    <w:rsid w:val="00DC7563"/>
    <w:rsid w:val="00DD344E"/>
    <w:rsid w:val="00DD50FA"/>
    <w:rsid w:val="00DD53BE"/>
    <w:rsid w:val="00DD5AF2"/>
    <w:rsid w:val="00DD7F4A"/>
    <w:rsid w:val="00DE556D"/>
    <w:rsid w:val="00DF797B"/>
    <w:rsid w:val="00E00752"/>
    <w:rsid w:val="00E014D5"/>
    <w:rsid w:val="00E01AA7"/>
    <w:rsid w:val="00E037F0"/>
    <w:rsid w:val="00E03927"/>
    <w:rsid w:val="00E07F46"/>
    <w:rsid w:val="00E07F58"/>
    <w:rsid w:val="00E10BDE"/>
    <w:rsid w:val="00E1146F"/>
    <w:rsid w:val="00E11A96"/>
    <w:rsid w:val="00E15328"/>
    <w:rsid w:val="00E16145"/>
    <w:rsid w:val="00E23403"/>
    <w:rsid w:val="00E23865"/>
    <w:rsid w:val="00E27532"/>
    <w:rsid w:val="00E27DF5"/>
    <w:rsid w:val="00E31F18"/>
    <w:rsid w:val="00E41F5C"/>
    <w:rsid w:val="00E43805"/>
    <w:rsid w:val="00E468D9"/>
    <w:rsid w:val="00E51B3A"/>
    <w:rsid w:val="00E525C0"/>
    <w:rsid w:val="00E533E2"/>
    <w:rsid w:val="00E544F3"/>
    <w:rsid w:val="00E575D7"/>
    <w:rsid w:val="00E6010D"/>
    <w:rsid w:val="00E60A2A"/>
    <w:rsid w:val="00E60D0B"/>
    <w:rsid w:val="00E61BD8"/>
    <w:rsid w:val="00E6290C"/>
    <w:rsid w:val="00E63314"/>
    <w:rsid w:val="00E64FC6"/>
    <w:rsid w:val="00E6583A"/>
    <w:rsid w:val="00E7015C"/>
    <w:rsid w:val="00E7174C"/>
    <w:rsid w:val="00E71878"/>
    <w:rsid w:val="00E74C17"/>
    <w:rsid w:val="00E7662D"/>
    <w:rsid w:val="00E76771"/>
    <w:rsid w:val="00E866CF"/>
    <w:rsid w:val="00E91A17"/>
    <w:rsid w:val="00E97C6D"/>
    <w:rsid w:val="00E97F89"/>
    <w:rsid w:val="00EA0BF8"/>
    <w:rsid w:val="00EA0EBC"/>
    <w:rsid w:val="00EA3691"/>
    <w:rsid w:val="00EA5F38"/>
    <w:rsid w:val="00EA6C2B"/>
    <w:rsid w:val="00EB0146"/>
    <w:rsid w:val="00EB168B"/>
    <w:rsid w:val="00EB5DA9"/>
    <w:rsid w:val="00EB65BA"/>
    <w:rsid w:val="00EB68DF"/>
    <w:rsid w:val="00EB7C0B"/>
    <w:rsid w:val="00EC05AC"/>
    <w:rsid w:val="00EC4CC2"/>
    <w:rsid w:val="00ED1E3C"/>
    <w:rsid w:val="00ED3181"/>
    <w:rsid w:val="00ED4D9E"/>
    <w:rsid w:val="00ED69E4"/>
    <w:rsid w:val="00ED70D0"/>
    <w:rsid w:val="00ED7171"/>
    <w:rsid w:val="00ED7448"/>
    <w:rsid w:val="00EE1709"/>
    <w:rsid w:val="00EE3279"/>
    <w:rsid w:val="00EE4525"/>
    <w:rsid w:val="00EE57F0"/>
    <w:rsid w:val="00EE74D2"/>
    <w:rsid w:val="00EE7D8B"/>
    <w:rsid w:val="00EF0035"/>
    <w:rsid w:val="00EF0CA4"/>
    <w:rsid w:val="00EF725C"/>
    <w:rsid w:val="00F0187D"/>
    <w:rsid w:val="00F026E9"/>
    <w:rsid w:val="00F0307A"/>
    <w:rsid w:val="00F05620"/>
    <w:rsid w:val="00F05834"/>
    <w:rsid w:val="00F10F8F"/>
    <w:rsid w:val="00F11F83"/>
    <w:rsid w:val="00F12905"/>
    <w:rsid w:val="00F13A91"/>
    <w:rsid w:val="00F13C7C"/>
    <w:rsid w:val="00F1411A"/>
    <w:rsid w:val="00F14C3A"/>
    <w:rsid w:val="00F20EE0"/>
    <w:rsid w:val="00F21203"/>
    <w:rsid w:val="00F21AA1"/>
    <w:rsid w:val="00F23030"/>
    <w:rsid w:val="00F32195"/>
    <w:rsid w:val="00F35580"/>
    <w:rsid w:val="00F35B6C"/>
    <w:rsid w:val="00F40ADF"/>
    <w:rsid w:val="00F44D5D"/>
    <w:rsid w:val="00F464B2"/>
    <w:rsid w:val="00F47AAC"/>
    <w:rsid w:val="00F512DB"/>
    <w:rsid w:val="00F52FB4"/>
    <w:rsid w:val="00F54276"/>
    <w:rsid w:val="00F54CF0"/>
    <w:rsid w:val="00F62B75"/>
    <w:rsid w:val="00F63DF6"/>
    <w:rsid w:val="00F64D57"/>
    <w:rsid w:val="00F70FE9"/>
    <w:rsid w:val="00F71618"/>
    <w:rsid w:val="00F72C8F"/>
    <w:rsid w:val="00F7418E"/>
    <w:rsid w:val="00F773DE"/>
    <w:rsid w:val="00F81B5B"/>
    <w:rsid w:val="00F81B66"/>
    <w:rsid w:val="00F8256E"/>
    <w:rsid w:val="00F84645"/>
    <w:rsid w:val="00F84B78"/>
    <w:rsid w:val="00F8551D"/>
    <w:rsid w:val="00F85CA4"/>
    <w:rsid w:val="00F9283D"/>
    <w:rsid w:val="00F94413"/>
    <w:rsid w:val="00FA0ABF"/>
    <w:rsid w:val="00FA2544"/>
    <w:rsid w:val="00FA79BF"/>
    <w:rsid w:val="00FB03B9"/>
    <w:rsid w:val="00FB0682"/>
    <w:rsid w:val="00FB0C16"/>
    <w:rsid w:val="00FB1549"/>
    <w:rsid w:val="00FB1F56"/>
    <w:rsid w:val="00FB571A"/>
    <w:rsid w:val="00FB68C1"/>
    <w:rsid w:val="00FB7500"/>
    <w:rsid w:val="00FC5CC6"/>
    <w:rsid w:val="00FC78EC"/>
    <w:rsid w:val="00FD0C01"/>
    <w:rsid w:val="00FD3003"/>
    <w:rsid w:val="00FD3891"/>
    <w:rsid w:val="00FD4118"/>
    <w:rsid w:val="00FD70A6"/>
    <w:rsid w:val="00FE007D"/>
    <w:rsid w:val="00FE098D"/>
    <w:rsid w:val="00FE0BCF"/>
    <w:rsid w:val="00FE1285"/>
    <w:rsid w:val="00FE1408"/>
    <w:rsid w:val="00FE2C5F"/>
    <w:rsid w:val="00FE3C24"/>
    <w:rsid w:val="00FE48AD"/>
    <w:rsid w:val="00FE4EB4"/>
    <w:rsid w:val="00FE50B2"/>
    <w:rsid w:val="00FE5EFA"/>
    <w:rsid w:val="00FE6A92"/>
    <w:rsid w:val="00FE7256"/>
    <w:rsid w:val="00FE7547"/>
    <w:rsid w:val="00FE7833"/>
    <w:rsid w:val="00FE7ABD"/>
    <w:rsid w:val="00FF0953"/>
    <w:rsid w:val="00FF3833"/>
    <w:rsid w:val="00FF3F9D"/>
    <w:rsid w:val="0B371FE1"/>
    <w:rsid w:val="1A2609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0724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1B6E9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delauteur">
    <w:name w:val="Nom de l’auteur"/>
    <w:basedOn w:val="Normal"/>
    <w:next w:val="Normal"/>
    <w:uiPriority w:val="12"/>
    <w:qFormat/>
    <w:rsid w:val="009A2876"/>
    <w:pPr>
      <w:widowControl w:val="0"/>
      <w:pBdr>
        <w:bottom w:val="single" w:sz="8" w:space="6" w:color="808080" w:themeColor="background1" w:themeShade="80"/>
      </w:pBdr>
      <w:autoSpaceDE w:val="0"/>
      <w:autoSpaceDN w:val="0"/>
      <w:spacing w:after="240" w:line="240" w:lineRule="auto"/>
    </w:pPr>
    <w:rPr>
      <w:b/>
      <w:caps/>
      <w:sz w:val="24"/>
      <w:szCs w:val="24"/>
    </w:rPr>
  </w:style>
  <w:style w:type="paragraph" w:styleId="En-tte">
    <w:name w:val="header"/>
    <w:basedOn w:val="Normal"/>
    <w:link w:val="En-tteCar"/>
    <w:uiPriority w:val="99"/>
    <w:unhideWhenUsed/>
    <w:rsid w:val="00DB5087"/>
    <w:pPr>
      <w:tabs>
        <w:tab w:val="center" w:pos="4680"/>
        <w:tab w:val="right" w:pos="9360"/>
      </w:tabs>
      <w:spacing w:after="0" w:line="240" w:lineRule="auto"/>
      <w:jc w:val="center"/>
    </w:pPr>
    <w:rPr>
      <w:rFonts w:asciiTheme="majorHAnsi" w:hAnsiTheme="majorHAnsi"/>
      <w:b/>
    </w:rPr>
  </w:style>
  <w:style w:type="character" w:customStyle="1" w:styleId="En-tteCar">
    <w:name w:val="En-tête Car"/>
    <w:basedOn w:val="Policepardfaut"/>
    <w:link w:val="En-tte"/>
    <w:uiPriority w:val="99"/>
    <w:rsid w:val="00DB5087"/>
    <w:rPr>
      <w:rFonts w:asciiTheme="majorHAnsi" w:hAnsiTheme="majorHAnsi"/>
      <w:b/>
    </w:rPr>
  </w:style>
  <w:style w:type="paragraph" w:styleId="Pieddepage">
    <w:name w:val="footer"/>
    <w:basedOn w:val="Normal"/>
    <w:link w:val="PieddepageCar"/>
    <w:uiPriority w:val="99"/>
    <w:unhideWhenUsed/>
    <w:rsid w:val="00F54276"/>
    <w:pPr>
      <w:tabs>
        <w:tab w:val="center" w:pos="4680"/>
        <w:tab w:val="right" w:pos="9360"/>
      </w:tabs>
      <w:spacing w:after="0" w:line="240" w:lineRule="auto"/>
      <w:jc w:val="right"/>
    </w:pPr>
    <w:rPr>
      <w:rFonts w:asciiTheme="majorHAnsi" w:hAnsiTheme="majorHAnsi"/>
      <w:b/>
    </w:rPr>
  </w:style>
  <w:style w:type="character" w:customStyle="1" w:styleId="PieddepageCar">
    <w:name w:val="Pied de page Car"/>
    <w:basedOn w:val="Policepardfaut"/>
    <w:link w:val="Pieddepage"/>
    <w:uiPriority w:val="99"/>
    <w:rsid w:val="00F54276"/>
    <w:rPr>
      <w:rFonts w:asciiTheme="majorHAnsi" w:hAnsiTheme="majorHAnsi"/>
      <w:b/>
    </w:rPr>
  </w:style>
  <w:style w:type="character" w:styleId="Marquedecommentaire">
    <w:name w:val="annotation reference"/>
    <w:basedOn w:val="Policepardfaut"/>
    <w:uiPriority w:val="99"/>
    <w:semiHidden/>
    <w:unhideWhenUsed/>
    <w:rsid w:val="00FE098D"/>
    <w:rPr>
      <w:sz w:val="16"/>
      <w:szCs w:val="16"/>
    </w:rPr>
  </w:style>
  <w:style w:type="character" w:customStyle="1" w:styleId="Texteden-tte">
    <w:name w:val="Texte d’en-tête"/>
    <w:basedOn w:val="Policepardfaut"/>
    <w:uiPriority w:val="1"/>
    <w:qFormat/>
    <w:rsid w:val="001B3D39"/>
    <w:rPr>
      <w:rFonts w:asciiTheme="majorHAnsi" w:hAnsiTheme="majorHAnsi"/>
      <w:b/>
      <w:bCs/>
      <w:color w:val="5F645C" w:themeColor="accent2" w:themeShade="BF"/>
    </w:rPr>
  </w:style>
  <w:style w:type="paragraph" w:styleId="Commentaire">
    <w:name w:val="annotation text"/>
    <w:basedOn w:val="Normal"/>
    <w:link w:val="CommentaireCar"/>
    <w:uiPriority w:val="99"/>
    <w:semiHidden/>
    <w:rsid w:val="0045410A"/>
    <w:pPr>
      <w:spacing w:line="240" w:lineRule="auto"/>
    </w:pPr>
    <w:rPr>
      <w:sz w:val="20"/>
      <w:szCs w:val="20"/>
    </w:rPr>
  </w:style>
  <w:style w:type="paragraph" w:styleId="Objetducommentaire">
    <w:name w:val="annotation subject"/>
    <w:basedOn w:val="Normal"/>
    <w:next w:val="Normal"/>
    <w:link w:val="ObjetducommentaireCar"/>
    <w:uiPriority w:val="99"/>
    <w:semiHidden/>
    <w:unhideWhenUsed/>
    <w:rsid w:val="002D72E3"/>
    <w:pPr>
      <w:spacing w:line="240" w:lineRule="auto"/>
    </w:pPr>
    <w:rPr>
      <w:b/>
      <w:bCs/>
      <w:sz w:val="20"/>
      <w:szCs w:val="20"/>
    </w:rPr>
  </w:style>
  <w:style w:type="character" w:customStyle="1" w:styleId="ObjetducommentaireCar">
    <w:name w:val="Objet du commentaire Car"/>
    <w:basedOn w:val="Policepardfaut"/>
    <w:link w:val="Objetducommentaire"/>
    <w:uiPriority w:val="99"/>
    <w:semiHidden/>
    <w:rsid w:val="002D72E3"/>
    <w:rPr>
      <w:b/>
      <w:bCs/>
    </w:rPr>
  </w:style>
  <w:style w:type="paragraph" w:customStyle="1" w:styleId="Titredelours">
    <w:name w:val="Titre de l’ours"/>
    <w:basedOn w:val="Normal"/>
    <w:qFormat/>
    <w:rsid w:val="00ED1E3C"/>
    <w:pPr>
      <w:spacing w:after="0" w:line="240" w:lineRule="auto"/>
      <w:jc w:val="center"/>
    </w:pPr>
    <w:rPr>
      <w:rFonts w:asciiTheme="majorHAnsi" w:hAnsiTheme="majorHAnsi"/>
      <w:b/>
      <w:noProof/>
      <w:color w:val="5F645C" w:themeColor="accent2" w:themeShade="BF"/>
      <w:sz w:val="116"/>
      <w:szCs w:val="144"/>
    </w:rPr>
  </w:style>
  <w:style w:type="paragraph" w:customStyle="1" w:styleId="Sous-titredelours">
    <w:name w:val="Sous-titre de l’ours"/>
    <w:basedOn w:val="Normal"/>
    <w:qFormat/>
    <w:rsid w:val="00145AE6"/>
    <w:pPr>
      <w:spacing w:after="0" w:line="240" w:lineRule="auto"/>
      <w:jc w:val="center"/>
    </w:pPr>
    <w:rPr>
      <w:rFonts w:cs="Arial"/>
      <w:color w:val="5F645C" w:themeColor="accent2" w:themeShade="BF"/>
      <w:spacing w:val="30"/>
      <w:sz w:val="28"/>
      <w:szCs w:val="32"/>
    </w:rPr>
  </w:style>
  <w:style w:type="paragraph" w:customStyle="1" w:styleId="Titredarticlevertolive">
    <w:name w:val="Titre d’article vert olive"/>
    <w:basedOn w:val="Normal"/>
    <w:qFormat/>
    <w:rsid w:val="009969F8"/>
    <w:pPr>
      <w:spacing w:after="0" w:line="240" w:lineRule="auto"/>
    </w:pPr>
    <w:rPr>
      <w:rFonts w:asciiTheme="majorHAnsi" w:hAnsiTheme="majorHAnsi"/>
      <w:b/>
      <w:bCs/>
      <w:noProof/>
      <w:color w:val="5F645C" w:themeColor="accent2" w:themeShade="BF"/>
      <w:sz w:val="44"/>
      <w:szCs w:val="44"/>
    </w:rPr>
  </w:style>
  <w:style w:type="character" w:customStyle="1" w:styleId="Sous-titredarticlevertolive">
    <w:name w:val="Sous-titre d’article vert olive"/>
    <w:basedOn w:val="Policepardfaut"/>
    <w:uiPriority w:val="1"/>
    <w:qFormat/>
    <w:rsid w:val="000F0317"/>
    <w:rPr>
      <w:rFonts w:asciiTheme="majorHAnsi" w:hAnsiTheme="majorHAnsi" w:cs="Arial"/>
      <w:color w:val="5F645C" w:themeColor="accent2" w:themeShade="BF"/>
      <w:sz w:val="32"/>
      <w:szCs w:val="32"/>
    </w:rPr>
  </w:style>
  <w:style w:type="character" w:customStyle="1" w:styleId="Titredarticlemarron">
    <w:name w:val="Titre d’article marron"/>
    <w:basedOn w:val="Policepardfaut"/>
    <w:uiPriority w:val="1"/>
    <w:qFormat/>
    <w:rsid w:val="00E10BDE"/>
    <w:rPr>
      <w:rFonts w:asciiTheme="majorHAnsi" w:hAnsiTheme="majorHAnsi"/>
      <w:b/>
      <w:bCs/>
      <w:noProof/>
      <w:color w:val="8A7760" w:themeColor="accent1" w:themeShade="BF"/>
      <w:sz w:val="72"/>
      <w:szCs w:val="72"/>
    </w:rPr>
  </w:style>
  <w:style w:type="character" w:customStyle="1" w:styleId="Sous-titredarticlemarron">
    <w:name w:val="Sous-titre d’article marron"/>
    <w:basedOn w:val="Policepardfaut"/>
    <w:uiPriority w:val="1"/>
    <w:qFormat/>
    <w:rsid w:val="00E10BDE"/>
    <w:rPr>
      <w:rFonts w:asciiTheme="majorHAnsi" w:hAnsiTheme="majorHAnsi" w:cs="Arial"/>
      <w:noProof/>
      <w:color w:val="8A7760" w:themeColor="accent1" w:themeShade="BF"/>
      <w:sz w:val="48"/>
      <w:szCs w:val="48"/>
    </w:rPr>
  </w:style>
  <w:style w:type="character" w:customStyle="1" w:styleId="Nomdauteurmarron">
    <w:name w:val="Nom d’auteur marron"/>
    <w:basedOn w:val="Policepardfaut"/>
    <w:uiPriority w:val="1"/>
    <w:qFormat/>
    <w:rsid w:val="00774EED"/>
    <w:rPr>
      <w:b/>
      <w:bCs/>
      <w:caps/>
      <w:smallCaps w:val="0"/>
      <w:color w:val="8A7760" w:themeColor="accent1" w:themeShade="BF"/>
      <w:sz w:val="24"/>
      <w:szCs w:val="24"/>
    </w:rPr>
  </w:style>
  <w:style w:type="character" w:customStyle="1" w:styleId="Nomdauteurvertolive">
    <w:name w:val="Nom d’auteur vert olive"/>
    <w:basedOn w:val="Policepardfaut"/>
    <w:uiPriority w:val="1"/>
    <w:qFormat/>
    <w:rsid w:val="00EE4525"/>
    <w:rPr>
      <w:b/>
      <w:bCs/>
      <w:caps/>
      <w:smallCaps w:val="0"/>
      <w:noProof/>
      <w:color w:val="5F645C" w:themeColor="accent2" w:themeShade="BF"/>
      <w:sz w:val="24"/>
      <w:szCs w:val="24"/>
    </w:rPr>
  </w:style>
  <w:style w:type="paragraph" w:customStyle="1" w:styleId="Corpsdetextemarron">
    <w:name w:val="Corps de texte marron"/>
    <w:basedOn w:val="Normal"/>
    <w:qFormat/>
    <w:rsid w:val="00ED1E3C"/>
    <w:pPr>
      <w:spacing w:after="0" w:line="240" w:lineRule="auto"/>
    </w:pPr>
    <w:rPr>
      <w:color w:val="8A7760" w:themeColor="accent1" w:themeShade="BF"/>
      <w:sz w:val="18"/>
    </w:rPr>
  </w:style>
  <w:style w:type="paragraph" w:customStyle="1" w:styleId="Corpsdetextevertolive">
    <w:name w:val="Corps de texte vert olive"/>
    <w:basedOn w:val="Normal"/>
    <w:qFormat/>
    <w:rsid w:val="00ED1E3C"/>
    <w:pPr>
      <w:spacing w:after="0" w:line="240" w:lineRule="auto"/>
    </w:pPr>
    <w:rPr>
      <w:color w:val="5F645C" w:themeColor="accent2" w:themeShade="BF"/>
      <w:sz w:val="18"/>
    </w:rPr>
  </w:style>
  <w:style w:type="character" w:customStyle="1" w:styleId="Petittitredarticlemarron">
    <w:name w:val="Petit titre d’article marron"/>
    <w:basedOn w:val="Policepardfaut"/>
    <w:uiPriority w:val="1"/>
    <w:qFormat/>
    <w:rsid w:val="00EE4525"/>
    <w:rPr>
      <w:rFonts w:asciiTheme="majorHAnsi" w:hAnsiTheme="majorHAnsi"/>
      <w:b/>
      <w:bCs/>
      <w:noProof/>
      <w:color w:val="8A7760" w:themeColor="accent1" w:themeShade="BF"/>
      <w:sz w:val="44"/>
      <w:szCs w:val="44"/>
    </w:rPr>
  </w:style>
  <w:style w:type="character" w:customStyle="1" w:styleId="Petitsous-titredarticlemarron">
    <w:name w:val="Petit sous-titre d’article marron"/>
    <w:basedOn w:val="Policepardfaut"/>
    <w:uiPriority w:val="1"/>
    <w:qFormat/>
    <w:rsid w:val="00EE4525"/>
    <w:rPr>
      <w:rFonts w:asciiTheme="majorHAnsi" w:hAnsiTheme="majorHAnsi"/>
      <w:noProof/>
      <w:color w:val="8A7760" w:themeColor="accent1" w:themeShade="BF"/>
      <w:sz w:val="32"/>
      <w:szCs w:val="32"/>
    </w:rPr>
  </w:style>
  <w:style w:type="character" w:customStyle="1" w:styleId="Petittitredarticlevertolive">
    <w:name w:val="Petit titre d’article vert olive"/>
    <w:basedOn w:val="Policepardfaut"/>
    <w:uiPriority w:val="1"/>
    <w:qFormat/>
    <w:rsid w:val="008060D4"/>
    <w:rPr>
      <w:rFonts w:ascii="Sylfaen" w:hAnsi="Sylfaen"/>
      <w:b/>
      <w:color w:val="5F645C" w:themeColor="accent2" w:themeShade="BF"/>
      <w:sz w:val="44"/>
    </w:rPr>
  </w:style>
  <w:style w:type="paragraph" w:customStyle="1" w:styleId="Exergue">
    <w:name w:val="Exergue"/>
    <w:basedOn w:val="Normal"/>
    <w:qFormat/>
    <w:rsid w:val="00E27DF5"/>
    <w:pPr>
      <w:spacing w:after="0" w:line="240" w:lineRule="auto"/>
      <w:jc w:val="center"/>
    </w:pPr>
    <w:rPr>
      <w:rFonts w:asciiTheme="majorHAnsi" w:hAnsiTheme="majorHAnsi"/>
      <w:color w:val="7F867B" w:themeColor="accent2"/>
      <w:sz w:val="40"/>
      <w:szCs w:val="48"/>
    </w:rPr>
  </w:style>
  <w:style w:type="paragraph" w:customStyle="1" w:styleId="Lgendedimagemarron">
    <w:name w:val="Légende d’image marron"/>
    <w:basedOn w:val="Corpsdetextemarron"/>
    <w:qFormat/>
    <w:rsid w:val="00EE74D2"/>
  </w:style>
  <w:style w:type="character" w:customStyle="1" w:styleId="CommentaireCar">
    <w:name w:val="Commentaire Car"/>
    <w:basedOn w:val="Policepardfaut"/>
    <w:link w:val="Commentaire"/>
    <w:uiPriority w:val="99"/>
    <w:semiHidden/>
    <w:rsid w:val="009122CC"/>
    <w:rPr>
      <w:sz w:val="20"/>
      <w:szCs w:val="20"/>
    </w:rPr>
  </w:style>
  <w:style w:type="paragraph" w:customStyle="1" w:styleId="Lgendedimagevertolive">
    <w:name w:val="Légende d’image vert olive"/>
    <w:basedOn w:val="Corpsdetextemarron"/>
    <w:qFormat/>
    <w:rsid w:val="00EE74D2"/>
    <w:rPr>
      <w:color w:val="5F645C" w:themeColor="accent2" w:themeShade="BF"/>
    </w:rPr>
  </w:style>
  <w:style w:type="paragraph" w:styleId="Textedebulles">
    <w:name w:val="Balloon Text"/>
    <w:basedOn w:val="Normal"/>
    <w:link w:val="TextedebullesCar"/>
    <w:uiPriority w:val="99"/>
    <w:semiHidden/>
    <w:unhideWhenUsed/>
    <w:rsid w:val="00E74C1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4C17"/>
    <w:rPr>
      <w:rFonts w:ascii="Segoe UI" w:hAnsi="Segoe UI" w:cs="Segoe UI"/>
      <w:sz w:val="18"/>
      <w:szCs w:val="18"/>
    </w:rPr>
  </w:style>
  <w:style w:type="paragraph" w:customStyle="1" w:styleId="Ancregraphique">
    <w:name w:val="Ancre graphique"/>
    <w:basedOn w:val="Normal"/>
    <w:qFormat/>
    <w:rsid w:val="009122CC"/>
    <w:pPr>
      <w:spacing w:after="0"/>
    </w:pPr>
    <w:rPr>
      <w:sz w:val="10"/>
      <w:szCs w:val="10"/>
    </w:rPr>
  </w:style>
  <w:style w:type="character" w:styleId="Textedelespacerserv">
    <w:name w:val="Placeholder Text"/>
    <w:basedOn w:val="Policepardfaut"/>
    <w:uiPriority w:val="99"/>
    <w:semiHidden/>
    <w:rsid w:val="009122CC"/>
    <w:rPr>
      <w:color w:val="808080"/>
    </w:rPr>
  </w:style>
  <w:style w:type="paragraph" w:styleId="Sansinterligne">
    <w:name w:val="No Spacing"/>
    <w:uiPriority w:val="1"/>
    <w:qFormat/>
    <w:rsid w:val="00F54276"/>
    <w:pPr>
      <w:spacing w:after="0" w:line="240" w:lineRule="auto"/>
    </w:pPr>
  </w:style>
  <w:style w:type="paragraph" w:customStyle="1" w:styleId="933FCAE543CE4D268EEC8817F9B02B30">
    <w:name w:val="933FCAE543CE4D268EEC8817F9B02B30"/>
    <w:rsid w:val="00B617A0"/>
    <w:rPr>
      <w:rFonts w:eastAsiaTheme="minorEastAsia"/>
      <w:lang w:eastAsia="fr-FR"/>
    </w:rPr>
  </w:style>
  <w:style w:type="character" w:styleId="lev">
    <w:name w:val="Strong"/>
    <w:basedOn w:val="Policepardfaut"/>
    <w:uiPriority w:val="22"/>
    <w:qFormat/>
    <w:rsid w:val="00CB5D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0267">
      <w:bodyDiv w:val="1"/>
      <w:marLeft w:val="0"/>
      <w:marRight w:val="0"/>
      <w:marTop w:val="0"/>
      <w:marBottom w:val="0"/>
      <w:divBdr>
        <w:top w:val="none" w:sz="0" w:space="0" w:color="auto"/>
        <w:left w:val="none" w:sz="0" w:space="0" w:color="auto"/>
        <w:bottom w:val="none" w:sz="0" w:space="0" w:color="auto"/>
        <w:right w:val="none" w:sz="0" w:space="0" w:color="auto"/>
      </w:divBdr>
    </w:div>
    <w:div w:id="62653606">
      <w:bodyDiv w:val="1"/>
      <w:marLeft w:val="0"/>
      <w:marRight w:val="0"/>
      <w:marTop w:val="0"/>
      <w:marBottom w:val="0"/>
      <w:divBdr>
        <w:top w:val="none" w:sz="0" w:space="0" w:color="auto"/>
        <w:left w:val="none" w:sz="0" w:space="0" w:color="auto"/>
        <w:bottom w:val="none" w:sz="0" w:space="0" w:color="auto"/>
        <w:right w:val="none" w:sz="0" w:space="0" w:color="auto"/>
      </w:divBdr>
    </w:div>
    <w:div w:id="88354701">
      <w:bodyDiv w:val="1"/>
      <w:marLeft w:val="0"/>
      <w:marRight w:val="0"/>
      <w:marTop w:val="0"/>
      <w:marBottom w:val="0"/>
      <w:divBdr>
        <w:top w:val="none" w:sz="0" w:space="0" w:color="auto"/>
        <w:left w:val="none" w:sz="0" w:space="0" w:color="auto"/>
        <w:bottom w:val="none" w:sz="0" w:space="0" w:color="auto"/>
        <w:right w:val="none" w:sz="0" w:space="0" w:color="auto"/>
      </w:divBdr>
    </w:div>
    <w:div w:id="264315438">
      <w:bodyDiv w:val="1"/>
      <w:marLeft w:val="0"/>
      <w:marRight w:val="0"/>
      <w:marTop w:val="0"/>
      <w:marBottom w:val="0"/>
      <w:divBdr>
        <w:top w:val="none" w:sz="0" w:space="0" w:color="auto"/>
        <w:left w:val="none" w:sz="0" w:space="0" w:color="auto"/>
        <w:bottom w:val="none" w:sz="0" w:space="0" w:color="auto"/>
        <w:right w:val="none" w:sz="0" w:space="0" w:color="auto"/>
      </w:divBdr>
    </w:div>
    <w:div w:id="359937256">
      <w:bodyDiv w:val="1"/>
      <w:marLeft w:val="0"/>
      <w:marRight w:val="0"/>
      <w:marTop w:val="0"/>
      <w:marBottom w:val="0"/>
      <w:divBdr>
        <w:top w:val="none" w:sz="0" w:space="0" w:color="auto"/>
        <w:left w:val="none" w:sz="0" w:space="0" w:color="auto"/>
        <w:bottom w:val="none" w:sz="0" w:space="0" w:color="auto"/>
        <w:right w:val="none" w:sz="0" w:space="0" w:color="auto"/>
      </w:divBdr>
    </w:div>
    <w:div w:id="423962959">
      <w:bodyDiv w:val="1"/>
      <w:marLeft w:val="0"/>
      <w:marRight w:val="0"/>
      <w:marTop w:val="0"/>
      <w:marBottom w:val="0"/>
      <w:divBdr>
        <w:top w:val="none" w:sz="0" w:space="0" w:color="auto"/>
        <w:left w:val="none" w:sz="0" w:space="0" w:color="auto"/>
        <w:bottom w:val="none" w:sz="0" w:space="0" w:color="auto"/>
        <w:right w:val="none" w:sz="0" w:space="0" w:color="auto"/>
      </w:divBdr>
    </w:div>
    <w:div w:id="536696452">
      <w:bodyDiv w:val="1"/>
      <w:marLeft w:val="0"/>
      <w:marRight w:val="0"/>
      <w:marTop w:val="0"/>
      <w:marBottom w:val="0"/>
      <w:divBdr>
        <w:top w:val="none" w:sz="0" w:space="0" w:color="auto"/>
        <w:left w:val="none" w:sz="0" w:space="0" w:color="auto"/>
        <w:bottom w:val="none" w:sz="0" w:space="0" w:color="auto"/>
        <w:right w:val="none" w:sz="0" w:space="0" w:color="auto"/>
      </w:divBdr>
    </w:div>
    <w:div w:id="617835617">
      <w:bodyDiv w:val="1"/>
      <w:marLeft w:val="0"/>
      <w:marRight w:val="0"/>
      <w:marTop w:val="0"/>
      <w:marBottom w:val="0"/>
      <w:divBdr>
        <w:top w:val="none" w:sz="0" w:space="0" w:color="auto"/>
        <w:left w:val="none" w:sz="0" w:space="0" w:color="auto"/>
        <w:bottom w:val="none" w:sz="0" w:space="0" w:color="auto"/>
        <w:right w:val="none" w:sz="0" w:space="0" w:color="auto"/>
      </w:divBdr>
    </w:div>
    <w:div w:id="649099024">
      <w:bodyDiv w:val="1"/>
      <w:marLeft w:val="0"/>
      <w:marRight w:val="0"/>
      <w:marTop w:val="0"/>
      <w:marBottom w:val="0"/>
      <w:divBdr>
        <w:top w:val="none" w:sz="0" w:space="0" w:color="auto"/>
        <w:left w:val="none" w:sz="0" w:space="0" w:color="auto"/>
        <w:bottom w:val="none" w:sz="0" w:space="0" w:color="auto"/>
        <w:right w:val="none" w:sz="0" w:space="0" w:color="auto"/>
      </w:divBdr>
    </w:div>
    <w:div w:id="674576790">
      <w:bodyDiv w:val="1"/>
      <w:marLeft w:val="0"/>
      <w:marRight w:val="0"/>
      <w:marTop w:val="0"/>
      <w:marBottom w:val="0"/>
      <w:divBdr>
        <w:top w:val="none" w:sz="0" w:space="0" w:color="auto"/>
        <w:left w:val="none" w:sz="0" w:space="0" w:color="auto"/>
        <w:bottom w:val="none" w:sz="0" w:space="0" w:color="auto"/>
        <w:right w:val="none" w:sz="0" w:space="0" w:color="auto"/>
      </w:divBdr>
    </w:div>
    <w:div w:id="1013919836">
      <w:bodyDiv w:val="1"/>
      <w:marLeft w:val="0"/>
      <w:marRight w:val="0"/>
      <w:marTop w:val="0"/>
      <w:marBottom w:val="0"/>
      <w:divBdr>
        <w:top w:val="none" w:sz="0" w:space="0" w:color="auto"/>
        <w:left w:val="none" w:sz="0" w:space="0" w:color="auto"/>
        <w:bottom w:val="none" w:sz="0" w:space="0" w:color="auto"/>
        <w:right w:val="none" w:sz="0" w:space="0" w:color="auto"/>
      </w:divBdr>
    </w:div>
    <w:div w:id="1188644898">
      <w:bodyDiv w:val="1"/>
      <w:marLeft w:val="0"/>
      <w:marRight w:val="0"/>
      <w:marTop w:val="0"/>
      <w:marBottom w:val="0"/>
      <w:divBdr>
        <w:top w:val="none" w:sz="0" w:space="0" w:color="auto"/>
        <w:left w:val="none" w:sz="0" w:space="0" w:color="auto"/>
        <w:bottom w:val="none" w:sz="0" w:space="0" w:color="auto"/>
        <w:right w:val="none" w:sz="0" w:space="0" w:color="auto"/>
      </w:divBdr>
    </w:div>
    <w:div w:id="1302611968">
      <w:bodyDiv w:val="1"/>
      <w:marLeft w:val="0"/>
      <w:marRight w:val="0"/>
      <w:marTop w:val="0"/>
      <w:marBottom w:val="0"/>
      <w:divBdr>
        <w:top w:val="none" w:sz="0" w:space="0" w:color="auto"/>
        <w:left w:val="none" w:sz="0" w:space="0" w:color="auto"/>
        <w:bottom w:val="none" w:sz="0" w:space="0" w:color="auto"/>
        <w:right w:val="none" w:sz="0" w:space="0" w:color="auto"/>
      </w:divBdr>
    </w:div>
    <w:div w:id="1473987992">
      <w:bodyDiv w:val="1"/>
      <w:marLeft w:val="0"/>
      <w:marRight w:val="0"/>
      <w:marTop w:val="0"/>
      <w:marBottom w:val="0"/>
      <w:divBdr>
        <w:top w:val="none" w:sz="0" w:space="0" w:color="auto"/>
        <w:left w:val="none" w:sz="0" w:space="0" w:color="auto"/>
        <w:bottom w:val="none" w:sz="0" w:space="0" w:color="auto"/>
        <w:right w:val="none" w:sz="0" w:space="0" w:color="auto"/>
      </w:divBdr>
    </w:div>
    <w:div w:id="1777865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AppData\Roaming\Microsoft\Templates\Journal%20consacr&#233;%20aux%20loisir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D72EE1015A4D4FBE745FC65D7D54AC"/>
        <w:category>
          <w:name w:val="Général"/>
          <w:gallery w:val="placeholder"/>
        </w:category>
        <w:types>
          <w:type w:val="bbPlcHdr"/>
        </w:types>
        <w:behaviors>
          <w:behavior w:val="content"/>
        </w:behaviors>
        <w:guid w:val="{F0904B0E-CD17-4FDA-9C59-46E4F6E4CE4B}"/>
      </w:docPartPr>
      <w:docPartBody>
        <w:p w:rsidR="009B5BEF" w:rsidRDefault="006C18C9">
          <w:pPr>
            <w:pStyle w:val="BBD72EE1015A4D4FBE745FC65D7D54AC"/>
          </w:pPr>
          <w:r w:rsidRPr="00ED1E3C">
            <w:rPr>
              <w:noProof/>
              <w:lang w:bidi="fr-FR"/>
            </w:rPr>
            <w:t>Mardi</w:t>
          </w:r>
        </w:p>
      </w:docPartBody>
    </w:docPart>
    <w:docPart>
      <w:docPartPr>
        <w:name w:val="A0EA718358674FBE9963AC499B1E5B08"/>
        <w:category>
          <w:name w:val="Général"/>
          <w:gallery w:val="placeholder"/>
        </w:category>
        <w:types>
          <w:type w:val="bbPlcHdr"/>
        </w:types>
        <w:behaviors>
          <w:behavior w:val="content"/>
        </w:behaviors>
        <w:guid w:val="{CBD324C8-B31B-4D46-BA05-B6ABA75CCE61}"/>
      </w:docPartPr>
      <w:docPartBody>
        <w:p w:rsidR="009B5BEF" w:rsidRDefault="006C18C9">
          <w:pPr>
            <w:pStyle w:val="A0EA718358674FBE9963AC499B1E5B08"/>
          </w:pPr>
          <w:r w:rsidRPr="00ED1E3C">
            <w:rPr>
              <w:noProof/>
              <w:lang w:bidi="fr-FR"/>
            </w:rPr>
            <w:t>21 septembre 20XX</w:t>
          </w:r>
        </w:p>
      </w:docPartBody>
    </w:docPart>
    <w:docPart>
      <w:docPartPr>
        <w:name w:val="34FC7A6FD868427895BFA1F5E483B1F3"/>
        <w:category>
          <w:name w:val="Général"/>
          <w:gallery w:val="placeholder"/>
        </w:category>
        <w:types>
          <w:type w:val="bbPlcHdr"/>
        </w:types>
        <w:behaviors>
          <w:behavior w:val="content"/>
        </w:behaviors>
        <w:guid w:val="{0C11E3B7-1175-4215-8014-DB47E3D849F1}"/>
      </w:docPartPr>
      <w:docPartBody>
        <w:p w:rsidR="009B5BEF" w:rsidRDefault="006C18C9">
          <w:pPr>
            <w:pStyle w:val="34FC7A6FD868427895BFA1F5E483B1F3"/>
          </w:pPr>
          <w:r w:rsidRPr="00ED1E3C">
            <w:rPr>
              <w:noProof/>
              <w:lang w:bidi="fr-FR"/>
            </w:rPr>
            <w:t>Numéro 10</w:t>
          </w:r>
        </w:p>
      </w:docPartBody>
    </w:docPart>
    <w:docPart>
      <w:docPartPr>
        <w:name w:val="642BA3F266824C4A84F367AB3DBFE5E2"/>
        <w:category>
          <w:name w:val="Général"/>
          <w:gallery w:val="placeholder"/>
        </w:category>
        <w:types>
          <w:type w:val="bbPlcHdr"/>
        </w:types>
        <w:behaviors>
          <w:behavior w:val="content"/>
        </w:behaviors>
        <w:guid w:val="{EC40B1BB-8271-4A28-A0EE-536A457F96D7}"/>
      </w:docPartPr>
      <w:docPartBody>
        <w:p w:rsidR="009B5BEF" w:rsidRDefault="006C18C9">
          <w:pPr>
            <w:pStyle w:val="642BA3F266824C4A84F367AB3DBFE5E2"/>
          </w:pPr>
          <w:r w:rsidRPr="00ED1E3C">
            <w:rPr>
              <w:lang w:bidi="fr-FR"/>
            </w:rPr>
            <w:t>ACTUALITÉS DU JOUR</w:t>
          </w:r>
        </w:p>
      </w:docPartBody>
    </w:docPart>
    <w:docPart>
      <w:docPartPr>
        <w:name w:val="2F57EB598BE74309A103937C75CFCCD6"/>
        <w:category>
          <w:name w:val="Général"/>
          <w:gallery w:val="placeholder"/>
        </w:category>
        <w:types>
          <w:type w:val="bbPlcHdr"/>
        </w:types>
        <w:behaviors>
          <w:behavior w:val="content"/>
        </w:behaviors>
        <w:guid w:val="{4EC414AD-D836-41B9-9754-792512550400}"/>
      </w:docPartPr>
      <w:docPartBody>
        <w:p w:rsidR="009B5BEF" w:rsidRDefault="006C18C9">
          <w:pPr>
            <w:pStyle w:val="2F57EB598BE74309A103937C75CFCCD6"/>
          </w:pPr>
          <w:r w:rsidRPr="00ED1E3C">
            <w:rPr>
              <w:noProof/>
              <w:lang w:bidi="fr-FR"/>
            </w:rPr>
            <w:t>JOURNAL NUMÉRIQUE</w:t>
          </w:r>
        </w:p>
      </w:docPartBody>
    </w:docPart>
    <w:docPart>
      <w:docPartPr>
        <w:name w:val="A99E5744BF5F4974BBF8D65F541E93C3"/>
        <w:category>
          <w:name w:val="Général"/>
          <w:gallery w:val="placeholder"/>
        </w:category>
        <w:types>
          <w:type w:val="bbPlcHdr"/>
        </w:types>
        <w:behaviors>
          <w:behavior w:val="content"/>
        </w:behaviors>
        <w:guid w:val="{E78A4E4A-6CCA-42DE-AD43-93FCD894ED3F}"/>
      </w:docPartPr>
      <w:docPartBody>
        <w:p w:rsidR="009B5BEF" w:rsidRDefault="006C18C9">
          <w:pPr>
            <w:pStyle w:val="A99E5744BF5F4974BBF8D65F541E93C3"/>
          </w:pPr>
          <w:r w:rsidRPr="00ED1E3C">
            <w:rPr>
              <w:lang w:bidi="fr-FR"/>
            </w:rPr>
            <w:t>Dernières actualités</w:t>
          </w:r>
        </w:p>
      </w:docPartBody>
    </w:docPart>
    <w:docPart>
      <w:docPartPr>
        <w:name w:val="5B3428737BC94EBAA219F41CCE207DA5"/>
        <w:category>
          <w:name w:val="Général"/>
          <w:gallery w:val="placeholder"/>
        </w:category>
        <w:types>
          <w:type w:val="bbPlcHdr"/>
        </w:types>
        <w:behaviors>
          <w:behavior w:val="content"/>
        </w:behaviors>
        <w:guid w:val="{E8BD875E-89F6-4BAF-8E2E-311AC9D89E24}"/>
      </w:docPartPr>
      <w:docPartBody>
        <w:p w:rsidR="009B5BEF" w:rsidRDefault="006C18C9">
          <w:pPr>
            <w:pStyle w:val="5B3428737BC94EBAA219F41CCE207DA5"/>
          </w:pPr>
          <w:r w:rsidRPr="00ED1E3C">
            <w:rPr>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7B9FDEBC50E44357B0CA793F416DE518"/>
        <w:category>
          <w:name w:val="Général"/>
          <w:gallery w:val="placeholder"/>
        </w:category>
        <w:types>
          <w:type w:val="bbPlcHdr"/>
        </w:types>
        <w:behaviors>
          <w:behavior w:val="content"/>
        </w:behaviors>
        <w:guid w:val="{B416A40A-1956-4276-9105-31B17F3355C0}"/>
      </w:docPartPr>
      <w:docPartBody>
        <w:p w:rsidR="009B5BEF" w:rsidRDefault="006C18C9">
          <w:pPr>
            <w:pStyle w:val="7B9FDEBC50E44357B0CA793F416DE518"/>
          </w:pPr>
          <w:r w:rsidRPr="00ED1E3C">
            <w:rPr>
              <w:rStyle w:val="Titredarticlemarron"/>
              <w:lang w:bidi="fr-FR"/>
            </w:rPr>
            <w:t>Le scoop de l’année</w:t>
          </w:r>
        </w:p>
      </w:docPartBody>
    </w:docPart>
    <w:docPart>
      <w:docPartPr>
        <w:name w:val="B5107B8735104F8CBC6554369354DEE2"/>
        <w:category>
          <w:name w:val="Général"/>
          <w:gallery w:val="placeholder"/>
        </w:category>
        <w:types>
          <w:type w:val="bbPlcHdr"/>
        </w:types>
        <w:behaviors>
          <w:behavior w:val="content"/>
        </w:behaviors>
        <w:guid w:val="{4D7521BD-218B-4331-827B-6F49E059CF6B}"/>
      </w:docPartPr>
      <w:docPartBody>
        <w:p w:rsidR="00217D9D" w:rsidRPr="00ED1E3C" w:rsidRDefault="006C18C9" w:rsidP="00217D9D">
          <w:pPr>
            <w:pStyle w:val="Corpsdetextemarron"/>
            <w:rPr>
              <w:noProof/>
            </w:rPr>
          </w:pPr>
          <w:r w:rsidRPr="00ED1E3C">
            <w:rPr>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217D9D" w:rsidRPr="00ED1E3C" w:rsidRDefault="00217D9D" w:rsidP="00217D9D">
          <w:pPr>
            <w:pStyle w:val="Corpsdetextemarron"/>
            <w:rPr>
              <w:noProof/>
            </w:rPr>
          </w:pPr>
        </w:p>
        <w:p w:rsidR="00217D9D" w:rsidRPr="00ED1E3C" w:rsidRDefault="006C18C9" w:rsidP="00217D9D">
          <w:pPr>
            <w:pStyle w:val="Corpsdetextemarron"/>
            <w:rPr>
              <w:noProof/>
            </w:rPr>
          </w:pPr>
          <w:r w:rsidRPr="00ED1E3C">
            <w:rPr>
              <w:noProof/>
              <w:lang w:bidi="fr-FR"/>
            </w:rPr>
            <w:t xml:space="preserve">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correspondants. Cliquez sur Insertion, puis sélectionnez les éléments de votre choix dans les différentes galeries.  </w:t>
          </w:r>
        </w:p>
        <w:p w:rsidR="00217D9D" w:rsidRPr="00ED1E3C" w:rsidRDefault="00217D9D" w:rsidP="00217D9D">
          <w:pPr>
            <w:pStyle w:val="Corpsdetextemarron"/>
            <w:rPr>
              <w:noProof/>
            </w:rPr>
          </w:pPr>
        </w:p>
        <w:p w:rsidR="00217D9D" w:rsidRPr="00ED1E3C" w:rsidRDefault="006C18C9" w:rsidP="00217D9D">
          <w:pPr>
            <w:pStyle w:val="Corpsdetextemarron"/>
            <w:rPr>
              <w:noProof/>
            </w:rPr>
          </w:pPr>
          <w:r w:rsidRPr="00ED1E3C">
            <w:rPr>
              <w:noProof/>
              <w:lang w:bidi="fr-FR"/>
            </w:rPr>
            <w:t xml:space="preserve">Les thèmes et les styles vous permettent également d’obtenir un document plus harmonieux. Lorsque vous cliquez sur Création et choisissez un nouveau thème. </w:t>
          </w:r>
        </w:p>
        <w:p w:rsidR="00217D9D" w:rsidRPr="00ED1E3C" w:rsidRDefault="00217D9D" w:rsidP="00217D9D">
          <w:pPr>
            <w:pStyle w:val="Corpsdetextemarron"/>
            <w:rPr>
              <w:noProof/>
            </w:rPr>
          </w:pPr>
        </w:p>
        <w:p w:rsidR="009B5BEF" w:rsidRDefault="006C18C9">
          <w:pPr>
            <w:pStyle w:val="B5107B8735104F8CBC6554369354DEE2"/>
          </w:pPr>
          <w:r w:rsidRPr="00ED1E3C">
            <w:rPr>
              <w:noProof/>
              <w:lang w:bidi="fr-FR"/>
            </w:rPr>
            <w:t>Lorsque vous travaillez sur un tableau, cliquez à l’endroit où vous souhaitez ajouter une ligne ou une colonne, puis sur le signe plus.</w:t>
          </w:r>
        </w:p>
      </w:docPartBody>
    </w:docPart>
    <w:docPart>
      <w:docPartPr>
        <w:name w:val="A4C6E22CA6F54BCDAA38073FEF4FACA9"/>
        <w:category>
          <w:name w:val="Général"/>
          <w:gallery w:val="placeholder"/>
        </w:category>
        <w:types>
          <w:type w:val="bbPlcHdr"/>
        </w:types>
        <w:behaviors>
          <w:behavior w:val="content"/>
        </w:behaviors>
        <w:guid w:val="{50B92122-82BD-4CC8-A0BF-BDB4E4BB061D}"/>
      </w:docPartPr>
      <w:docPartBody>
        <w:p w:rsidR="00217D9D" w:rsidRPr="00ED1E3C" w:rsidRDefault="006C18C9" w:rsidP="00217D9D">
          <w:pPr>
            <w:pStyle w:val="Corpsdetextemarron"/>
            <w:rPr>
              <w:noProof/>
            </w:rPr>
          </w:pPr>
          <w:r w:rsidRPr="00ED1E3C">
            <w:rPr>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217D9D" w:rsidRPr="00ED1E3C" w:rsidRDefault="00217D9D" w:rsidP="00217D9D">
          <w:pPr>
            <w:pStyle w:val="Corpsdetextemarron"/>
            <w:rPr>
              <w:noProof/>
            </w:rPr>
          </w:pPr>
        </w:p>
        <w:p w:rsidR="00217D9D" w:rsidRPr="00ED1E3C" w:rsidRDefault="006C18C9" w:rsidP="00217D9D">
          <w:pPr>
            <w:pStyle w:val="Corpsdetextemarron"/>
            <w:rPr>
              <w:noProof/>
            </w:rPr>
          </w:pPr>
          <w:r w:rsidRPr="00ED1E3C">
            <w:rPr>
              <w:noProof/>
              <w:lang w:bidi="fr-FR"/>
            </w:rPr>
            <w:t xml:space="preserve">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correspondants. Cliquez sur Insertion, puis sélectionnez les éléments de votre choix dans les différentes galeries. Les thèmes et les styles vous permettent également d’obtenir un document plus harmonieux. Lorsque vous cliquez sur Création et choisissez un nouveau thème. </w:t>
          </w:r>
        </w:p>
        <w:p w:rsidR="00217D9D" w:rsidRPr="00ED1E3C" w:rsidRDefault="00217D9D" w:rsidP="00217D9D">
          <w:pPr>
            <w:pStyle w:val="Corpsdetextemarron"/>
            <w:rPr>
              <w:noProof/>
            </w:rPr>
          </w:pPr>
        </w:p>
        <w:p w:rsidR="009B5BEF" w:rsidRDefault="006C18C9">
          <w:pPr>
            <w:pStyle w:val="A4C6E22CA6F54BCDAA38073FEF4FACA9"/>
          </w:pPr>
          <w:r w:rsidRPr="00ED1E3C">
            <w:rPr>
              <w:noProof/>
              <w:lang w:bidi="fr-FR"/>
            </w:rPr>
            <w:t>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w:t>
          </w:r>
        </w:p>
      </w:docPartBody>
    </w:docPart>
    <w:docPart>
      <w:docPartPr>
        <w:name w:val="45160E71EC254795A6A2CD7957350DB7"/>
        <w:category>
          <w:name w:val="Général"/>
          <w:gallery w:val="placeholder"/>
        </w:category>
        <w:types>
          <w:type w:val="bbPlcHdr"/>
        </w:types>
        <w:behaviors>
          <w:behavior w:val="content"/>
        </w:behaviors>
        <w:guid w:val="{C71148F0-176C-4237-A7C5-8FE42D0770F2}"/>
      </w:docPartPr>
      <w:docPartBody>
        <w:p w:rsidR="009B5BEF" w:rsidRDefault="006C18C9">
          <w:pPr>
            <w:pStyle w:val="45160E71EC254795A6A2CD7957350DB7"/>
          </w:pPr>
          <w:r w:rsidRPr="00ED1E3C">
            <w:rPr>
              <w:noProof/>
              <w:lang w:bidi="fr-FR"/>
            </w:rPr>
            <w:t>Mardi 23 septembre 20XX</w:t>
          </w:r>
        </w:p>
      </w:docPartBody>
    </w:docPart>
    <w:docPart>
      <w:docPartPr>
        <w:name w:val="0EEB50A7929E4A1692309128389B2733"/>
        <w:category>
          <w:name w:val="Général"/>
          <w:gallery w:val="placeholder"/>
        </w:category>
        <w:types>
          <w:type w:val="bbPlcHdr"/>
        </w:types>
        <w:behaviors>
          <w:behavior w:val="content"/>
        </w:behaviors>
        <w:guid w:val="{2F2D8769-6D58-4E4B-8110-EF5CF1B5F67D}"/>
      </w:docPartPr>
      <w:docPartBody>
        <w:p w:rsidR="009B5BEF" w:rsidRDefault="006C18C9">
          <w:pPr>
            <w:pStyle w:val="0EEB50A7929E4A1692309128389B2733"/>
          </w:pPr>
          <w:r w:rsidRPr="00ED1E3C">
            <w:rPr>
              <w:lang w:bidi="fr-FR"/>
            </w:rPr>
            <w:t>Dernières actualités</w:t>
          </w:r>
        </w:p>
      </w:docPartBody>
    </w:docPart>
    <w:docPart>
      <w:docPartPr>
        <w:name w:val="317A2556BC484B44AF8D5D718E05F593"/>
        <w:category>
          <w:name w:val="Général"/>
          <w:gallery w:val="placeholder"/>
        </w:category>
        <w:types>
          <w:type w:val="bbPlcHdr"/>
        </w:types>
        <w:behaviors>
          <w:behavior w:val="content"/>
        </w:behaviors>
        <w:guid w:val="{DCF7D2FA-B06C-4337-8C8D-5970FE58FC2F}"/>
      </w:docPartPr>
      <w:docPartBody>
        <w:p w:rsidR="009B5BEF" w:rsidRDefault="006C18C9">
          <w:pPr>
            <w:pStyle w:val="317A2556BC484B44AF8D5D718E05F593"/>
          </w:pPr>
          <w:r w:rsidRPr="00ED1E3C">
            <w:rPr>
              <w:rStyle w:val="Sous-titredarticlevertolive"/>
              <w:lang w:bidi="fr-FR"/>
            </w:rPr>
            <w:t>Les actualités locales récentes</w:t>
          </w:r>
        </w:p>
      </w:docPartBody>
    </w:docPart>
    <w:docPart>
      <w:docPartPr>
        <w:name w:val="85A35338A87845C39D62F020AF98A0AC"/>
        <w:category>
          <w:name w:val="Général"/>
          <w:gallery w:val="placeholder"/>
        </w:category>
        <w:types>
          <w:type w:val="bbPlcHdr"/>
        </w:types>
        <w:behaviors>
          <w:behavior w:val="content"/>
        </w:behaviors>
        <w:guid w:val="{60BD241B-BC24-464A-89B4-65F39010EF86}"/>
      </w:docPartPr>
      <w:docPartBody>
        <w:p w:rsidR="009B5BEF" w:rsidRDefault="006C18C9">
          <w:pPr>
            <w:pStyle w:val="85A35338A87845C39D62F020AF98A0AC"/>
          </w:pPr>
          <w:r w:rsidRPr="00ED1E3C">
            <w:rPr>
              <w:rStyle w:val="Nomdauteurvertolive"/>
              <w:lang w:bidi="fr-FR"/>
            </w:rPr>
            <w:t>MIRJAM NILSSON</w:t>
          </w:r>
        </w:p>
      </w:docPartBody>
    </w:docPart>
    <w:docPart>
      <w:docPartPr>
        <w:name w:val="94E8DCEF8E6C435F823AA9E27726EFBB"/>
        <w:category>
          <w:name w:val="Général"/>
          <w:gallery w:val="placeholder"/>
        </w:category>
        <w:types>
          <w:type w:val="bbPlcHdr"/>
        </w:types>
        <w:behaviors>
          <w:behavior w:val="content"/>
        </w:behaviors>
        <w:guid w:val="{555E24ED-DC7D-4731-9ECC-51F98FB0285F}"/>
      </w:docPartPr>
      <w:docPartBody>
        <w:p w:rsidR="009B5BEF" w:rsidRDefault="006C18C9">
          <w:pPr>
            <w:pStyle w:val="94E8DCEF8E6C435F823AA9E27726EFBB"/>
          </w:pPr>
          <w:r w:rsidRPr="00ED1E3C">
            <w:rPr>
              <w:rStyle w:val="Sous-titredarticlemarron"/>
              <w:lang w:bidi="fr-FR"/>
            </w:rPr>
            <w:t>Les actualités locales récentes</w:t>
          </w:r>
        </w:p>
      </w:docPartBody>
    </w:docPart>
    <w:docPart>
      <w:docPartPr>
        <w:name w:val="F109FC0C54F349AF897E65E2BA8F89FC"/>
        <w:category>
          <w:name w:val="Général"/>
          <w:gallery w:val="placeholder"/>
        </w:category>
        <w:types>
          <w:type w:val="bbPlcHdr"/>
        </w:types>
        <w:behaviors>
          <w:behavior w:val="content"/>
        </w:behaviors>
        <w:guid w:val="{06D35345-757E-4CEE-9805-B8A8EEE2B692}"/>
      </w:docPartPr>
      <w:docPartBody>
        <w:p w:rsidR="00217D9D" w:rsidRPr="00ED1E3C" w:rsidRDefault="006C18C9" w:rsidP="00217D9D">
          <w:pPr>
            <w:pStyle w:val="Corpsdetextemarron"/>
            <w:rPr>
              <w:rStyle w:val="Textedelespacerserv"/>
              <w:noProof/>
            </w:rPr>
          </w:pPr>
          <w:r w:rsidRPr="00ED1E3C">
            <w:rPr>
              <w:rStyle w:val="Textedelespacerserv"/>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217D9D" w:rsidRPr="00ED1E3C" w:rsidRDefault="00217D9D" w:rsidP="00217D9D">
          <w:pPr>
            <w:pStyle w:val="Corpsdetextemarron"/>
            <w:rPr>
              <w:rStyle w:val="Textedelespacerserv"/>
              <w:noProof/>
            </w:rPr>
          </w:pPr>
        </w:p>
        <w:p w:rsidR="009B5BEF" w:rsidRDefault="006C18C9">
          <w:pPr>
            <w:pStyle w:val="F109FC0C54F349AF897E65E2BA8F89FC"/>
          </w:pPr>
          <w:r w:rsidRPr="00ED1E3C">
            <w:rPr>
              <w:rStyle w:val="Textedelespacerserv"/>
              <w:noProof/>
              <w:lang w:bidi="fr-FR"/>
            </w:rPr>
            <w:t>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correspondants. Cliquez sur Insertion, puis sélectionnez les éléments choisis dans les différentes galeries.</w:t>
          </w:r>
        </w:p>
      </w:docPartBody>
    </w:docPart>
    <w:docPart>
      <w:docPartPr>
        <w:name w:val="6F8DDE5531074F979877C86A9FBB6AD2"/>
        <w:category>
          <w:name w:val="Général"/>
          <w:gallery w:val="placeholder"/>
        </w:category>
        <w:types>
          <w:type w:val="bbPlcHdr"/>
        </w:types>
        <w:behaviors>
          <w:behavior w:val="content"/>
        </w:behaviors>
        <w:guid w:val="{F5210982-7DDA-4305-A9CD-535D6340FF16}"/>
      </w:docPartPr>
      <w:docPartBody>
        <w:p w:rsidR="00217D9D" w:rsidRPr="00ED1E3C" w:rsidRDefault="006C18C9" w:rsidP="00217D9D">
          <w:pPr>
            <w:pStyle w:val="Corpsdetextemarron"/>
            <w:rPr>
              <w:rStyle w:val="Textedelespacerserv"/>
              <w:noProof/>
            </w:rPr>
          </w:pPr>
          <w:r w:rsidRPr="00ED1E3C">
            <w:rPr>
              <w:rStyle w:val="Textedelespacerserv"/>
              <w:noProof/>
              <w:lang w:bidi="fr-FR"/>
            </w:rPr>
            <w:t xml:space="preserve">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 </w:t>
          </w:r>
        </w:p>
        <w:p w:rsidR="00217D9D" w:rsidRPr="00ED1E3C" w:rsidRDefault="00217D9D" w:rsidP="00217D9D">
          <w:pPr>
            <w:pStyle w:val="Corpsdetextemarron"/>
            <w:rPr>
              <w:rStyle w:val="Textedelespacerserv"/>
              <w:noProof/>
            </w:rPr>
          </w:pPr>
        </w:p>
        <w:p w:rsidR="009B5BEF" w:rsidRDefault="006C18C9">
          <w:pPr>
            <w:pStyle w:val="6F8DDE5531074F979877C86A9FBB6AD2"/>
          </w:pPr>
          <w:r w:rsidRPr="00ED1E3C">
            <w:rPr>
              <w:rStyle w:val="Textedelespacerserv"/>
              <w:noProof/>
              <w:lang w:bidi="fr-FR"/>
            </w:rPr>
            <w:t>La vidéo vous permet d’étayer vos propos de façon efficace. Lorsque vous cliquez sur Vidéo en ligne, vous pouvez coller le code incorporé de la vidéo que vous souhaitez ajouter. Vous pouvez également taper un mot clé pour rechercher en ligne la vidéo la plus adaptée à votre document. La lecture est également plus facile avec le nouveau mode Lecture. Vous pouvez réduire certaines parties du document pour vous concentrer sur le texte souhaité.</w:t>
          </w:r>
        </w:p>
      </w:docPartBody>
    </w:docPart>
    <w:docPart>
      <w:docPartPr>
        <w:name w:val="B66511D0FC754ED8AC6479359112466B"/>
        <w:category>
          <w:name w:val="Général"/>
          <w:gallery w:val="placeholder"/>
        </w:category>
        <w:types>
          <w:type w:val="bbPlcHdr"/>
        </w:types>
        <w:behaviors>
          <w:behavior w:val="content"/>
        </w:behaviors>
        <w:guid w:val="{616AFDF7-6B51-46A2-97EF-F929EFF00EE0}"/>
      </w:docPartPr>
      <w:docPartBody>
        <w:p w:rsidR="009B5BEF" w:rsidRDefault="006C18C9">
          <w:pPr>
            <w:pStyle w:val="B66511D0FC754ED8AC6479359112466B"/>
          </w:pPr>
          <w:r w:rsidRPr="00ED1E3C">
            <w:rPr>
              <w:rStyle w:val="Sous-titredarticlemarron"/>
              <w:lang w:bidi="fr-FR"/>
            </w:rPr>
            <w:t>Les dernières nouvelles par votre source locale de confiance</w:t>
          </w:r>
        </w:p>
      </w:docPartBody>
    </w:docPart>
    <w:docPart>
      <w:docPartPr>
        <w:name w:val="9FBF5367CD4D434AA9356D46EC9CD607"/>
        <w:category>
          <w:name w:val="Général"/>
          <w:gallery w:val="placeholder"/>
        </w:category>
        <w:types>
          <w:type w:val="bbPlcHdr"/>
        </w:types>
        <w:behaviors>
          <w:behavior w:val="content"/>
        </w:behaviors>
        <w:guid w:val="{21C15696-68C9-4FCA-BAA8-AFFF4ED9B143}"/>
      </w:docPartPr>
      <w:docPartBody>
        <w:p w:rsidR="00217D9D" w:rsidRPr="00ED1E3C" w:rsidRDefault="006C18C9" w:rsidP="00217D9D">
          <w:pPr>
            <w:pStyle w:val="Corpsdetextemarron"/>
            <w:rPr>
              <w:noProof/>
            </w:rPr>
          </w:pPr>
          <w:r w:rsidRPr="00ED1E3C">
            <w:rPr>
              <w:noProof/>
              <w:lang w:bidi="fr-FR"/>
            </w:rPr>
            <w:t xml:space="preserve">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 </w:t>
          </w:r>
        </w:p>
        <w:p w:rsidR="00217D9D" w:rsidRPr="00ED1E3C" w:rsidRDefault="00217D9D" w:rsidP="00217D9D">
          <w:pPr>
            <w:pStyle w:val="Corpsdetextemarron"/>
            <w:rPr>
              <w:noProof/>
            </w:rPr>
          </w:pPr>
        </w:p>
        <w:p w:rsidR="009B5BEF" w:rsidRDefault="006C18C9">
          <w:pPr>
            <w:pStyle w:val="9FBF5367CD4D434AA9356D46EC9CD607"/>
          </w:pPr>
          <w:r w:rsidRPr="00ED1E3C">
            <w:rPr>
              <w:noProof/>
              <w:lang w:bidi="fr-FR"/>
            </w:rPr>
            <w:t>La vidéo vous permet d’étayer vos propos de façon efficace. Lorsque vous cliquez sur Vidéo en ligne, vous pouvez coller le code incorporé de la vidéo que vous souhaitez ajouter. Vous pouvez également taper un mot clé pour rechercher en ligne la vidéo la plus adaptée à votre document.</w:t>
          </w:r>
        </w:p>
      </w:docPartBody>
    </w:docPart>
    <w:docPart>
      <w:docPartPr>
        <w:name w:val="84E7FEA803C14F3195643A1CFBD6C767"/>
        <w:category>
          <w:name w:val="Général"/>
          <w:gallery w:val="placeholder"/>
        </w:category>
        <w:types>
          <w:type w:val="bbPlcHdr"/>
        </w:types>
        <w:behaviors>
          <w:behavior w:val="content"/>
        </w:behaviors>
        <w:guid w:val="{5CE057AD-C133-484F-86CF-8B775A3C3D84}"/>
      </w:docPartPr>
      <w:docPartBody>
        <w:p w:rsidR="009B5BEF" w:rsidRDefault="006C18C9">
          <w:pPr>
            <w:pStyle w:val="84E7FEA803C14F3195643A1CFBD6C767"/>
          </w:pPr>
          <w:r w:rsidRPr="00ED1E3C">
            <w:rPr>
              <w:noProof/>
              <w:lang w:bidi="fr-FR"/>
            </w:rPr>
            <w:t>La vidéo vous permet d’étayer vos propos de façon efficace. Lorsque vous cliquez sur Vidéo en ligne, vous pouvez coller le code incorporé de la vidéo que vous souhaitez ajouter. Vous pouvez également taper un mot clé pour rechercher en ligne la vidéo la plus adaptée à votre document.</w:t>
          </w:r>
        </w:p>
      </w:docPartBody>
    </w:docPart>
    <w:docPart>
      <w:docPartPr>
        <w:name w:val="05AE13E03863426387F0A5B21CB413C5"/>
        <w:category>
          <w:name w:val="Général"/>
          <w:gallery w:val="placeholder"/>
        </w:category>
        <w:types>
          <w:type w:val="bbPlcHdr"/>
        </w:types>
        <w:behaviors>
          <w:behavior w:val="content"/>
        </w:behaviors>
        <w:guid w:val="{09A8EE29-E364-4212-AA95-074CDEA4B7B3}"/>
      </w:docPartPr>
      <w:docPartBody>
        <w:p w:rsidR="009B5BEF" w:rsidRDefault="006C18C9">
          <w:pPr>
            <w:pStyle w:val="05AE13E03863426387F0A5B21CB413C5"/>
          </w:pPr>
          <w:r w:rsidRPr="00ED1E3C">
            <w:rPr>
              <w:noProof/>
              <w:lang w:bidi="fr-FR"/>
            </w:rPr>
            <w:t>Mardi 23 septembre 20XX</w:t>
          </w:r>
        </w:p>
      </w:docPartBody>
    </w:docPart>
    <w:docPart>
      <w:docPartPr>
        <w:name w:val="C43C438F0E7246EEA407121C9BE3C318"/>
        <w:category>
          <w:name w:val="Général"/>
          <w:gallery w:val="placeholder"/>
        </w:category>
        <w:types>
          <w:type w:val="bbPlcHdr"/>
        </w:types>
        <w:behaviors>
          <w:behavior w:val="content"/>
        </w:behaviors>
        <w:guid w:val="{9D7D4BD3-A5C5-4E20-9B6F-2025E5C843CC}"/>
      </w:docPartPr>
      <w:docPartBody>
        <w:p w:rsidR="009B5BEF" w:rsidRDefault="006C18C9">
          <w:pPr>
            <w:pStyle w:val="C43C438F0E7246EEA407121C9BE3C318"/>
          </w:pPr>
          <w:r w:rsidRPr="00ED1E3C">
            <w:rPr>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258A390D897F46EDB0003503C0837FC8"/>
        <w:category>
          <w:name w:val="Général"/>
          <w:gallery w:val="placeholder"/>
        </w:category>
        <w:types>
          <w:type w:val="bbPlcHdr"/>
        </w:types>
        <w:behaviors>
          <w:behavior w:val="content"/>
        </w:behaviors>
        <w:guid w:val="{C7799106-9720-4916-B5FE-9AF8C4C234A5}"/>
      </w:docPartPr>
      <w:docPartBody>
        <w:p w:rsidR="009B5BEF" w:rsidRDefault="006C18C9">
          <w:pPr>
            <w:pStyle w:val="258A390D897F46EDB0003503C0837FC8"/>
          </w:pPr>
          <w:r w:rsidRPr="00ED1E3C">
            <w:rPr>
              <w:rStyle w:val="Titredarticlemarron"/>
              <w:lang w:bidi="fr-FR"/>
            </w:rPr>
            <w:t>Article sur les dernières actualités</w:t>
          </w:r>
        </w:p>
      </w:docPartBody>
    </w:docPart>
    <w:docPart>
      <w:docPartPr>
        <w:name w:val="3BC6F39124F841D5806E60256F02898A"/>
        <w:category>
          <w:name w:val="Général"/>
          <w:gallery w:val="placeholder"/>
        </w:category>
        <w:types>
          <w:type w:val="bbPlcHdr"/>
        </w:types>
        <w:behaviors>
          <w:behavior w:val="content"/>
        </w:behaviors>
        <w:guid w:val="{FE7DCAAB-3524-4890-8793-6E343081B525}"/>
      </w:docPartPr>
      <w:docPartBody>
        <w:p w:rsidR="009B5BEF" w:rsidRDefault="006C18C9">
          <w:pPr>
            <w:pStyle w:val="3BC6F39124F841D5806E60256F02898A"/>
          </w:pPr>
          <w:r w:rsidRPr="00ED1E3C">
            <w:rPr>
              <w:rStyle w:val="Sous-titredarticlemarron"/>
              <w:lang w:bidi="fr-FR"/>
            </w:rPr>
            <w:t>Les dernières nouvelles par votre source locale de confiance</w:t>
          </w:r>
        </w:p>
      </w:docPartBody>
    </w:docPart>
    <w:docPart>
      <w:docPartPr>
        <w:name w:val="07B6E7F467834C18A0F6B0EE607B53A7"/>
        <w:category>
          <w:name w:val="Général"/>
          <w:gallery w:val="placeholder"/>
        </w:category>
        <w:types>
          <w:type w:val="bbPlcHdr"/>
        </w:types>
        <w:behaviors>
          <w:behavior w:val="content"/>
        </w:behaviors>
        <w:guid w:val="{A512B750-119D-45E0-8DDA-5D8A7B0BAB54}"/>
      </w:docPartPr>
      <w:docPartBody>
        <w:p w:rsidR="00217D9D" w:rsidRPr="00ED1E3C" w:rsidRDefault="006C18C9" w:rsidP="00217D9D">
          <w:pPr>
            <w:pStyle w:val="Corpsdetextemarron"/>
            <w:rPr>
              <w:rStyle w:val="Textedelespacerserv"/>
              <w:noProof/>
            </w:rPr>
          </w:pPr>
          <w:r w:rsidRPr="00ED1E3C">
            <w:rPr>
              <w:rStyle w:val="Textedelespacerserv"/>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217D9D" w:rsidRPr="00ED1E3C" w:rsidRDefault="00217D9D" w:rsidP="00217D9D">
          <w:pPr>
            <w:pStyle w:val="Corpsdetextemarron"/>
            <w:rPr>
              <w:rStyle w:val="Textedelespacerserv"/>
              <w:noProof/>
            </w:rPr>
          </w:pPr>
        </w:p>
        <w:p w:rsidR="009B5BEF" w:rsidRDefault="006C18C9">
          <w:pPr>
            <w:pStyle w:val="07B6E7F467834C18A0F6B0EE607B53A7"/>
          </w:pPr>
          <w:r w:rsidRPr="00ED1E3C">
            <w:rPr>
              <w:rStyle w:val="Textedelespacerserv"/>
              <w:noProof/>
              <w:lang w:bidi="fr-FR"/>
            </w:rPr>
            <w:t>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correspondants.</w:t>
          </w:r>
        </w:p>
      </w:docPartBody>
    </w:docPart>
    <w:docPart>
      <w:docPartPr>
        <w:name w:val="5728B222CD254F61A631B8C44CA28F5B"/>
        <w:category>
          <w:name w:val="Général"/>
          <w:gallery w:val="placeholder"/>
        </w:category>
        <w:types>
          <w:type w:val="bbPlcHdr"/>
        </w:types>
        <w:behaviors>
          <w:behavior w:val="content"/>
        </w:behaviors>
        <w:guid w:val="{AAB0AA3E-EF4D-4C04-9297-C580999C4552}"/>
      </w:docPartPr>
      <w:docPartBody>
        <w:p w:rsidR="00217D9D" w:rsidRPr="00ED1E3C" w:rsidRDefault="006C18C9" w:rsidP="00217D9D">
          <w:pPr>
            <w:pStyle w:val="Corpsdetextemarron"/>
            <w:rPr>
              <w:noProof/>
            </w:rPr>
          </w:pPr>
          <w:r w:rsidRPr="00ED1E3C">
            <w:rPr>
              <w:noProof/>
              <w:lang w:bidi="fr-FR"/>
            </w:rPr>
            <w:t>Cliquez sur Insertion, puis sélectionnez les éléments de votre choix dans les différentes galeries. Les thèmes et les styles vous permettent également d’obtenir un document plus harmonieux. Lorsque vous cliquez sur Création et choisissez un nouveau thème.</w:t>
          </w:r>
        </w:p>
        <w:p w:rsidR="00217D9D" w:rsidRPr="00ED1E3C" w:rsidRDefault="00217D9D" w:rsidP="00217D9D">
          <w:pPr>
            <w:pStyle w:val="Corpsdetextemarron"/>
            <w:rPr>
              <w:noProof/>
            </w:rPr>
          </w:pPr>
        </w:p>
        <w:p w:rsidR="009B5BEF" w:rsidRDefault="006C18C9">
          <w:pPr>
            <w:pStyle w:val="5728B222CD254F61A631B8C44CA28F5B"/>
          </w:pPr>
          <w:r w:rsidRPr="00ED1E3C">
            <w:rPr>
              <w:noProof/>
              <w:lang w:bidi="fr-FR"/>
            </w:rPr>
            <w:t>La lecture est également plus facile avec le nouveau mode Lecture. Vous pouvez réduire des parties du document pour vous focaliser sur le texte souhaité. Si vous arrêtez la lecture avant la fin du document, Word mémorise votre emplacement au moment de sa fermeture, même sur un autre appareil. Les thèmes et les styles vous permettent également d’obtenir un document plus harmonieux.</w:t>
          </w:r>
        </w:p>
      </w:docPartBody>
    </w:docPart>
    <w:docPart>
      <w:docPartPr>
        <w:name w:val="75B87CC62D4A49E5B62059198862F8A4"/>
        <w:category>
          <w:name w:val="Général"/>
          <w:gallery w:val="placeholder"/>
        </w:category>
        <w:types>
          <w:type w:val="bbPlcHdr"/>
        </w:types>
        <w:behaviors>
          <w:behavior w:val="content"/>
        </w:behaviors>
        <w:guid w:val="{EFC9E4AF-A931-480D-9726-57EA11709CFB}"/>
      </w:docPartPr>
      <w:docPartBody>
        <w:p w:rsidR="00217D9D" w:rsidRPr="00ED1E3C" w:rsidRDefault="006C18C9" w:rsidP="00217D9D">
          <w:pPr>
            <w:pStyle w:val="Corpsdetextevertolive"/>
            <w:rPr>
              <w:rStyle w:val="Textedelespacerserv"/>
              <w:noProof/>
            </w:rPr>
          </w:pPr>
          <w:r w:rsidRPr="00ED1E3C">
            <w:rPr>
              <w:rStyle w:val="Textedelespacerserv"/>
              <w:noProof/>
              <w:lang w:bidi="fr-FR"/>
            </w:rPr>
            <w:t xml:space="preserve">mots clés pour rechercher en ligne la vidéo la plus adaptée à votre document. Lorsque vous travaillez sur un tableau, cliquez à l’endroit où vous souhaitez ajouter une ligne ou une colonne, puis sur le signe plus. 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217D9D" w:rsidRPr="00ED1E3C" w:rsidRDefault="00217D9D" w:rsidP="00217D9D">
          <w:pPr>
            <w:pStyle w:val="Corpsdetextevertolive"/>
            <w:rPr>
              <w:rStyle w:val="Textedelespacerserv"/>
              <w:noProof/>
            </w:rPr>
          </w:pPr>
        </w:p>
        <w:p w:rsidR="00217D9D" w:rsidRPr="00ED1E3C" w:rsidRDefault="006C18C9" w:rsidP="00217D9D">
          <w:pPr>
            <w:pStyle w:val="Corpsdetextevertolive"/>
            <w:rPr>
              <w:rStyle w:val="Textedelespacerserv"/>
              <w:noProof/>
            </w:rPr>
          </w:pPr>
          <w:r w:rsidRPr="00ED1E3C">
            <w:rPr>
              <w:rStyle w:val="Textedelespacerserv"/>
              <w:noProof/>
              <w:lang w:bidi="fr-FR"/>
            </w:rPr>
            <w:t xml:space="preserve">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correspondants. Cliquez sur Insertion, puis sélectionnez les éléments de votre choix dans les différentes galeries. Les thèmes et les styles vous permettent également d’obtenir un document plus harmonieux. </w:t>
          </w:r>
        </w:p>
        <w:p w:rsidR="00217D9D" w:rsidRPr="00ED1E3C" w:rsidRDefault="00217D9D" w:rsidP="00217D9D">
          <w:pPr>
            <w:pStyle w:val="Corpsdetextevertolive"/>
            <w:rPr>
              <w:rStyle w:val="Textedelespacerserv"/>
              <w:noProof/>
            </w:rPr>
          </w:pPr>
        </w:p>
        <w:p w:rsidR="009B5BEF" w:rsidRDefault="006C18C9">
          <w:pPr>
            <w:pStyle w:val="75B87CC62D4A49E5B62059198862F8A4"/>
          </w:pPr>
          <w:r w:rsidRPr="00ED1E3C">
            <w:rPr>
              <w:rStyle w:val="Textedelespacerserv"/>
              <w:noProof/>
              <w:lang w:bidi="fr-FR"/>
            </w:rPr>
            <w:t>Lorsque vous cliquez sur Création et choisissez un nouveau thème. Gagnez du temps dans Word grâce aux nouveaux boutons affichés là où vous en avez besoin. Pour modifier la disposition d’une</w:t>
          </w:r>
        </w:p>
      </w:docPartBody>
    </w:docPart>
    <w:docPart>
      <w:docPartPr>
        <w:name w:val="B98EE6E9159B4B2F83BA64B40DBE3B2E"/>
        <w:category>
          <w:name w:val="Général"/>
          <w:gallery w:val="placeholder"/>
        </w:category>
        <w:types>
          <w:type w:val="bbPlcHdr"/>
        </w:types>
        <w:behaviors>
          <w:behavior w:val="content"/>
        </w:behaviors>
        <w:guid w:val="{3168EEA9-7A41-43F4-A7C0-35A5C47AD21C}"/>
      </w:docPartPr>
      <w:docPartBody>
        <w:p w:rsidR="00217D9D" w:rsidRPr="00ED1E3C" w:rsidRDefault="006C18C9" w:rsidP="00217D9D">
          <w:pPr>
            <w:pStyle w:val="Corpsdetextevertolive"/>
            <w:rPr>
              <w:rStyle w:val="Textedelespacerserv"/>
              <w:noProof/>
            </w:rPr>
          </w:pPr>
          <w:r w:rsidRPr="00ED1E3C">
            <w:rPr>
              <w:rStyle w:val="Textedelespacerserv"/>
              <w:noProof/>
              <w:lang w:bidi="fr-FR"/>
            </w:rPr>
            <w:t xml:space="preserve">image dans votre document, cliquez dessus pour faire apparaître, en regard de celle-ci, un bouton donnant accès aux options de mise en page. La lecture est également plus facile avec le nouveau </w:t>
          </w:r>
        </w:p>
        <w:p w:rsidR="00217D9D" w:rsidRPr="00ED1E3C" w:rsidRDefault="006C18C9" w:rsidP="00217D9D">
          <w:pPr>
            <w:pStyle w:val="Corpsdetextevertolive"/>
            <w:rPr>
              <w:rStyle w:val="Textedelespacerserv"/>
              <w:noProof/>
            </w:rPr>
          </w:pPr>
          <w:r w:rsidRPr="00ED1E3C">
            <w:rPr>
              <w:rStyle w:val="Textedelespacerserv"/>
              <w:noProof/>
              <w:lang w:bidi="fr-FR"/>
            </w:rPr>
            <w:t>mode Lecture. Vous pouvez réduire certaines parties du document pour vous concentrer</w:t>
          </w:r>
        </w:p>
        <w:p w:rsidR="00217D9D" w:rsidRPr="00ED1E3C" w:rsidRDefault="006C18C9" w:rsidP="00217D9D">
          <w:pPr>
            <w:pStyle w:val="Corpsdetextevertolive"/>
            <w:rPr>
              <w:rStyle w:val="Textedelespacerserv"/>
              <w:noProof/>
            </w:rPr>
          </w:pPr>
          <w:r w:rsidRPr="00ED1E3C">
            <w:rPr>
              <w:rStyle w:val="Textedelespacerserv"/>
              <w:noProof/>
              <w:lang w:bidi="fr-FR"/>
            </w:rPr>
            <w:t xml:space="preserve">sur le texte souhaité. Si vous arrêtez la lecture avant la fin du document, Word mémorise votre emplacement au moment de sa fermeture, même sur un autre appareil. Les thèmes et les styles vous permettent également d’obtenir un document plus harmonieux. </w:t>
          </w:r>
        </w:p>
        <w:p w:rsidR="00217D9D" w:rsidRPr="00ED1E3C" w:rsidRDefault="00217D9D" w:rsidP="00217D9D">
          <w:pPr>
            <w:pStyle w:val="Corpsdetextevertolive"/>
            <w:rPr>
              <w:rStyle w:val="Textedelespacerserv"/>
              <w:noProof/>
            </w:rPr>
          </w:pPr>
        </w:p>
        <w:p w:rsidR="009B5BEF" w:rsidRDefault="006C18C9">
          <w:pPr>
            <w:pStyle w:val="B98EE6E9159B4B2F83BA64B40DBE3B2E"/>
          </w:pPr>
          <w:r w:rsidRPr="00ED1E3C">
            <w:rPr>
              <w:rStyle w:val="Textedelespacerserv"/>
              <w:noProof/>
              <w:lang w:bidi="fr-FR"/>
            </w:rPr>
            <w:t>La vidéo vous permet d’étayer vos propos de façon efficace. Lorsque vous cliquez sur Vidéo en ligne, vous pouvez coller le code incorporé de la vidéo que vous souhaitez ajouter. Vous pouvez également taper un mot clé pour rechercher en ligne la vidéo la plus adaptée à votre document. Lorsque vous travaillez sur un tableau, cliquez à l’endroit où vous souhaitez ajouter une ligne ou une colonne, puis sur le signe plus. Lorsque vous travaillez sur un tableau, cliquez à l’endroit où vous souhaitez ajouter une ligne ou une colonne, puis sur le signe plus. La vidéo vous permet d’étayer vos propos de façon efficace.</w:t>
          </w:r>
        </w:p>
      </w:docPartBody>
    </w:docPart>
    <w:docPart>
      <w:docPartPr>
        <w:name w:val="F3BDDC7F531047049177F6FDB2A87518"/>
        <w:category>
          <w:name w:val="Général"/>
          <w:gallery w:val="placeholder"/>
        </w:category>
        <w:types>
          <w:type w:val="bbPlcHdr"/>
        </w:types>
        <w:behaviors>
          <w:behavior w:val="content"/>
        </w:behaviors>
        <w:guid w:val="{42FE6718-C08C-4255-9DB8-EAAA40AE9B03}"/>
      </w:docPartPr>
      <w:docPartBody>
        <w:p w:rsidR="009B5BEF" w:rsidRDefault="006C18C9">
          <w:pPr>
            <w:pStyle w:val="F3BDDC7F531047049177F6FDB2A87518"/>
          </w:pPr>
          <w:r w:rsidRPr="00ED1E3C">
            <w:rPr>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6CB0C0ADFBB3439A823D066E6D0660EA"/>
        <w:category>
          <w:name w:val="Général"/>
          <w:gallery w:val="placeholder"/>
        </w:category>
        <w:types>
          <w:type w:val="bbPlcHdr"/>
        </w:types>
        <w:behaviors>
          <w:behavior w:val="content"/>
        </w:behaviors>
        <w:guid w:val="{B75A3B52-8823-4DDB-8392-1C664505AB1C}"/>
      </w:docPartPr>
      <w:docPartBody>
        <w:p w:rsidR="009B5BEF" w:rsidRDefault="006C18C9" w:rsidP="006C18C9">
          <w:pPr>
            <w:pStyle w:val="6CB0C0ADFBB3439A823D066E6D0660EA"/>
          </w:pPr>
          <w:r w:rsidRPr="00ED1E3C">
            <w:rPr>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BE87322868C847EB8488FD222EB84409"/>
        <w:category>
          <w:name w:val="Général"/>
          <w:gallery w:val="placeholder"/>
        </w:category>
        <w:types>
          <w:type w:val="bbPlcHdr"/>
        </w:types>
        <w:behaviors>
          <w:behavior w:val="content"/>
        </w:behaviors>
        <w:guid w:val="{96D4C262-8793-4032-AE47-3405CBFF6A8C}"/>
      </w:docPartPr>
      <w:docPartBody>
        <w:p w:rsidR="009B5BEF" w:rsidRDefault="006C18C9" w:rsidP="006C18C9">
          <w:pPr>
            <w:pStyle w:val="BE87322868C847EB8488FD222EB84409"/>
          </w:pPr>
          <w:r w:rsidRPr="00ED1E3C">
            <w:rPr>
              <w:noProof/>
              <w:lang w:bidi="fr-FR"/>
            </w:rPr>
            <w:t>Mardi 23 septembre 20XX</w:t>
          </w:r>
        </w:p>
      </w:docPartBody>
    </w:docPart>
    <w:docPart>
      <w:docPartPr>
        <w:name w:val="48263D14B7314587B326A43A5FF3433B"/>
        <w:category>
          <w:name w:val="Général"/>
          <w:gallery w:val="placeholder"/>
        </w:category>
        <w:types>
          <w:type w:val="bbPlcHdr"/>
        </w:types>
        <w:behaviors>
          <w:behavior w:val="content"/>
        </w:behaviors>
        <w:guid w:val="{C746E91C-63AF-42AD-A383-C5EC1ACA35A8}"/>
      </w:docPartPr>
      <w:docPartBody>
        <w:p w:rsidR="006C18C9" w:rsidRPr="00ED1E3C" w:rsidRDefault="006C18C9" w:rsidP="00217D9D">
          <w:pPr>
            <w:pStyle w:val="Corpsdetextemarron"/>
            <w:rPr>
              <w:noProof/>
            </w:rPr>
          </w:pPr>
          <w:r w:rsidRPr="00ED1E3C">
            <w:rPr>
              <w:noProof/>
              <w:lang w:bidi="fr-FR"/>
            </w:rPr>
            <w:t xml:space="preserve">Pour donner une apparence professionnelle à votre document, Word vous propose des conceptions d’en-tête, de pied de page, de page de garde et de zone de texte complémentaires. Par exemple, vous pouvez ajouter une page de garde, un en-tête et un encadré correspondants.  </w:t>
          </w:r>
        </w:p>
        <w:p w:rsidR="006C18C9" w:rsidRPr="00ED1E3C" w:rsidRDefault="006C18C9" w:rsidP="00217D9D">
          <w:pPr>
            <w:pStyle w:val="Corpsdetextemarron"/>
            <w:rPr>
              <w:noProof/>
            </w:rPr>
          </w:pPr>
        </w:p>
        <w:p w:rsidR="009B5BEF" w:rsidRDefault="006C18C9" w:rsidP="006C18C9">
          <w:pPr>
            <w:pStyle w:val="48263D14B7314587B326A43A5FF3433B"/>
          </w:pPr>
          <w:r w:rsidRPr="00ED1E3C">
            <w:rPr>
              <w:noProof/>
              <w:lang w:bidi="fr-FR"/>
            </w:rPr>
            <w:t>Cliquez sur Insertion, puis sélectionnez les éléments de votre choix dans les différentes galeries. Les thèmes et les styles vous permettent également d’obtenir un document plus harmonieux. Lorsque vous cliquez sur Création et choisissez un nouveau thème. La vidéo vous permet d’étayer vos propos de façon efficace. Lorsque vous cliquez sur Vidéo en ligne, vous pouvez coller le code d’intégration de la vidéo à ajouter.</w:t>
          </w:r>
        </w:p>
      </w:docPartBody>
    </w:docPart>
    <w:docPart>
      <w:docPartPr>
        <w:name w:val="19A99DB43A184E30A1AB9526D4D63189"/>
        <w:category>
          <w:name w:val="Général"/>
          <w:gallery w:val="placeholder"/>
        </w:category>
        <w:types>
          <w:type w:val="bbPlcHdr"/>
        </w:types>
        <w:behaviors>
          <w:behavior w:val="content"/>
        </w:behaviors>
        <w:guid w:val="{E8AE0145-2A44-459F-AEE1-9FEA1452185E}"/>
      </w:docPartPr>
      <w:docPartBody>
        <w:p w:rsidR="006C18C9" w:rsidRPr="00ED1E3C" w:rsidRDefault="006C18C9" w:rsidP="00217D9D">
          <w:pPr>
            <w:pStyle w:val="Corpsdetextemarron"/>
            <w:rPr>
              <w:noProof/>
            </w:rPr>
          </w:pPr>
          <w:r w:rsidRPr="00ED1E3C">
            <w:rPr>
              <w:noProof/>
              <w:lang w:bidi="fr-FR"/>
            </w:rPr>
            <w:t xml:space="preserve">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 </w:t>
          </w:r>
        </w:p>
        <w:p w:rsidR="006C18C9" w:rsidRPr="00ED1E3C" w:rsidRDefault="006C18C9" w:rsidP="00217D9D">
          <w:pPr>
            <w:pStyle w:val="Corpsdetextemarron"/>
            <w:rPr>
              <w:noProof/>
            </w:rPr>
          </w:pPr>
        </w:p>
        <w:p w:rsidR="009B5BEF" w:rsidRDefault="006C18C9" w:rsidP="006C18C9">
          <w:pPr>
            <w:pStyle w:val="19A99DB43A184E30A1AB9526D4D63189"/>
          </w:pPr>
          <w:r w:rsidRPr="00ED1E3C">
            <w:rPr>
              <w:noProof/>
              <w:lang w:bidi="fr-FR"/>
            </w:rPr>
            <w:t>La vidéo vous permet d’étayer vos propos de façon efficace. Lorsque vous cliquez sur Vidéo en ligne, vous pouvez coller le code incorporé de la vidéo que vous souhaitez ajouter. Vous pouvez également taper un mot clé pour rechercher en ligne la vidéo la plus adaptée à votre document.</w:t>
          </w:r>
        </w:p>
      </w:docPartBody>
    </w:docPart>
    <w:docPart>
      <w:docPartPr>
        <w:name w:val="5121935D99CD4250A45B68B40788FC7A"/>
        <w:category>
          <w:name w:val="Général"/>
          <w:gallery w:val="placeholder"/>
        </w:category>
        <w:types>
          <w:type w:val="bbPlcHdr"/>
        </w:types>
        <w:behaviors>
          <w:behavior w:val="content"/>
        </w:behaviors>
        <w:guid w:val="{2D9B661B-EB06-4613-A193-1D3DB75FF9DF}"/>
      </w:docPartPr>
      <w:docPartBody>
        <w:p w:rsidR="006C18C9" w:rsidRPr="00ED1E3C" w:rsidRDefault="006C18C9" w:rsidP="00217D9D">
          <w:pPr>
            <w:pStyle w:val="Corpsdetextemarron"/>
            <w:rPr>
              <w:noProof/>
            </w:rPr>
          </w:pPr>
          <w:r w:rsidRPr="00ED1E3C">
            <w:rPr>
              <w:noProof/>
              <w:lang w:bidi="fr-FR"/>
            </w:rPr>
            <w:t>Cliquez sur Insertion, puis sélectionnez les éléments de votre choix dans les différentes galeries. Les thèmes et les styles vous permettent également d’obtenir un document plus harmonieux. Lorsque vous cliquez sur Création et choisissez un nouveau thème.</w:t>
          </w:r>
        </w:p>
        <w:p w:rsidR="006C18C9" w:rsidRPr="00ED1E3C" w:rsidRDefault="006C18C9" w:rsidP="00217D9D">
          <w:pPr>
            <w:pStyle w:val="Corpsdetextemarron"/>
            <w:rPr>
              <w:noProof/>
            </w:rPr>
          </w:pPr>
        </w:p>
        <w:p w:rsidR="009B5BEF" w:rsidRDefault="006C18C9" w:rsidP="006C18C9">
          <w:pPr>
            <w:pStyle w:val="5121935D99CD4250A45B68B40788FC7A"/>
          </w:pPr>
          <w:r w:rsidRPr="00ED1E3C">
            <w:rPr>
              <w:noProof/>
              <w:lang w:bidi="fr-FR"/>
            </w:rPr>
            <w:t>La lecture est également plus facile avec le nouveau mode Lecture. Vous pouvez réduire des parties du document pour vous focaliser sur le texte souhaité. Si vous arrêtez la lecture avant la fin du document, Word mémorise votre emplacement au moment de sa fermeture, même sur un autre appareil. Les thèmes et les styles vous permettent également d’obtenir un document plus harmonieux.</w:t>
          </w:r>
        </w:p>
      </w:docPartBody>
    </w:docPart>
    <w:docPart>
      <w:docPartPr>
        <w:name w:val="AFF6CB74067246E7B6FC883B1F53DEE6"/>
        <w:category>
          <w:name w:val="Général"/>
          <w:gallery w:val="placeholder"/>
        </w:category>
        <w:types>
          <w:type w:val="bbPlcHdr"/>
        </w:types>
        <w:behaviors>
          <w:behavior w:val="content"/>
        </w:behaviors>
        <w:guid w:val="{BB6FB832-B316-4BCC-A273-1462E5AEEE0F}"/>
      </w:docPartPr>
      <w:docPartBody>
        <w:p w:rsidR="001A0352" w:rsidRDefault="004627CA" w:rsidP="004627CA">
          <w:pPr>
            <w:pStyle w:val="AFF6CB74067246E7B6FC883B1F53DEE6"/>
          </w:pPr>
          <w:r w:rsidRPr="00ED1E3C">
            <w:rPr>
              <w:rStyle w:val="Titredarticlemarron"/>
              <w:lang w:bidi="fr-FR"/>
            </w:rPr>
            <w:t>Article sur les dernières actualités</w:t>
          </w:r>
        </w:p>
      </w:docPartBody>
    </w:docPart>
    <w:docPart>
      <w:docPartPr>
        <w:name w:val="AB32B255F864429281FCDD7DC96C5604"/>
        <w:category>
          <w:name w:val="Général"/>
          <w:gallery w:val="placeholder"/>
        </w:category>
        <w:types>
          <w:type w:val="bbPlcHdr"/>
        </w:types>
        <w:behaviors>
          <w:behavior w:val="content"/>
        </w:behaviors>
        <w:guid w:val="{A85BE848-1DC3-4823-8388-B7B35AE4C61E}"/>
      </w:docPartPr>
      <w:docPartBody>
        <w:p w:rsidR="001A0352" w:rsidRDefault="004627CA" w:rsidP="004627CA">
          <w:pPr>
            <w:pStyle w:val="AB32B255F864429281FCDD7DC96C5604"/>
          </w:pPr>
          <w:r w:rsidRPr="00ED1E3C">
            <w:rPr>
              <w:rStyle w:val="Sous-titredarticlemarron"/>
              <w:lang w:bidi="fr-FR"/>
            </w:rPr>
            <w:t>Les dernières nouvelles par votre source locale de confiance</w:t>
          </w:r>
        </w:p>
      </w:docPartBody>
    </w:docPart>
    <w:docPart>
      <w:docPartPr>
        <w:name w:val="50FB5EB312E0488982BB1FAE328B39F9"/>
        <w:category>
          <w:name w:val="Général"/>
          <w:gallery w:val="placeholder"/>
        </w:category>
        <w:types>
          <w:type w:val="bbPlcHdr"/>
        </w:types>
        <w:behaviors>
          <w:behavior w:val="content"/>
        </w:behaviors>
        <w:guid w:val="{45681BB2-CBE7-4CC7-BA46-719317908F7F}"/>
      </w:docPartPr>
      <w:docPartBody>
        <w:p w:rsidR="004627CA" w:rsidRPr="00ED1E3C" w:rsidRDefault="004627CA" w:rsidP="00217D9D">
          <w:pPr>
            <w:pStyle w:val="Corpsdetextemarron"/>
            <w:rPr>
              <w:noProof/>
            </w:rPr>
          </w:pPr>
          <w:r w:rsidRPr="00ED1E3C">
            <w:rPr>
              <w:noProof/>
              <w:lang w:bidi="fr-FR"/>
            </w:rPr>
            <w:t>Cliquez sur Insertion, puis sélectionnez les éléments de votre choix dans les différentes galeries. Les thèmes et les styles vous permettent également d’obtenir un document plus harmonieux. Lorsque vous cliquez sur Création et choisissez un nouveau thème.</w:t>
          </w:r>
        </w:p>
        <w:p w:rsidR="004627CA" w:rsidRPr="00ED1E3C" w:rsidRDefault="004627CA" w:rsidP="00217D9D">
          <w:pPr>
            <w:pStyle w:val="Corpsdetextemarron"/>
            <w:rPr>
              <w:noProof/>
            </w:rPr>
          </w:pPr>
        </w:p>
        <w:p w:rsidR="001A0352" w:rsidRDefault="004627CA" w:rsidP="004627CA">
          <w:pPr>
            <w:pStyle w:val="50FB5EB312E0488982BB1FAE328B39F9"/>
          </w:pPr>
          <w:r w:rsidRPr="00ED1E3C">
            <w:rPr>
              <w:noProof/>
              <w:lang w:bidi="fr-FR"/>
            </w:rPr>
            <w:t>La lecture est également plus facile avec le nouveau mode Lecture. Vous pouvez réduire des parties du document pour vous focaliser sur le texte souhaité. Si vous arrêtez la lecture avant la fin du document, Word mémorise votre emplacement au moment de sa fermeture, même sur un autre appareil. Les thèmes et les styles vous permettent également d’obtenir un document plus harmonieux.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lfaen">
    <w:panose1 w:val="010A0502050306030303"/>
    <w:charset w:val="00"/>
    <w:family w:val="roman"/>
    <w:pitch w:val="variable"/>
    <w:sig w:usb0="04000687" w:usb1="00000000" w:usb2="00000000" w:usb3="00000000" w:csb0="0000009F" w:csb1="00000000"/>
  </w:font>
  <w:font w:name="Euphemia">
    <w:altName w:val="Euphemia"/>
    <w:charset w:val="00"/>
    <w:family w:val="swiss"/>
    <w:pitch w:val="variable"/>
    <w:sig w:usb0="8000006F" w:usb1="0000004A" w:usb2="00002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8C9"/>
    <w:rsid w:val="00102585"/>
    <w:rsid w:val="001A0352"/>
    <w:rsid w:val="00217D9D"/>
    <w:rsid w:val="003C3E0E"/>
    <w:rsid w:val="004627CA"/>
    <w:rsid w:val="006C18C9"/>
    <w:rsid w:val="009B5B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BD72EE1015A4D4FBE745FC65D7D54AC">
    <w:name w:val="BBD72EE1015A4D4FBE745FC65D7D54AC"/>
  </w:style>
  <w:style w:type="paragraph" w:customStyle="1" w:styleId="A0EA718358674FBE9963AC499B1E5B08">
    <w:name w:val="A0EA718358674FBE9963AC499B1E5B08"/>
  </w:style>
  <w:style w:type="paragraph" w:customStyle="1" w:styleId="34FC7A6FD868427895BFA1F5E483B1F3">
    <w:name w:val="34FC7A6FD868427895BFA1F5E483B1F3"/>
  </w:style>
  <w:style w:type="paragraph" w:customStyle="1" w:styleId="642BA3F266824C4A84F367AB3DBFE5E2">
    <w:name w:val="642BA3F266824C4A84F367AB3DBFE5E2"/>
  </w:style>
  <w:style w:type="paragraph" w:customStyle="1" w:styleId="2F57EB598BE74309A103937C75CFCCD6">
    <w:name w:val="2F57EB598BE74309A103937C75CFCCD6"/>
  </w:style>
  <w:style w:type="paragraph" w:customStyle="1" w:styleId="A99E5744BF5F4974BBF8D65F541E93C3">
    <w:name w:val="A99E5744BF5F4974BBF8D65F541E93C3"/>
  </w:style>
  <w:style w:type="character" w:customStyle="1" w:styleId="Sous-titredarticlevertolive">
    <w:name w:val="Sous-titre d’article vert olive"/>
    <w:basedOn w:val="Policepardfaut"/>
    <w:uiPriority w:val="1"/>
    <w:qFormat/>
    <w:rPr>
      <w:rFonts w:asciiTheme="majorHAnsi" w:hAnsiTheme="majorHAnsi" w:cs="Arial"/>
      <w:color w:val="C45911" w:themeColor="accent2" w:themeShade="BF"/>
      <w:sz w:val="32"/>
      <w:szCs w:val="32"/>
    </w:rPr>
  </w:style>
  <w:style w:type="paragraph" w:customStyle="1" w:styleId="55F59261A49C46898F6AC0E0DE51AD67">
    <w:name w:val="55F59261A49C46898F6AC0E0DE51AD67"/>
  </w:style>
  <w:style w:type="character" w:customStyle="1" w:styleId="Nomdauteurvertolive">
    <w:name w:val="Nom d’auteur vert olive"/>
    <w:basedOn w:val="Policepardfaut"/>
    <w:uiPriority w:val="1"/>
    <w:qFormat/>
    <w:rPr>
      <w:b/>
      <w:bCs/>
      <w:caps/>
      <w:smallCaps w:val="0"/>
      <w:noProof/>
      <w:color w:val="C45911" w:themeColor="accent2" w:themeShade="BF"/>
      <w:sz w:val="24"/>
      <w:szCs w:val="24"/>
    </w:rPr>
  </w:style>
  <w:style w:type="paragraph" w:customStyle="1" w:styleId="31EF5755845F4AEFB1C93BBA1BD4E6D0">
    <w:name w:val="31EF5755845F4AEFB1C93BBA1BD4E6D0"/>
  </w:style>
  <w:style w:type="paragraph" w:customStyle="1" w:styleId="Corpsdetextevertolive">
    <w:name w:val="Corps de texte vert olive"/>
    <w:basedOn w:val="Normal"/>
    <w:qFormat/>
    <w:pPr>
      <w:spacing w:after="0" w:line="240" w:lineRule="auto"/>
    </w:pPr>
    <w:rPr>
      <w:rFonts w:eastAsiaTheme="minorHAnsi"/>
      <w:color w:val="C45911" w:themeColor="accent2" w:themeShade="BF"/>
      <w:sz w:val="18"/>
      <w:lang w:eastAsia="en-US"/>
    </w:rPr>
  </w:style>
  <w:style w:type="paragraph" w:customStyle="1" w:styleId="ABD39073F0C2425FADC0D4C7F63664EF">
    <w:name w:val="ABD39073F0C2425FADC0D4C7F63664EF"/>
  </w:style>
  <w:style w:type="paragraph" w:customStyle="1" w:styleId="5B3428737BC94EBAA219F41CCE207DA5">
    <w:name w:val="5B3428737BC94EBAA219F41CCE207DA5"/>
  </w:style>
  <w:style w:type="paragraph" w:customStyle="1" w:styleId="3CAA5DEFE75C4379B8F11636F53B36B6">
    <w:name w:val="3CAA5DEFE75C4379B8F11636F53B36B6"/>
  </w:style>
  <w:style w:type="character" w:customStyle="1" w:styleId="Titredarticlemarron">
    <w:name w:val="Titre d’article marron"/>
    <w:basedOn w:val="Policepardfaut"/>
    <w:uiPriority w:val="1"/>
    <w:qFormat/>
    <w:rPr>
      <w:rFonts w:asciiTheme="majorHAnsi" w:hAnsiTheme="majorHAnsi"/>
      <w:b/>
      <w:bCs/>
      <w:noProof/>
      <w:color w:val="2F5496" w:themeColor="accent1" w:themeShade="BF"/>
      <w:sz w:val="72"/>
      <w:szCs w:val="72"/>
    </w:rPr>
  </w:style>
  <w:style w:type="paragraph" w:customStyle="1" w:styleId="7B9FDEBC50E44357B0CA793F416DE518">
    <w:name w:val="7B9FDEBC50E44357B0CA793F416DE518"/>
  </w:style>
  <w:style w:type="character" w:customStyle="1" w:styleId="Sous-titredarticlemarron">
    <w:name w:val="Sous-titre d’article marron"/>
    <w:basedOn w:val="Policepardfaut"/>
    <w:uiPriority w:val="1"/>
    <w:qFormat/>
    <w:rPr>
      <w:rFonts w:asciiTheme="majorHAnsi" w:hAnsiTheme="majorHAnsi" w:cs="Arial"/>
      <w:noProof/>
      <w:color w:val="2F5496" w:themeColor="accent1" w:themeShade="BF"/>
      <w:sz w:val="48"/>
      <w:szCs w:val="48"/>
    </w:rPr>
  </w:style>
  <w:style w:type="paragraph" w:customStyle="1" w:styleId="CFC01FF09A2E4F9A92B33A584DF4782F">
    <w:name w:val="CFC01FF09A2E4F9A92B33A584DF4782F"/>
  </w:style>
  <w:style w:type="character" w:customStyle="1" w:styleId="Nomdauteurmarron">
    <w:name w:val="Nom d’auteur marron"/>
    <w:basedOn w:val="Policepardfaut"/>
    <w:uiPriority w:val="1"/>
    <w:qFormat/>
    <w:rPr>
      <w:b/>
      <w:bCs/>
      <w:caps/>
      <w:smallCaps w:val="0"/>
      <w:color w:val="2F5496" w:themeColor="accent1" w:themeShade="BF"/>
      <w:sz w:val="24"/>
      <w:szCs w:val="24"/>
    </w:rPr>
  </w:style>
  <w:style w:type="paragraph" w:customStyle="1" w:styleId="933FCAE543CE4D268EEC8817F9B02B30">
    <w:name w:val="933FCAE543CE4D268EEC8817F9B02B30"/>
  </w:style>
  <w:style w:type="paragraph" w:customStyle="1" w:styleId="Corpsdetextemarron">
    <w:name w:val="Corps de texte marron"/>
    <w:basedOn w:val="Normal"/>
    <w:qFormat/>
    <w:pPr>
      <w:spacing w:after="0" w:line="240" w:lineRule="auto"/>
    </w:pPr>
    <w:rPr>
      <w:rFonts w:eastAsiaTheme="minorHAnsi"/>
      <w:color w:val="2F5496" w:themeColor="accent1" w:themeShade="BF"/>
      <w:sz w:val="18"/>
      <w:lang w:eastAsia="en-US"/>
    </w:rPr>
  </w:style>
  <w:style w:type="paragraph" w:customStyle="1" w:styleId="B5107B8735104F8CBC6554369354DEE2">
    <w:name w:val="B5107B8735104F8CBC6554369354DEE2"/>
  </w:style>
  <w:style w:type="paragraph" w:customStyle="1" w:styleId="A4C6E22CA6F54BCDAA38073FEF4FACA9">
    <w:name w:val="A4C6E22CA6F54BCDAA38073FEF4FACA9"/>
  </w:style>
  <w:style w:type="paragraph" w:customStyle="1" w:styleId="45160E71EC254795A6A2CD7957350DB7">
    <w:name w:val="45160E71EC254795A6A2CD7957350DB7"/>
  </w:style>
  <w:style w:type="paragraph" w:customStyle="1" w:styleId="0EEB50A7929E4A1692309128389B2733">
    <w:name w:val="0EEB50A7929E4A1692309128389B2733"/>
  </w:style>
  <w:style w:type="paragraph" w:customStyle="1" w:styleId="317A2556BC484B44AF8D5D718E05F593">
    <w:name w:val="317A2556BC484B44AF8D5D718E05F593"/>
  </w:style>
  <w:style w:type="paragraph" w:customStyle="1" w:styleId="85A35338A87845C39D62F020AF98A0AC">
    <w:name w:val="85A35338A87845C39D62F020AF98A0AC"/>
  </w:style>
  <w:style w:type="paragraph" w:customStyle="1" w:styleId="7A5050DD6F0F4EC596EFC6419B099503">
    <w:name w:val="7A5050DD6F0F4EC596EFC6419B099503"/>
  </w:style>
  <w:style w:type="paragraph" w:customStyle="1" w:styleId="B5CF0ACD43444BB2B90A6B6E16C7C480">
    <w:name w:val="B5CF0ACD43444BB2B90A6B6E16C7C480"/>
  </w:style>
  <w:style w:type="paragraph" w:customStyle="1" w:styleId="3AFD7694B74643558E03C57BF81FC6DE">
    <w:name w:val="3AFD7694B74643558E03C57BF81FC6DE"/>
  </w:style>
  <w:style w:type="paragraph" w:customStyle="1" w:styleId="EA84B289E38448F78FE6C3F9722A0718">
    <w:name w:val="EA84B289E38448F78FE6C3F9722A0718"/>
  </w:style>
  <w:style w:type="paragraph" w:customStyle="1" w:styleId="94E8DCEF8E6C435F823AA9E27726EFBB">
    <w:name w:val="94E8DCEF8E6C435F823AA9E27726EFBB"/>
  </w:style>
  <w:style w:type="paragraph" w:customStyle="1" w:styleId="FEBBD37D542A4172A4F0C5D8C6AA7084">
    <w:name w:val="FEBBD37D542A4172A4F0C5D8C6AA7084"/>
  </w:style>
  <w:style w:type="character" w:styleId="Textedelespacerserv">
    <w:name w:val="Placeholder Text"/>
    <w:basedOn w:val="Policepardfaut"/>
    <w:uiPriority w:val="99"/>
    <w:semiHidden/>
    <w:rPr>
      <w:color w:val="808080"/>
    </w:rPr>
  </w:style>
  <w:style w:type="paragraph" w:customStyle="1" w:styleId="F109FC0C54F349AF897E65E2BA8F89FC">
    <w:name w:val="F109FC0C54F349AF897E65E2BA8F89FC"/>
  </w:style>
  <w:style w:type="paragraph" w:customStyle="1" w:styleId="6F8DDE5531074F979877C86A9FBB6AD2">
    <w:name w:val="6F8DDE5531074F979877C86A9FBB6AD2"/>
  </w:style>
  <w:style w:type="paragraph" w:customStyle="1" w:styleId="3B02465CF2744F47AC332627E232C5DA">
    <w:name w:val="3B02465CF2744F47AC332627E232C5DA"/>
  </w:style>
  <w:style w:type="paragraph" w:customStyle="1" w:styleId="B66511D0FC754ED8AC6479359112466B">
    <w:name w:val="B66511D0FC754ED8AC6479359112466B"/>
  </w:style>
  <w:style w:type="paragraph" w:customStyle="1" w:styleId="9A54C7DB0F00417F929F94CE1B6D710D">
    <w:name w:val="9A54C7DB0F00417F929F94CE1B6D710D"/>
  </w:style>
  <w:style w:type="paragraph" w:customStyle="1" w:styleId="9FBF5367CD4D434AA9356D46EC9CD607">
    <w:name w:val="9FBF5367CD4D434AA9356D46EC9CD607"/>
  </w:style>
  <w:style w:type="paragraph" w:customStyle="1" w:styleId="940B693D1BBA4705BF5A3D6BE3AC1799">
    <w:name w:val="940B693D1BBA4705BF5A3D6BE3AC1799"/>
  </w:style>
  <w:style w:type="paragraph" w:customStyle="1" w:styleId="84E7FEA803C14F3195643A1CFBD6C767">
    <w:name w:val="84E7FEA803C14F3195643A1CFBD6C767"/>
  </w:style>
  <w:style w:type="paragraph" w:customStyle="1" w:styleId="1554A0B0DDB44C96AF36EECFFC8FDDEE">
    <w:name w:val="1554A0B0DDB44C96AF36EECFFC8FDDEE"/>
  </w:style>
  <w:style w:type="paragraph" w:customStyle="1" w:styleId="05AE13E03863426387F0A5B21CB413C5">
    <w:name w:val="05AE13E03863426387F0A5B21CB413C5"/>
  </w:style>
  <w:style w:type="paragraph" w:customStyle="1" w:styleId="C43C438F0E7246EEA407121C9BE3C318">
    <w:name w:val="C43C438F0E7246EEA407121C9BE3C318"/>
  </w:style>
  <w:style w:type="paragraph" w:customStyle="1" w:styleId="258A390D897F46EDB0003503C0837FC8">
    <w:name w:val="258A390D897F46EDB0003503C0837FC8"/>
  </w:style>
  <w:style w:type="paragraph" w:customStyle="1" w:styleId="3BC6F39124F841D5806E60256F02898A">
    <w:name w:val="3BC6F39124F841D5806E60256F02898A"/>
  </w:style>
  <w:style w:type="paragraph" w:customStyle="1" w:styleId="801A38A2672D499E8BAEE30EECB7E3E9">
    <w:name w:val="801A38A2672D499E8BAEE30EECB7E3E9"/>
  </w:style>
  <w:style w:type="paragraph" w:customStyle="1" w:styleId="07B6E7F467834C18A0F6B0EE607B53A7">
    <w:name w:val="07B6E7F467834C18A0F6B0EE607B53A7"/>
  </w:style>
  <w:style w:type="paragraph" w:customStyle="1" w:styleId="5728B222CD254F61A631B8C44CA28F5B">
    <w:name w:val="5728B222CD254F61A631B8C44CA28F5B"/>
  </w:style>
  <w:style w:type="paragraph" w:customStyle="1" w:styleId="75B87CC62D4A49E5B62059198862F8A4">
    <w:name w:val="75B87CC62D4A49E5B62059198862F8A4"/>
  </w:style>
  <w:style w:type="paragraph" w:customStyle="1" w:styleId="B98EE6E9159B4B2F83BA64B40DBE3B2E">
    <w:name w:val="B98EE6E9159B4B2F83BA64B40DBE3B2E"/>
  </w:style>
  <w:style w:type="paragraph" w:customStyle="1" w:styleId="F3BDDC7F531047049177F6FDB2A87518">
    <w:name w:val="F3BDDC7F531047049177F6FDB2A87518"/>
  </w:style>
  <w:style w:type="paragraph" w:customStyle="1" w:styleId="15DE384C6F424C988A7B590C9B2D75A0">
    <w:name w:val="15DE384C6F424C988A7B590C9B2D75A0"/>
  </w:style>
  <w:style w:type="paragraph" w:customStyle="1" w:styleId="BE6AD20FCBE84AE0AC6AA88D7C4D17D2">
    <w:name w:val="BE6AD20FCBE84AE0AC6AA88D7C4D17D2"/>
  </w:style>
  <w:style w:type="paragraph" w:customStyle="1" w:styleId="74241A700344402B8B2CA0437D45F755">
    <w:name w:val="74241A700344402B8B2CA0437D45F755"/>
  </w:style>
  <w:style w:type="paragraph" w:customStyle="1" w:styleId="FD55070116C24F38B7F89EF80678B647">
    <w:name w:val="FD55070116C24F38B7F89EF80678B647"/>
  </w:style>
  <w:style w:type="paragraph" w:customStyle="1" w:styleId="EEDEC3FC4236463ABF3F7281C627AD8A">
    <w:name w:val="EEDEC3FC4236463ABF3F7281C627AD8A"/>
  </w:style>
  <w:style w:type="paragraph" w:customStyle="1" w:styleId="17B8E73A48C44FB0B5828A15EF12080D">
    <w:name w:val="17B8E73A48C44FB0B5828A15EF12080D"/>
  </w:style>
  <w:style w:type="paragraph" w:customStyle="1" w:styleId="EA222F06310E4294B760A009B0C61692">
    <w:name w:val="EA222F06310E4294B760A009B0C61692"/>
  </w:style>
  <w:style w:type="paragraph" w:customStyle="1" w:styleId="9EB1EA8A1F354DFDB321F67292C0FBD8">
    <w:name w:val="9EB1EA8A1F354DFDB321F67292C0FBD8"/>
  </w:style>
  <w:style w:type="paragraph" w:customStyle="1" w:styleId="7D0E925C1ED341B3A509EBB4B9E8CBA9">
    <w:name w:val="7D0E925C1ED341B3A509EBB4B9E8CBA9"/>
  </w:style>
  <w:style w:type="paragraph" w:customStyle="1" w:styleId="62F278DFF3AE4B50A17AD63850C7B3B2">
    <w:name w:val="62F278DFF3AE4B50A17AD63850C7B3B2"/>
  </w:style>
  <w:style w:type="paragraph" w:customStyle="1" w:styleId="795DEE56CB1D468B96EE7995A33F21AF">
    <w:name w:val="795DEE56CB1D468B96EE7995A33F21AF"/>
  </w:style>
  <w:style w:type="paragraph" w:customStyle="1" w:styleId="74581CA3D9CC4C658DFA88202AE848D4">
    <w:name w:val="74581CA3D9CC4C658DFA88202AE848D4"/>
  </w:style>
  <w:style w:type="paragraph" w:customStyle="1" w:styleId="Exergue">
    <w:name w:val="Exergue"/>
    <w:basedOn w:val="Normal"/>
    <w:qFormat/>
    <w:pPr>
      <w:spacing w:after="0" w:line="240" w:lineRule="auto"/>
      <w:jc w:val="center"/>
    </w:pPr>
    <w:rPr>
      <w:rFonts w:asciiTheme="majorHAnsi" w:eastAsiaTheme="minorHAnsi" w:hAnsiTheme="majorHAnsi"/>
      <w:color w:val="ED7D31" w:themeColor="accent2"/>
      <w:sz w:val="40"/>
      <w:szCs w:val="48"/>
      <w:lang w:eastAsia="en-US"/>
    </w:rPr>
  </w:style>
  <w:style w:type="paragraph" w:customStyle="1" w:styleId="407E66992D394CCA973F4DD2E14FE7AC">
    <w:name w:val="407E66992D394CCA973F4DD2E14FE7AC"/>
  </w:style>
  <w:style w:type="paragraph" w:customStyle="1" w:styleId="026D7EAF880C4FBEA026BD0EE1EB54F7">
    <w:name w:val="026D7EAF880C4FBEA026BD0EE1EB54F7"/>
  </w:style>
  <w:style w:type="paragraph" w:customStyle="1" w:styleId="66E5DAAED1764C2783CD03D56C1EDD18">
    <w:name w:val="66E5DAAED1764C2783CD03D56C1EDD18"/>
  </w:style>
  <w:style w:type="paragraph" w:customStyle="1" w:styleId="6CB0C0ADFBB3439A823D066E6D0660EA">
    <w:name w:val="6CB0C0ADFBB3439A823D066E6D0660EA"/>
    <w:rsid w:val="006C18C9"/>
  </w:style>
  <w:style w:type="paragraph" w:customStyle="1" w:styleId="5FF1C5951B75434491F0A103393160F7">
    <w:name w:val="5FF1C5951B75434491F0A103393160F7"/>
    <w:rsid w:val="006C18C9"/>
  </w:style>
  <w:style w:type="paragraph" w:customStyle="1" w:styleId="BE87322868C847EB8488FD222EB84409">
    <w:name w:val="BE87322868C847EB8488FD222EB84409"/>
    <w:rsid w:val="006C18C9"/>
  </w:style>
  <w:style w:type="paragraph" w:customStyle="1" w:styleId="48263D14B7314587B326A43A5FF3433B">
    <w:name w:val="48263D14B7314587B326A43A5FF3433B"/>
    <w:rsid w:val="006C18C9"/>
  </w:style>
  <w:style w:type="paragraph" w:customStyle="1" w:styleId="19A99DB43A184E30A1AB9526D4D63189">
    <w:name w:val="19A99DB43A184E30A1AB9526D4D63189"/>
    <w:rsid w:val="006C18C9"/>
  </w:style>
  <w:style w:type="paragraph" w:customStyle="1" w:styleId="1E8C07CC39C04F8C956F60FFD64504C3">
    <w:name w:val="1E8C07CC39C04F8C956F60FFD64504C3"/>
    <w:rsid w:val="006C18C9"/>
  </w:style>
  <w:style w:type="paragraph" w:customStyle="1" w:styleId="5121935D99CD4250A45B68B40788FC7A">
    <w:name w:val="5121935D99CD4250A45B68B40788FC7A"/>
    <w:rsid w:val="006C18C9"/>
  </w:style>
  <w:style w:type="paragraph" w:customStyle="1" w:styleId="AFF6CB74067246E7B6FC883B1F53DEE6">
    <w:name w:val="AFF6CB74067246E7B6FC883B1F53DEE6"/>
    <w:rsid w:val="004627CA"/>
  </w:style>
  <w:style w:type="paragraph" w:customStyle="1" w:styleId="AB32B255F864429281FCDD7DC96C5604">
    <w:name w:val="AB32B255F864429281FCDD7DC96C5604"/>
    <w:rsid w:val="004627CA"/>
  </w:style>
  <w:style w:type="paragraph" w:customStyle="1" w:styleId="50FB5EB312E0488982BB1FAE328B39F9">
    <w:name w:val="50FB5EB312E0488982BB1FAE328B39F9"/>
    <w:rsid w:val="004627CA"/>
  </w:style>
  <w:style w:type="paragraph" w:customStyle="1" w:styleId="D90C7E814DD84AD7A741D33963D02125">
    <w:name w:val="D90C7E814DD84AD7A741D33963D02125"/>
  </w:style>
  <w:style w:type="paragraph" w:customStyle="1" w:styleId="C29FADC4BC0342798DF6CA911EDBA058">
    <w:name w:val="C29FADC4BC0342798DF6CA911EDBA058"/>
  </w:style>
  <w:style w:type="paragraph" w:customStyle="1" w:styleId="2C5479ADC3CA4EEF847F2BD01E949A77">
    <w:name w:val="2C5479ADC3CA4EEF847F2BD01E949A77"/>
  </w:style>
  <w:style w:type="paragraph" w:customStyle="1" w:styleId="AA6B8F029B204F36A4C26CCC957E1485">
    <w:name w:val="AA6B8F029B204F36A4C26CCC957E1485"/>
  </w:style>
  <w:style w:type="paragraph" w:customStyle="1" w:styleId="2E73C15A9BB64F16AA818318DE17C26C">
    <w:name w:val="2E73C15A9BB64F16AA818318DE17C26C"/>
  </w:style>
  <w:style w:type="paragraph" w:customStyle="1" w:styleId="4D9CD5F6990B492CA8B2445B0241C92C">
    <w:name w:val="4D9CD5F6990B492CA8B2445B0241C92C"/>
  </w:style>
  <w:style w:type="paragraph" w:customStyle="1" w:styleId="9C76C7A8396D42AB906A182CB8D6844B">
    <w:name w:val="9C76C7A8396D42AB906A182CB8D6844B"/>
  </w:style>
  <w:style w:type="paragraph" w:customStyle="1" w:styleId="2B3CB9B5F62B442D81A0C363E75508B0">
    <w:name w:val="2B3CB9B5F62B442D81A0C363E75508B0"/>
  </w:style>
  <w:style w:type="paragraph" w:customStyle="1" w:styleId="077AEF4A86964C84BF7106FA33910984">
    <w:name w:val="077AEF4A86964C84BF7106FA33910984"/>
  </w:style>
  <w:style w:type="paragraph" w:customStyle="1" w:styleId="D7715B6AE7D3442D9DD5864EE197C02F">
    <w:name w:val="D7715B6AE7D3442D9DD5864EE197C02F"/>
  </w:style>
  <w:style w:type="paragraph" w:customStyle="1" w:styleId="F3E708ECFB2C4A9FAB00DAB783DF13C1">
    <w:name w:val="F3E708ECFB2C4A9FAB00DAB783DF13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44546A"/>
      </a:dk2>
      <a:lt2>
        <a:srgbClr val="E7E6E6"/>
      </a:lt2>
      <a:accent1>
        <a:srgbClr val="AF9F8C"/>
      </a:accent1>
      <a:accent2>
        <a:srgbClr val="7F867B"/>
      </a:accent2>
      <a:accent3>
        <a:srgbClr val="C7C7BB"/>
      </a:accent3>
      <a:accent4>
        <a:srgbClr val="D4C8BE"/>
      </a:accent4>
      <a:accent5>
        <a:srgbClr val="E3E4E0"/>
      </a:accent5>
      <a:accent6>
        <a:srgbClr val="70AD47"/>
      </a:accent6>
      <a:hlink>
        <a:srgbClr val="0563C1"/>
      </a:hlink>
      <a:folHlink>
        <a:srgbClr val="954F72"/>
      </a:folHlink>
    </a:clrScheme>
    <a:fontScheme name="Custom 12">
      <a:majorFont>
        <a:latin typeface="Sylfaen"/>
        <a:ea typeface=""/>
        <a:cs typeface=""/>
      </a:majorFont>
      <a:minorFont>
        <a:latin typeface="Euphem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4" ma:contentTypeDescription="Create a new document." ma:contentTypeScope="" ma:versionID="05da067f564d8fadb8208789273e4bd2">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5c2e0b8a243a7d7e10f89cd2bcc7521b"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F4E69-6AEE-4C5F-9751-1B79DC123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DFF072-5F97-4814-AEB5-41262443C6C4}">
  <ds:schemaRefs>
    <ds:schemaRef ds:uri="http://schemas.microsoft.com/office/2006/metadata/properties"/>
    <ds:schemaRef ds:uri="http://schemas.microsoft.com/office/infopath/2007/PartnerControls"/>
    <ds:schemaRef ds:uri="71af3243-3dd4-4a8d-8c0d-dd76da1f02a5"/>
    <ds:schemaRef ds:uri="http://schemas.microsoft.com/sharepoint/v3"/>
  </ds:schemaRefs>
</ds:datastoreItem>
</file>

<file path=customXml/itemProps3.xml><?xml version="1.0" encoding="utf-8"?>
<ds:datastoreItem xmlns:ds="http://schemas.openxmlformats.org/officeDocument/2006/customXml" ds:itemID="{2632AE2F-C621-4E07-B8BE-BA401BE8B3C5}">
  <ds:schemaRefs>
    <ds:schemaRef ds:uri="http://schemas.microsoft.com/sharepoint/v3/contenttype/forms"/>
  </ds:schemaRefs>
</ds:datastoreItem>
</file>

<file path=customXml/itemProps4.xml><?xml version="1.0" encoding="utf-8"?>
<ds:datastoreItem xmlns:ds="http://schemas.openxmlformats.org/officeDocument/2006/customXml" ds:itemID="{EA11B4B1-4AA3-4EA4-B905-696541EF5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Journal consacré aux loisirs</Template>
  <TotalTime>0</TotalTime>
  <Pages>3</Pages>
  <Words>1347</Words>
  <Characters>7411</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2021-10-12T06:55:00Z</dcterms:created>
  <dcterms:modified xsi:type="dcterms:W3CDTF">2021-10-12T07:53:00Z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