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adec="http://schemas.microsoft.com/office/drawing/2017/decorative" xmlns:pic="http://schemas.openxmlformats.org/drawingml/2006/picture" xmlns:a14="http://schemas.microsoft.com/office/drawing/2010/main" mc:Ignorable="w14 w15 w16se w16cid w16 w16cex w16sdtdh wp14">
  <w:body>
    <w:p w:rsidRPr="00ED1E3C" w:rsidR="009122CC" w:rsidP="009122CC" w:rsidRDefault="00F54276" w14:paraId="6D29A9F2" w14:textId="77777777">
      <w:pPr>
        <w:pStyle w:val="Ancregraphique"/>
        <w:rPr>
          <w:noProof/>
        </w:rPr>
      </w:pPr>
      <w:r w:rsidRPr="00ED1E3C">
        <w:rPr>
          <w:noProof/>
          <w:lang w:bidi="fr-FR"/>
        </w:rPr>
        <mc:AlternateContent>
          <mc:Choice Requires="wps">
            <w:drawing>
              <wp:anchor distT="0" distB="0" distL="114300" distR="114300" simplePos="0" relativeHeight="251692032" behindDoc="1" locked="1" layoutInCell="1" allowOverlap="1" wp14:anchorId="53EAEF36" wp14:editId="76E7CCD8">
                <wp:simplePos x="0" y="0"/>
                <wp:positionH relativeFrom="column">
                  <wp:posOffset>1614170</wp:posOffset>
                </wp:positionH>
                <wp:positionV relativeFrom="paragraph">
                  <wp:posOffset>-366395</wp:posOffset>
                </wp:positionV>
                <wp:extent cx="5001260" cy="2788920"/>
                <wp:effectExtent l="0" t="0" r="8890" b="0"/>
                <wp:wrapNone/>
                <wp:docPr id="17" name="Forme libre : Forme 16">
                  <a:extLst xmlns:a="http://schemas.openxmlformats.org/drawingml/2006/main">
                    <a:ext uri="{FF2B5EF4-FFF2-40B4-BE49-F238E27FC236}">
                      <a16:creationId xmlns:a16="http://schemas.microsoft.com/office/drawing/2014/main" id="{2EF2AEFA-B6A6-4883-A42D-CE97A39CCE22}"/>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001260" cy="2788920"/>
                        </a:xfrm>
                        <a:custGeom>
                          <a:avLst/>
                          <a:gdLst>
                            <a:gd name="connsiteX0" fmla="*/ 17318 w 5003799"/>
                            <a:gd name="connsiteY0" fmla="*/ 0 h 2786544"/>
                            <a:gd name="connsiteX1" fmla="*/ 4986481 w 5003799"/>
                            <a:gd name="connsiteY1" fmla="*/ 0 h 2786544"/>
                            <a:gd name="connsiteX2" fmla="*/ 4990882 w 5003799"/>
                            <a:gd name="connsiteY2" fmla="*/ 28839 h 2786544"/>
                            <a:gd name="connsiteX3" fmla="*/ 5003799 w 5003799"/>
                            <a:gd name="connsiteY3" fmla="*/ 284644 h 2786544"/>
                            <a:gd name="connsiteX4" fmla="*/ 2501899 w 5003799"/>
                            <a:gd name="connsiteY4" fmla="*/ 2786544 h 2786544"/>
                            <a:gd name="connsiteX5" fmla="*/ 12916 w 5003799"/>
                            <a:gd name="connsiteY5" fmla="*/ 540449 h 2786544"/>
                            <a:gd name="connsiteX6" fmla="*/ 0 w 5003799"/>
                            <a:gd name="connsiteY6" fmla="*/ 284663 h 2786544"/>
                            <a:gd name="connsiteX7" fmla="*/ 0 w 5003799"/>
                            <a:gd name="connsiteY7" fmla="*/ 284625 h 2786544"/>
                            <a:gd name="connsiteX8" fmla="*/ 12916 w 5003799"/>
                            <a:gd name="connsiteY8" fmla="*/ 28839 h 27865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003799" h="2786544">
                              <a:moveTo>
                                <a:pt x="17318" y="0"/>
                              </a:moveTo>
                              <a:lnTo>
                                <a:pt x="4986481" y="0"/>
                              </a:lnTo>
                              <a:lnTo>
                                <a:pt x="4990882" y="28839"/>
                              </a:lnTo>
                              <a:cubicBezTo>
                                <a:pt x="4999423" y="112946"/>
                                <a:pt x="5003799" y="198284"/>
                                <a:pt x="5003799" y="284644"/>
                              </a:cubicBezTo>
                              <a:cubicBezTo>
                                <a:pt x="5003799" y="1666405"/>
                                <a:pt x="3883660" y="2786544"/>
                                <a:pt x="2501899" y="2786544"/>
                              </a:cubicBezTo>
                              <a:cubicBezTo>
                                <a:pt x="1206498" y="2786544"/>
                                <a:pt x="141039" y="1802047"/>
                                <a:pt x="12916" y="540449"/>
                              </a:cubicBezTo>
                              <a:lnTo>
                                <a:pt x="0" y="284663"/>
                              </a:lnTo>
                              <a:lnTo>
                                <a:pt x="0" y="284625"/>
                              </a:lnTo>
                              <a:lnTo>
                                <a:pt x="12916" y="28839"/>
                              </a:ln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orme libre : Forme 16" style="position:absolute;margin-left:127.1pt;margin-top:-28.85pt;width:393.8pt;height:219.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coordsize="5003799,2786544" o:spid="_x0000_s1026" fillcolor="#e8e8e3 [1302]" stroked="f" strokeweight="1pt" path="m17318,l4986481,r4401,28839c4999423,112946,5003799,198284,5003799,284644v,1381761,-1120139,2501900,-2501900,2501900c1206498,2786544,141039,1802047,12916,540449l,284663r,-38l12916,28839,173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" w14:anchorId="1DDABC2A">
                <v:stroke joinstyle="miter"/>
                <v:path arrowok="t" o:connecttype="custom" o:connectlocs="17309,0;4983951,0;4988350,28864;5001260,284887;2500630,2788920;12909,540910;0,284906;0,284868;12909,28864" o:connectangles="0,0,0,0,0,0,0,0,0"/>
                <w10:anchorlock/>
              </v:shape>
            </w:pict>
          </mc:Fallback>
        </mc:AlternateContent>
      </w:r>
    </w:p>
    <w:tbl>
      <w:tblPr>
        <w:tblStyle w:val="Grilledutableau"/>
        <w:tblW w:w="5000" w:type="pct"/>
        <w:tblLayout w:type="fixed"/>
        <w:tblLook w:val="04A0" w:firstRow="1" w:lastRow="0" w:firstColumn="1" w:lastColumn="0" w:noHBand="0" w:noVBand="1"/>
      </w:tblPr>
      <w:tblGrid>
        <w:gridCol w:w="3938"/>
        <w:gridCol w:w="515"/>
        <w:gridCol w:w="4023"/>
        <w:gridCol w:w="259"/>
        <w:gridCol w:w="306"/>
        <w:gridCol w:w="3919"/>
      </w:tblGrid>
      <w:tr w:rsidRPr="00ED1E3C" w:rsidR="00145AE6" w:rsidTr="3AB0819C" w14:paraId="0ACF9F3A" w14:textId="77777777">
        <w:trPr>
          <w:trHeight w:val="288"/>
        </w:trPr>
        <w:tc>
          <w:tcPr>
            <w:tcW w:w="3960" w:type="dxa"/>
            <w:tcBorders>
              <w:top w:val="nil"/>
              <w:left w:val="nil"/>
              <w:bottom w:val="nil"/>
              <w:right w:val="nil"/>
            </w:tcBorders>
            <w:tcMar/>
            <w:vAlign w:val="center"/>
          </w:tcPr>
          <w:p w:rsidRPr="00ED1E3C" w:rsidR="00145AE6" w:rsidP="00145AE6" w:rsidRDefault="00702BD7" w14:paraId="72699016" w14:textId="1A6075A2">
            <w:pPr>
              <w:rPr>
                <w:noProof/>
              </w:rPr>
            </w:pPr>
            <w:sdt>
              <w:sdtPr>
                <w:rPr>
                  <w:noProof/>
                </w:rPr>
                <w:id w:val="250400778"/>
                <w:placeholder>
                  <w:docPart w:val="BBD72EE1015A4D4FBE745FC65D7D54AC"/>
                </w:placeholder>
                <w15:appearance w15:val="hidden"/>
              </w:sdtPr>
              <w:sdtEndPr/>
              <w:sdtContent>
                <w:r w:rsidR="00CF5336">
                  <w:rPr>
                    <w:noProof/>
                  </w:rPr>
                  <w:drawing>
                    <wp:inline distT="0" distB="0" distL="0" distR="0" wp14:anchorId="018D7A22" wp14:editId="2B931942">
                      <wp:extent cx="1143000" cy="447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60785" cy="454143"/>
                              </a:xfrm>
                              <a:prstGeom prst="rect">
                                <a:avLst/>
                              </a:prstGeom>
                              <a:noFill/>
                            </pic:spPr>
                          </pic:pic>
                        </a:graphicData>
                      </a:graphic>
                    </wp:inline>
                  </w:drawing>
                </w:r>
              </w:sdtContent>
            </w:sdt>
          </w:p>
        </w:tc>
        <w:tc>
          <w:tcPr>
            <w:tcW w:w="5130" w:type="dxa"/>
            <w:gridSpan w:val="4"/>
            <w:tcBorders>
              <w:top w:val="nil"/>
              <w:left w:val="nil"/>
              <w:bottom w:val="nil"/>
              <w:right w:val="nil"/>
            </w:tcBorders>
            <w:tcMar/>
            <w:vAlign w:val="center"/>
          </w:tcPr>
          <w:p w:rsidRPr="00ED1E3C" w:rsidR="00145AE6" w:rsidP="00145AE6" w:rsidRDefault="00702BD7" w14:paraId="56C9A0D7" w14:textId="5D21C8CF">
            <w:pPr>
              <w:jc w:val="center"/>
              <w:rPr>
                <w:noProof/>
              </w:rPr>
            </w:pPr>
            <w:sdt>
              <w:sdtPr>
                <w:rPr>
                  <w:noProof/>
                </w:rPr>
                <w:id w:val="858010831"/>
                <w:placeholder>
                  <w:docPart w:val="A0EA718358674FBE9963AC499B1E5B08"/>
                </w:placeholder>
                <w15:appearance w15:val="hidden"/>
              </w:sdtPr>
              <w:sdtEndPr/>
              <w:sdtContent>
                <w:r w:rsidR="00BD2E49">
                  <w:rPr>
                    <w:noProof/>
                  </w:rPr>
                  <w:t>S</w:t>
                </w:r>
                <w:r w:rsidR="00CF5336">
                  <w:rPr>
                    <w:noProof/>
                  </w:rPr>
                  <w:t>eptembre 2021</w:t>
                </w:r>
              </w:sdtContent>
            </w:sdt>
          </w:p>
        </w:tc>
        <w:tc>
          <w:tcPr>
            <w:tcW w:w="3939" w:type="dxa"/>
            <w:tcBorders>
              <w:top w:val="nil"/>
              <w:left w:val="nil"/>
              <w:bottom w:val="nil"/>
              <w:right w:val="nil"/>
            </w:tcBorders>
            <w:tcMar/>
            <w:vAlign w:val="center"/>
          </w:tcPr>
          <w:p w:rsidRPr="00ED1E3C" w:rsidR="00145AE6" w:rsidP="00145AE6" w:rsidRDefault="00702BD7" w14:paraId="102C33E5" w14:textId="20176B2F">
            <w:pPr>
              <w:jc w:val="right"/>
              <w:rPr>
                <w:noProof/>
              </w:rPr>
            </w:pPr>
            <w:sdt>
              <w:sdtPr>
                <w:rPr>
                  <w:noProof/>
                </w:rPr>
                <w:id w:val="-1950850693"/>
                <w:placeholder>
                  <w:docPart w:val="34FC7A6FD868427895BFA1F5E483B1F3"/>
                </w:placeholder>
                <w15:appearance w15:val="hidden"/>
              </w:sdtPr>
              <w:sdtEndPr/>
              <w:sdtContent>
                <w:r w:rsidR="00FA0ABF">
                  <w:rPr>
                    <w:noProof/>
                  </w:rPr>
                  <w:drawing>
                    <wp:inline distT="0" distB="0" distL="0" distR="0" wp14:anchorId="3D77A724" wp14:editId="737179CC">
                      <wp:extent cx="1052285" cy="5524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6235" cy="559774"/>
                              </a:xfrm>
                              <a:prstGeom prst="rect">
                                <a:avLst/>
                              </a:prstGeom>
                              <a:noFill/>
                              <a:ln>
                                <a:noFill/>
                              </a:ln>
                            </pic:spPr>
                          </pic:pic>
                        </a:graphicData>
                      </a:graphic>
                    </wp:inline>
                  </w:drawing>
                </w:r>
              </w:sdtContent>
            </w:sdt>
            <w:r w:rsidRPr="00ED1E3C" w:rsidR="00145AE6">
              <w:rPr>
                <w:noProof/>
                <w:lang w:bidi="fr-FR"/>
              </w:rPr>
              <w:t xml:space="preserve"> </w:t>
            </w:r>
          </w:p>
        </w:tc>
      </w:tr>
      <w:tr w:rsidRPr="00ED1E3C" w:rsidR="00573647" w:rsidTr="3AB0819C" w14:paraId="06456A9A" w14:textId="77777777">
        <w:trPr>
          <w:trHeight w:val="2448"/>
        </w:trPr>
        <w:tc>
          <w:tcPr>
            <w:tcW w:w="13029" w:type="dxa"/>
            <w:gridSpan w:val="6"/>
            <w:tcBorders>
              <w:top w:val="nil"/>
              <w:left w:val="nil"/>
              <w:bottom w:val="nil"/>
              <w:right w:val="nil"/>
            </w:tcBorders>
            <w:tcMar/>
            <w:vAlign w:val="center"/>
          </w:tcPr>
          <w:p w:rsidRPr="00ED1E3C" w:rsidR="00573647" w:rsidP="00145AE6" w:rsidRDefault="00702BD7" w14:paraId="5A1C2F0A" w14:textId="55CB6584">
            <w:pPr>
              <w:pStyle w:val="Titredelours"/>
            </w:pPr>
            <w:sdt>
              <w:sdtPr>
                <w:id w:val="194115797"/>
                <w:placeholder>
                  <w:docPart w:val="642BA3F266824C4A84F367AB3DBFE5E2"/>
                </w:placeholder>
                <w15:appearance w15:val="hidden"/>
              </w:sdtPr>
              <w:sdtEndPr/>
              <w:sdtContent>
                <w:r w:rsidR="00CF5336">
                  <w:t>« </w:t>
                </w:r>
                <w:r w:rsidRPr="00CF5336" w:rsidR="00CF5336">
                  <w:rPr>
                    <w:sz w:val="96"/>
                    <w:szCs w:val="96"/>
                  </w:rPr>
                  <w:t>LE COIN DU MARAICHER</w:t>
                </w:r>
                <w:r w:rsidR="00CF5336">
                  <w:rPr>
                    <w:sz w:val="96"/>
                    <w:szCs w:val="96"/>
                  </w:rPr>
                  <w:t> »</w:t>
                </w:r>
              </w:sdtContent>
            </w:sdt>
          </w:p>
        </w:tc>
      </w:tr>
      <w:tr w:rsidRPr="00ED1E3C" w:rsidR="001B70E0" w:rsidTr="3AB0819C" w14:paraId="2B918442" w14:textId="77777777">
        <w:trPr>
          <w:trHeight w:val="288"/>
        </w:trPr>
        <w:tc>
          <w:tcPr>
            <w:tcW w:w="3960" w:type="dxa"/>
            <w:tcBorders>
              <w:top w:val="nil"/>
              <w:left w:val="nil"/>
              <w:bottom w:val="single" w:color="5F645C" w:themeColor="accent2" w:themeShade="BF" w:sz="4" w:space="0"/>
              <w:right w:val="nil"/>
            </w:tcBorders>
            <w:tcMar>
              <w:left w:w="0" w:type="dxa"/>
              <w:right w:w="0" w:type="dxa"/>
            </w:tcMar>
            <w:vAlign w:val="center"/>
          </w:tcPr>
          <w:p w:rsidRPr="00ED1E3C" w:rsidR="001B70E0" w:rsidP="008A2CBC" w:rsidRDefault="001B70E0" w14:paraId="301752DD" w14:textId="77777777">
            <w:pPr>
              <w:rPr>
                <w:rFonts w:asciiTheme="majorHAnsi" w:hAnsiTheme="majorHAnsi"/>
                <w:noProof/>
                <w:color w:val="5F645C" w:themeColor="accent2" w:themeShade="BF"/>
                <w:sz w:val="24"/>
                <w:szCs w:val="24"/>
              </w:rPr>
            </w:pPr>
          </w:p>
        </w:tc>
        <w:tc>
          <w:tcPr>
            <w:tcW w:w="5130" w:type="dxa"/>
            <w:gridSpan w:val="4"/>
            <w:vMerge w:val="restart"/>
            <w:tcBorders>
              <w:top w:val="nil"/>
              <w:left w:val="nil"/>
              <w:bottom w:val="nil"/>
              <w:right w:val="nil"/>
            </w:tcBorders>
            <w:tcMar/>
            <w:vAlign w:val="center"/>
          </w:tcPr>
          <w:p w:rsidRPr="00ED1E3C" w:rsidR="001B70E0" w:rsidP="00145AE6" w:rsidRDefault="00062E9B" w14:paraId="09D2B59D" w14:textId="3460FFC9">
            <w:pPr>
              <w:pStyle w:val="Sous-titredelours"/>
              <w:rPr>
                <w:noProof/>
              </w:rPr>
            </w:pPr>
            <w:r>
              <w:rPr>
                <w:noProof/>
              </w:rPr>
              <w:t xml:space="preserve">PETIT </w:t>
            </w:r>
            <w:sdt>
              <w:sdtPr>
                <w:rPr>
                  <w:noProof/>
                </w:rPr>
                <w:id w:val="1811293061"/>
                <w:placeholder>
                  <w:docPart w:val="2F57EB598BE74309A103937C75CFCCD6"/>
                </w:placeholder>
                <w15:appearance w15:val="hidden"/>
              </w:sdtPr>
              <w:sdtEndPr/>
              <w:sdtContent>
                <w:r>
                  <w:rPr>
                    <w:noProof/>
                  </w:rPr>
                  <w:t>JOURNAL</w:t>
                </w:r>
              </w:sdtContent>
            </w:sdt>
            <w:r w:rsidRPr="00ED1E3C" w:rsidR="009122CC">
              <w:rPr>
                <w:noProof/>
                <w:lang w:bidi="fr-FR"/>
              </w:rPr>
              <w:t xml:space="preserve"> </w:t>
            </w:r>
          </w:p>
        </w:tc>
        <w:tc>
          <w:tcPr>
            <w:tcW w:w="3939" w:type="dxa"/>
            <w:tcBorders>
              <w:top w:val="nil"/>
              <w:left w:val="nil"/>
              <w:bottom w:val="single" w:color="5F645C" w:themeColor="accent2" w:themeShade="BF" w:sz="4" w:space="0"/>
              <w:right w:val="nil"/>
            </w:tcBorders>
            <w:tcMar/>
            <w:vAlign w:val="center"/>
          </w:tcPr>
          <w:p w:rsidRPr="00ED1E3C" w:rsidR="001B70E0" w:rsidP="008A2CBC" w:rsidRDefault="001B70E0" w14:paraId="738E0CE4" w14:textId="77777777">
            <w:pPr>
              <w:rPr>
                <w:rFonts w:asciiTheme="majorHAnsi" w:hAnsiTheme="majorHAnsi"/>
                <w:noProof/>
                <w:color w:val="5F645C" w:themeColor="accent2" w:themeShade="BF"/>
                <w:sz w:val="24"/>
                <w:szCs w:val="24"/>
              </w:rPr>
            </w:pPr>
          </w:p>
        </w:tc>
      </w:tr>
      <w:tr w:rsidRPr="00ED1E3C" w:rsidR="001B70E0" w:rsidTr="3AB0819C" w14:paraId="75D1440E" w14:textId="77777777">
        <w:trPr>
          <w:trHeight w:val="288"/>
        </w:trPr>
        <w:tc>
          <w:tcPr>
            <w:tcW w:w="3960" w:type="dxa"/>
            <w:tcBorders>
              <w:top w:val="single" w:color="5F645C" w:themeColor="accent2" w:themeShade="BF" w:sz="4" w:space="0"/>
              <w:left w:val="nil"/>
              <w:bottom w:val="nil"/>
              <w:right w:val="nil"/>
            </w:tcBorders>
            <w:tcMar>
              <w:left w:w="0" w:type="dxa"/>
              <w:right w:w="0" w:type="dxa"/>
            </w:tcMar>
            <w:vAlign w:val="center"/>
          </w:tcPr>
          <w:p w:rsidRPr="00ED1E3C" w:rsidR="001B70E0" w:rsidP="008A2CBC" w:rsidRDefault="001B70E0" w14:paraId="088BB484" w14:textId="77777777">
            <w:pPr>
              <w:rPr>
                <w:rFonts w:asciiTheme="majorHAnsi" w:hAnsiTheme="majorHAnsi"/>
                <w:noProof/>
                <w:color w:val="5F645C" w:themeColor="accent2" w:themeShade="BF"/>
                <w:sz w:val="24"/>
                <w:szCs w:val="24"/>
              </w:rPr>
            </w:pPr>
          </w:p>
        </w:tc>
        <w:tc>
          <w:tcPr>
            <w:tcW w:w="5130" w:type="dxa"/>
            <w:gridSpan w:val="4"/>
            <w:vMerge/>
            <w:tcBorders/>
            <w:tcMar/>
            <w:vAlign w:val="center"/>
          </w:tcPr>
          <w:p w:rsidRPr="00ED1E3C" w:rsidR="001B70E0" w:rsidP="008A2CBC" w:rsidRDefault="001B70E0" w14:paraId="7298EBF0" w14:textId="77777777">
            <w:pPr>
              <w:rPr>
                <w:rFonts w:asciiTheme="majorHAnsi" w:hAnsiTheme="majorHAnsi"/>
                <w:noProof/>
                <w:color w:val="5F645C" w:themeColor="accent2" w:themeShade="BF"/>
                <w:sz w:val="24"/>
                <w:szCs w:val="24"/>
              </w:rPr>
            </w:pPr>
          </w:p>
        </w:tc>
        <w:tc>
          <w:tcPr>
            <w:tcW w:w="3939" w:type="dxa"/>
            <w:tcBorders>
              <w:top w:val="single" w:color="5F645C" w:themeColor="accent2" w:themeShade="BF" w:sz="4" w:space="0"/>
              <w:left w:val="nil"/>
              <w:bottom w:val="nil"/>
              <w:right w:val="nil"/>
            </w:tcBorders>
            <w:tcMar/>
            <w:vAlign w:val="center"/>
          </w:tcPr>
          <w:p w:rsidRPr="00ED1E3C" w:rsidR="001B70E0" w:rsidP="008A2CBC" w:rsidRDefault="001B70E0" w14:paraId="6FA05B08" w14:textId="77777777">
            <w:pPr>
              <w:rPr>
                <w:rFonts w:asciiTheme="majorHAnsi" w:hAnsiTheme="majorHAnsi"/>
                <w:noProof/>
                <w:color w:val="5F645C" w:themeColor="accent2" w:themeShade="BF"/>
                <w:sz w:val="24"/>
                <w:szCs w:val="24"/>
              </w:rPr>
            </w:pPr>
          </w:p>
        </w:tc>
      </w:tr>
      <w:tr w:rsidRPr="00ED1E3C" w:rsidR="00573647" w:rsidTr="3AB0819C" w14:paraId="66FDC1F6" w14:textId="77777777">
        <w:trPr>
          <w:trHeight w:val="866"/>
        </w:trPr>
        <w:tc>
          <w:tcPr>
            <w:tcW w:w="13029" w:type="dxa"/>
            <w:gridSpan w:val="6"/>
            <w:tcBorders>
              <w:top w:val="nil"/>
              <w:left w:val="nil"/>
              <w:bottom w:val="nil"/>
              <w:right w:val="nil"/>
            </w:tcBorders>
            <w:tcMar/>
          </w:tcPr>
          <w:p w:rsidRPr="00ED1E3C" w:rsidR="00573647" w:rsidRDefault="00573647" w14:paraId="782CBA8E" w14:textId="77777777">
            <w:pPr>
              <w:rPr>
                <w:noProof/>
              </w:rPr>
            </w:pPr>
          </w:p>
        </w:tc>
      </w:tr>
      <w:tr w:rsidRPr="00ED1E3C" w:rsidR="00C531D5" w:rsidTr="3AB0819C" w14:paraId="4ED2A425" w14:textId="77777777">
        <w:trPr>
          <w:trHeight w:val="5067"/>
        </w:trPr>
        <w:tc>
          <w:tcPr>
            <w:tcW w:w="8523" w:type="dxa"/>
            <w:gridSpan w:val="3"/>
            <w:tcBorders>
              <w:top w:val="nil"/>
              <w:left w:val="nil"/>
              <w:bottom w:val="nil"/>
              <w:right w:val="nil"/>
            </w:tcBorders>
            <w:tcMar>
              <w:left w:w="0" w:type="dxa"/>
              <w:right w:w="0" w:type="dxa"/>
            </w:tcMar>
          </w:tcPr>
          <w:p w:rsidRPr="00ED1E3C" w:rsidR="00C531D5" w:rsidP="00B410ED" w:rsidRDefault="00F13C7C" w14:paraId="3006D542" w14:textId="48F43445">
            <w:pPr>
              <w:jc w:val="center"/>
              <w:rPr>
                <w:noProof/>
              </w:rPr>
            </w:pPr>
            <w:r>
              <w:rPr>
                <w:noProof/>
              </w:rPr>
              <w:drawing>
                <wp:inline distT="0" distB="0" distL="0" distR="0" wp14:anchorId="5B860C36" wp14:editId="098DB324">
                  <wp:extent cx="5280864" cy="31457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3216" r="2313" b="1"/>
                          <a:stretch/>
                        </pic:blipFill>
                        <pic:spPr bwMode="auto">
                          <a:xfrm>
                            <a:off x="0" y="0"/>
                            <a:ext cx="5294025" cy="3153630"/>
                          </a:xfrm>
                          <a:prstGeom prst="rect">
                            <a:avLst/>
                          </a:prstGeom>
                          <a:ln>
                            <a:noFill/>
                          </a:ln>
                          <a:extLst>
                            <a:ext uri="{53640926-AAD7-44D8-BBD7-CCE9431645EC}">
                              <a14:shadowObscured xmlns:a14="http://schemas.microsoft.com/office/drawing/2010/main"/>
                            </a:ext>
                          </a:extLst>
                        </pic:spPr>
                      </pic:pic>
                    </a:graphicData>
                  </a:graphic>
                </wp:inline>
              </w:drawing>
            </w:r>
          </w:p>
        </w:tc>
        <w:tc>
          <w:tcPr>
            <w:tcW w:w="259" w:type="dxa"/>
            <w:vMerge w:val="restart"/>
            <w:tcBorders>
              <w:top w:val="nil"/>
              <w:left w:val="nil"/>
              <w:bottom w:val="nil"/>
              <w:right w:val="nil"/>
            </w:tcBorders>
            <w:tcMar/>
          </w:tcPr>
          <w:p w:rsidRPr="00ED1E3C" w:rsidR="00C531D5" w:rsidRDefault="00C531D5" w14:paraId="1130051E" w14:textId="77777777">
            <w:pPr>
              <w:rPr>
                <w:noProof/>
              </w:rPr>
            </w:pPr>
          </w:p>
        </w:tc>
        <w:tc>
          <w:tcPr>
            <w:tcW w:w="4247" w:type="dxa"/>
            <w:gridSpan w:val="2"/>
            <w:vMerge w:val="restart"/>
            <w:tcBorders>
              <w:top w:val="nil"/>
              <w:left w:val="nil"/>
              <w:bottom w:val="nil"/>
              <w:right w:val="nil"/>
            </w:tcBorders>
            <w:shd w:val="clear" w:color="auto" w:fill="E5E6E4" w:themeFill="accent2" w:themeFillTint="33"/>
            <w:tcMar>
              <w:top w:w="288" w:type="dxa"/>
              <w:left w:w="288" w:type="dxa"/>
              <w:right w:w="288" w:type="dxa"/>
            </w:tcMar>
          </w:tcPr>
          <w:p w:rsidRPr="00ED1E3C" w:rsidR="00145AE6" w:rsidP="009969F8" w:rsidRDefault="00702BD7" w14:paraId="7A4115F4" w14:textId="4279135C">
            <w:pPr>
              <w:pStyle w:val="Titredarticlevertolive"/>
              <w:rPr>
                <w:sz w:val="40"/>
                <w:szCs w:val="40"/>
              </w:rPr>
            </w:pPr>
            <w:sdt>
              <w:sdtPr>
                <w:rPr>
                  <w:sz w:val="40"/>
                  <w:szCs w:val="40"/>
                </w:rPr>
                <w:id w:val="-412004540"/>
                <w:placeholder>
                  <w:docPart w:val="A99E5744BF5F4974BBF8D65F541E93C3"/>
                </w:placeholder>
                <w15:appearance w15:val="hidden"/>
              </w:sdtPr>
              <w:sdtEndPr/>
              <w:sdtContent>
                <w:r w:rsidR="00FA0ABF">
                  <w:rPr>
                    <w:sz w:val="40"/>
                    <w:szCs w:val="40"/>
                  </w:rPr>
                  <w:t>La mairie de Laxou s’engage :</w:t>
                </w:r>
              </w:sdtContent>
            </w:sdt>
          </w:p>
          <w:p w:rsidRPr="00ED1E3C" w:rsidR="00C531D5" w:rsidP="00762736" w:rsidRDefault="00C531D5" w14:paraId="0B34A849" w14:textId="77777777">
            <w:pPr>
              <w:rPr>
                <w:rFonts w:asciiTheme="majorHAnsi" w:hAnsiTheme="majorHAnsi"/>
                <w:noProof/>
                <w:color w:val="5F645C" w:themeColor="accent2" w:themeShade="BF"/>
                <w:sz w:val="28"/>
                <w:szCs w:val="28"/>
              </w:rPr>
            </w:pPr>
          </w:p>
          <w:p w:rsidRPr="00ED1E3C" w:rsidR="00C531D5" w:rsidP="00762736" w:rsidRDefault="00124873" w14:paraId="7E28BE80" w14:textId="439C0F35">
            <w:pPr>
              <w:rPr>
                <w:b/>
                <w:bCs/>
                <w:noProof/>
                <w:color w:val="5F645C" w:themeColor="accent2" w:themeShade="BF"/>
                <w:sz w:val="28"/>
                <w:szCs w:val="28"/>
              </w:rPr>
            </w:pPr>
            <w:r w:rsidRPr="00ED1E3C">
              <w:rPr>
                <w:rStyle w:val="Nomdauteurvertolive"/>
                <w:lang w:bidi="fr-FR"/>
              </w:rPr>
              <w:t xml:space="preserve">-------------- </w:t>
            </w:r>
            <w:sdt>
              <w:sdtPr>
                <w:rPr>
                  <w:rStyle w:val="Nomdauteurvertolive"/>
                </w:rPr>
                <w:id w:val="1639834778"/>
                <w:placeholder>
                  <w:docPart w:val="31EF5755845F4AEFB1C93BBA1BD4E6D0"/>
                </w:placeholder>
                <w15:appearance w15:val="hidden"/>
              </w:sdtPr>
              <w:sdtEndPr>
                <w:rPr>
                  <w:rStyle w:val="Nomdauteurvertolive"/>
                </w:rPr>
              </w:sdtEndPr>
              <w:sdtContent>
                <w:r w:rsidR="00280B6F">
                  <w:rPr>
                    <w:rStyle w:val="Nomdauteurvertolive"/>
                  </w:rPr>
                  <w:t>Mélanie, lortie</w:t>
                </w:r>
              </w:sdtContent>
            </w:sdt>
          </w:p>
          <w:p w:rsidRPr="00ED1E3C" w:rsidR="00C531D5" w:rsidP="00762736" w:rsidRDefault="00C531D5" w14:paraId="7C21275D" w14:textId="77777777">
            <w:pPr>
              <w:rPr>
                <w:rFonts w:asciiTheme="majorHAnsi" w:hAnsiTheme="majorHAnsi"/>
                <w:noProof/>
                <w:color w:val="5F645C" w:themeColor="accent2" w:themeShade="BF"/>
                <w:sz w:val="28"/>
                <w:szCs w:val="28"/>
              </w:rPr>
            </w:pPr>
          </w:p>
          <w:sdt>
            <w:sdtPr>
              <w:rPr>
                <w:b/>
                <w:bCs/>
                <w:noProof/>
                <w:sz w:val="20"/>
                <w:szCs w:val="24"/>
              </w:rPr>
              <w:id w:val="2004778361"/>
              <w:placeholder>
                <w:docPart w:val="ABD39073F0C2425FADC0D4C7F63664EF"/>
              </w:placeholder>
              <w15:appearance w15:val="hidden"/>
            </w:sdtPr>
            <w:sdtEndPr/>
            <w:sdtContent>
              <w:p w:rsidR="00280B6F" w:rsidP="00FA0ABF" w:rsidRDefault="00FA0ABF" w14:paraId="03136AA6" w14:textId="77777777">
                <w:pPr>
                  <w:pStyle w:val="Corpsdetextevertolive"/>
                  <w:rPr>
                    <w:b/>
                    <w:bCs/>
                    <w:noProof/>
                    <w:sz w:val="20"/>
                    <w:szCs w:val="24"/>
                  </w:rPr>
                </w:pPr>
                <w:r w:rsidRPr="00280B6F">
                  <w:rPr>
                    <w:b/>
                    <w:bCs/>
                    <w:noProof/>
                    <w:sz w:val="20"/>
                    <w:szCs w:val="24"/>
                  </w:rPr>
                  <w:t xml:space="preserve">La mairie de Laxou a demandé à Lortie en fin d’année scolaire </w:t>
                </w:r>
                <w:r w:rsidRPr="00280B6F" w:rsidR="00280B6F">
                  <w:rPr>
                    <w:b/>
                    <w:bCs/>
                    <w:noProof/>
                    <w:sz w:val="20"/>
                    <w:szCs w:val="24"/>
                  </w:rPr>
                  <w:t>2020-</w:t>
                </w:r>
                <w:r w:rsidRPr="00280B6F">
                  <w:rPr>
                    <w:b/>
                    <w:bCs/>
                    <w:noProof/>
                    <w:sz w:val="20"/>
                    <w:szCs w:val="24"/>
                  </w:rPr>
                  <w:t xml:space="preserve">2021 de pouvoir intervenir au sein des groupes scolaires </w:t>
                </w:r>
                <w:r w:rsidRPr="00280B6F" w:rsidR="00280B6F">
                  <w:rPr>
                    <w:b/>
                    <w:bCs/>
                    <w:noProof/>
                    <w:sz w:val="20"/>
                    <w:szCs w:val="24"/>
                  </w:rPr>
                  <w:t xml:space="preserve">élémentaires </w:t>
                </w:r>
                <w:r w:rsidRPr="00280B6F">
                  <w:rPr>
                    <w:b/>
                    <w:bCs/>
                    <w:noProof/>
                    <w:sz w:val="20"/>
                    <w:szCs w:val="24"/>
                  </w:rPr>
                  <w:t>de Laxou afin de proposer aux enfants des animations en lien avec l’alimentation et les cultures légumières locales et de saison.</w:t>
                </w:r>
              </w:p>
              <w:p w:rsidR="00280B6F" w:rsidP="00FA0ABF" w:rsidRDefault="00280B6F" w14:paraId="5FF598E8" w14:textId="77777777">
                <w:pPr>
                  <w:pStyle w:val="Corpsdetextevertolive"/>
                  <w:rPr>
                    <w:b/>
                    <w:bCs/>
                    <w:noProof/>
                    <w:sz w:val="20"/>
                    <w:szCs w:val="24"/>
                  </w:rPr>
                </w:pPr>
              </w:p>
              <w:p w:rsidRPr="00280B6F" w:rsidR="00E525C0" w:rsidP="00FA0ABF" w:rsidRDefault="00280B6F" w14:paraId="5B8CF712" w14:textId="1BB5AA2F">
                <w:pPr>
                  <w:pStyle w:val="Corpsdetextevertolive"/>
                  <w:rPr>
                    <w:b/>
                    <w:bCs/>
                    <w:noProof/>
                    <w:sz w:val="20"/>
                    <w:szCs w:val="24"/>
                  </w:rPr>
                </w:pPr>
                <w:r w:rsidRPr="00280B6F">
                  <w:rPr>
                    <w:noProof/>
                    <w:sz w:val="20"/>
                    <w:szCs w:val="24"/>
                  </w:rPr>
                  <w:t>Ces ateliers, basés sur un rythme mensuel ont pour vocation de transmettre aux enfants le go</w:t>
                </w:r>
                <w:r w:rsidR="00D233E7">
                  <w:rPr>
                    <w:noProof/>
                    <w:sz w:val="20"/>
                    <w:szCs w:val="24"/>
                  </w:rPr>
                  <w:t>û</w:t>
                </w:r>
                <w:r w:rsidRPr="00280B6F">
                  <w:rPr>
                    <w:noProof/>
                    <w:sz w:val="20"/>
                    <w:szCs w:val="24"/>
                  </w:rPr>
                  <w:t xml:space="preserve">t </w:t>
                </w:r>
                <w:r w:rsidR="007E7944">
                  <w:rPr>
                    <w:noProof/>
                    <w:sz w:val="20"/>
                    <w:szCs w:val="24"/>
                  </w:rPr>
                  <w:t>de bons légumes culitivés selon le cahier des charges de l’agriculture biologique</w:t>
                </w:r>
                <w:r w:rsidRPr="00280B6F">
                  <w:rPr>
                    <w:noProof/>
                    <w:sz w:val="20"/>
                    <w:szCs w:val="24"/>
                  </w:rPr>
                  <w:t xml:space="preserve"> et permettre l’acquisition de savoirs indispensables pour bien se nourrir et prendre soin de la planète</w:t>
                </w:r>
                <w:r>
                  <w:rPr>
                    <w:b/>
                    <w:bCs/>
                    <w:noProof/>
                    <w:sz w:val="20"/>
                    <w:szCs w:val="24"/>
                  </w:rPr>
                  <w:t xml:space="preserve">. </w:t>
                </w:r>
              </w:p>
            </w:sdtContent>
          </w:sdt>
          <w:p w:rsidRPr="00ED1E3C" w:rsidR="00E525C0" w:rsidP="00047505" w:rsidRDefault="00E525C0" w14:paraId="49EF4295" w14:textId="77777777">
            <w:pPr>
              <w:pStyle w:val="Corpsdetextevertolive"/>
              <w:rPr>
                <w:noProof/>
              </w:rPr>
            </w:pPr>
          </w:p>
          <w:p w:rsidRPr="00ED1E3C" w:rsidR="00C531D5" w:rsidP="00D90B9E" w:rsidRDefault="0039397B" w14:paraId="7ADA2E2F" w14:textId="77777777">
            <w:pPr>
              <w:jc w:val="center"/>
              <w:rPr>
                <w:noProof/>
                <w:color w:val="5F645C" w:themeColor="accent2" w:themeShade="BF"/>
              </w:rPr>
            </w:pPr>
            <w:r w:rsidRPr="00ED1E3C">
              <w:rPr>
                <w:noProof/>
                <w:color w:val="5F645C" w:themeColor="accent2" w:themeShade="BF"/>
                <w:lang w:bidi="fr-FR"/>
              </w:rPr>
              <mc:AlternateContent>
                <mc:Choice Requires="wps">
                  <w:drawing>
                    <wp:inline distT="0" distB="0" distL="0" distR="0" wp14:anchorId="14075057" wp14:editId="77A1D253">
                      <wp:extent cx="1844040" cy="1844040"/>
                      <wp:effectExtent l="0" t="0" r="3810" b="3810"/>
                      <wp:docPr id="44" name="Ovale 44" descr="Smoothie vert au céleri"/>
                      <wp:cNvGraphicFramePr/>
                      <a:graphic xmlns:a="http://schemas.openxmlformats.org/drawingml/2006/main">
                        <a:graphicData uri="http://schemas.microsoft.com/office/word/2010/wordprocessingShape">
                          <wps:wsp>
                            <wps:cNvSpPr/>
                            <wps:spPr>
                              <a:xfrm>
                                <a:off x="0" y="0"/>
                                <a:ext cx="1844040" cy="1844040"/>
                              </a:xfrm>
                              <a:prstGeom prst="ellipse">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e 44" style="width:145.2pt;height:145.2pt;visibility:visible;mso-wrap-style:square;mso-left-percent:-10001;mso-top-percent:-10001;mso-position-horizontal:absolute;mso-position-horizontal-relative:char;mso-position-vertical:absolute;mso-position-vertical-relative:line;mso-left-percent:-10001;mso-top-percent:-10001;v-text-anchor:middle" alt="Smoothie vert au céleri" o:spid="_x0000_s1026" stroked="f" strokeweight="1pt" w14:anchorId="4F8620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">
                      <v:fill type="frame" o:title="Smoothie vert au céleri" recolor="t" rotate="t" r:id="rId15"/>
                      <v:stroke joinstyle="miter"/>
                      <w10:anchorlock/>
                    </v:oval>
                  </w:pict>
                </mc:Fallback>
              </mc:AlternateContent>
            </w:r>
          </w:p>
          <w:p w:rsidRPr="00ED1E3C" w:rsidR="0039397B" w:rsidP="00762736" w:rsidRDefault="0039397B" w14:paraId="1F2ABC09" w14:textId="77777777">
            <w:pPr>
              <w:rPr>
                <w:noProof/>
                <w:color w:val="5F645C" w:themeColor="accent2" w:themeShade="BF"/>
              </w:rPr>
            </w:pPr>
          </w:p>
          <w:p w:rsidRPr="00280B6F" w:rsidR="00C531D5" w:rsidP="00D90B9E" w:rsidRDefault="00702BD7" w14:paraId="4087749A" w14:textId="4D8FFEC4">
            <w:pPr>
              <w:pStyle w:val="Lgendedimagevertolive"/>
              <w:rPr>
                <w:noProof/>
                <w:sz w:val="20"/>
                <w:szCs w:val="24"/>
                <w:lang w:bidi="fr-FR"/>
              </w:rPr>
            </w:pPr>
            <w:sdt>
              <w:sdtPr>
                <w:rPr>
                  <w:noProof/>
                  <w:sz w:val="20"/>
                  <w:szCs w:val="24"/>
                </w:rPr>
                <w:id w:val="1743901788"/>
                <w:placeholder>
                  <w:docPart w:val="5B3428737BC94EBAA219F41CCE207DA5"/>
                </w:placeholder>
                <w15:appearance w15:val="hidden"/>
              </w:sdtPr>
              <w:sdtEndPr/>
              <w:sdtContent>
                <w:r w:rsidRPr="00280B6F" w:rsidR="00FA0ABF">
                  <w:rPr>
                    <w:noProof/>
                    <w:sz w:val="20"/>
                    <w:szCs w:val="24"/>
                  </w:rPr>
                  <w:t xml:space="preserve">Les enfants </w:t>
                </w:r>
                <w:r w:rsidRPr="00280B6F" w:rsidR="00280B6F">
                  <w:rPr>
                    <w:noProof/>
                    <w:sz w:val="20"/>
                    <w:szCs w:val="24"/>
                  </w:rPr>
                  <w:t>vont</w:t>
                </w:r>
                <w:r w:rsidRPr="00280B6F" w:rsidR="00FA0ABF">
                  <w:rPr>
                    <w:noProof/>
                    <w:sz w:val="20"/>
                    <w:szCs w:val="24"/>
                  </w:rPr>
                  <w:t xml:space="preserve"> découvrir les légumes tout juste récoltés par l’association Lortie. Cela sera l’occasion pour eux de les regarder de plus près, de les toucher de les sentir et de les gouter. </w:t>
                </w:r>
              </w:sdtContent>
            </w:sdt>
            <w:r w:rsidRPr="00280B6F" w:rsidR="00D90B9E">
              <w:rPr>
                <w:noProof/>
                <w:sz w:val="20"/>
                <w:szCs w:val="24"/>
                <w:lang w:bidi="fr-FR"/>
              </w:rPr>
              <w:t xml:space="preserve"> </w:t>
            </w:r>
          </w:p>
          <w:p w:rsidRPr="00280B6F" w:rsidR="00FA0ABF" w:rsidP="00D90B9E" w:rsidRDefault="00FA0ABF" w14:paraId="00F459C2" w14:textId="77777777">
            <w:pPr>
              <w:pStyle w:val="Lgendedimagevertolive"/>
              <w:rPr>
                <w:noProof/>
                <w:sz w:val="20"/>
                <w:szCs w:val="24"/>
                <w:lang w:bidi="fr-FR"/>
              </w:rPr>
            </w:pPr>
          </w:p>
          <w:sdt>
            <w:sdtPr>
              <w:rPr>
                <w:noProof/>
                <w:color w:val="5F645C" w:themeColor="accent2" w:themeShade="BF"/>
                <w:sz w:val="20"/>
                <w:szCs w:val="24"/>
              </w:rPr>
              <w:id w:val="-545072171"/>
              <w:placeholder>
                <w:docPart w:val="6CB0C0ADFBB3439A823D066E6D0660EA"/>
              </w:placeholder>
              <w15:appearance w15:val="hidden"/>
            </w:sdtPr>
            <w:sdtContent>
              <w:p w:rsidRPr="00280B6F" w:rsidR="00280B6F" w:rsidP="00280B6F" w:rsidRDefault="00280B6F" w14:paraId="5007AC05" w14:textId="77777777">
                <w:pPr>
                  <w:jc w:val="both"/>
                  <w:rPr>
                    <w:noProof/>
                    <w:color w:val="5F645C" w:themeColor="accent2" w:themeShade="BF"/>
                    <w:sz w:val="20"/>
                    <w:szCs w:val="24"/>
                  </w:rPr>
                </w:pPr>
                <w:r w:rsidRPr="00280B6F">
                  <w:rPr>
                    <w:noProof/>
                    <w:color w:val="5F645C" w:themeColor="accent2" w:themeShade="BF"/>
                    <w:sz w:val="20"/>
                    <w:szCs w:val="24"/>
                  </w:rPr>
                  <w:t xml:space="preserve">Chacun des ateliers proposés sera structuré en trois temps, comprenant </w:t>
                </w:r>
                <w:r w:rsidRPr="00280B6F">
                  <w:rPr>
                    <w:b/>
                    <w:bCs/>
                    <w:noProof/>
                    <w:color w:val="5F645C" w:themeColor="accent2" w:themeShade="BF"/>
                    <w:sz w:val="20"/>
                    <w:szCs w:val="24"/>
                  </w:rPr>
                  <w:t>un moment de découverte des légumes de saison</w:t>
                </w:r>
                <w:r w:rsidRPr="00280B6F">
                  <w:rPr>
                    <w:noProof/>
                    <w:color w:val="5F645C" w:themeColor="accent2" w:themeShade="BF"/>
                    <w:sz w:val="20"/>
                    <w:szCs w:val="24"/>
                  </w:rPr>
                  <w:t xml:space="preserve"> et de leur croissance et culture, </w:t>
                </w:r>
                <w:r w:rsidRPr="00280B6F">
                  <w:rPr>
                    <w:b/>
                    <w:bCs/>
                    <w:noProof/>
                    <w:color w:val="5F645C" w:themeColor="accent2" w:themeShade="BF"/>
                    <w:sz w:val="20"/>
                    <w:szCs w:val="24"/>
                  </w:rPr>
                  <w:t xml:space="preserve">un temps de dégustation </w:t>
                </w:r>
                <w:r w:rsidRPr="00280B6F">
                  <w:rPr>
                    <w:noProof/>
                    <w:color w:val="5F645C" w:themeColor="accent2" w:themeShade="BF"/>
                    <w:sz w:val="20"/>
                    <w:szCs w:val="24"/>
                  </w:rPr>
                  <w:t xml:space="preserve">orienté autour du légume cru et d’une déclinaison du produit cuisiné suivi </w:t>
                </w:r>
                <w:r w:rsidRPr="00280B6F">
                  <w:rPr>
                    <w:b/>
                    <w:bCs/>
                    <w:noProof/>
                    <w:color w:val="5F645C" w:themeColor="accent2" w:themeShade="BF"/>
                    <w:sz w:val="20"/>
                    <w:szCs w:val="24"/>
                  </w:rPr>
                  <w:t>d’un temps permettant de poursuivre les échanges relatifs aux fruits et légumes</w:t>
                </w:r>
                <w:r w:rsidRPr="00280B6F">
                  <w:rPr>
                    <w:noProof/>
                    <w:color w:val="5F645C" w:themeColor="accent2" w:themeShade="BF"/>
                    <w:sz w:val="20"/>
                    <w:szCs w:val="24"/>
                  </w:rPr>
                  <w:t xml:space="preserve">, </w:t>
                </w:r>
                <w:r w:rsidRPr="00280B6F">
                  <w:rPr>
                    <w:b/>
                    <w:bCs/>
                    <w:noProof/>
                    <w:color w:val="5F645C" w:themeColor="accent2" w:themeShade="BF"/>
                    <w:sz w:val="20"/>
                    <w:szCs w:val="24"/>
                  </w:rPr>
                  <w:t>à leur importance dans une alimentation alliant qualité et plaisir,</w:t>
                </w:r>
                <w:r w:rsidRPr="00280B6F">
                  <w:rPr>
                    <w:noProof/>
                    <w:color w:val="5F645C" w:themeColor="accent2" w:themeShade="BF"/>
                    <w:sz w:val="20"/>
                    <w:szCs w:val="24"/>
                  </w:rPr>
                  <w:t xml:space="preserve"> à l’importance du végétal dans le vivant et à sa disponibilité locale. </w:t>
                </w:r>
              </w:p>
              <w:p w:rsidRPr="00FD4118" w:rsidR="00FA0ABF" w:rsidP="00D90B9E" w:rsidRDefault="00FA0ABF" w14:paraId="33400696" w14:textId="1F730F75">
                <w:pPr>
                  <w:pStyle w:val="Lgendedimagevertolive"/>
                  <w:rPr>
                    <w:noProof/>
                    <w:sz w:val="20"/>
                    <w:szCs w:val="24"/>
                  </w:rPr>
                </w:pPr>
              </w:p>
            </w:sdtContent>
          </w:sdt>
          <w:p w:rsidRPr="00ED1E3C" w:rsidR="00FA0ABF" w:rsidP="00D90B9E" w:rsidRDefault="00FA0ABF" w14:paraId="457C5B98" w14:textId="35F7EA30">
            <w:pPr>
              <w:pStyle w:val="Lgendedimagevertolive"/>
              <w:rPr>
                <w:noProof/>
              </w:rPr>
            </w:pPr>
            <w:sdt>
              <w:sdtPr>
                <w:rPr>
                  <w:noProof/>
                </w:rPr>
                <w:id w:val="1955748485"/>
                <w:placeholder>
                  <w:docPart w:val="5FF1C5951B75434491F0A103393160F7"/>
                </w:placeholder>
                <w15:appearance w15:val="hidden"/>
              </w:sdtPr>
              <w:sdtContent>
                <w:r w:rsidRPr="002827DB" w:rsidR="007E7944">
                  <w:rPr>
                    <w:noProof/>
                    <w:sz w:val="20"/>
                    <w:szCs w:val="24"/>
                  </w:rPr>
                  <w:t>Nous espérons que ces at</w:t>
                </w:r>
                <w:r w:rsidRPr="002827DB" w:rsidR="00245FEF">
                  <w:rPr>
                    <w:noProof/>
                    <w:sz w:val="20"/>
                    <w:szCs w:val="24"/>
                  </w:rPr>
                  <w:t>eliers suciteront l’adhésion des enfants</w:t>
                </w:r>
                <w:r w:rsidRPr="002827DB" w:rsidR="00A31F9A">
                  <w:rPr>
                    <w:noProof/>
                    <w:sz w:val="20"/>
                    <w:szCs w:val="24"/>
                  </w:rPr>
                  <w:t xml:space="preserve"> et qu’ils prendront plaisir à déguster les chips d’aubergine et </w:t>
                </w:r>
                <w:r w:rsidR="007F312F">
                  <w:rPr>
                    <w:noProof/>
                    <w:sz w:val="20"/>
                    <w:szCs w:val="24"/>
                  </w:rPr>
                  <w:t>les haricots plats caramélisés</w:t>
                </w:r>
                <w:r w:rsidRPr="002827DB" w:rsidR="00A31F9A">
                  <w:rPr>
                    <w:noProof/>
                    <w:sz w:val="20"/>
                    <w:szCs w:val="24"/>
                  </w:rPr>
                  <w:t>, cuisinés par Nicolas</w:t>
                </w:r>
                <w:r w:rsidRPr="002827DB" w:rsidR="002827DB">
                  <w:rPr>
                    <w:noProof/>
                    <w:sz w:val="20"/>
                    <w:szCs w:val="24"/>
                  </w:rPr>
                  <w:t>, animateur culinaire de Lortie.</w:t>
                </w:r>
                <w:r w:rsidRPr="002827DB">
                  <w:rPr>
                    <w:noProof/>
                    <w:sz w:val="20"/>
                    <w:szCs w:val="24"/>
                  </w:rPr>
                  <w:t xml:space="preserve"> </w:t>
                </w:r>
              </w:sdtContent>
            </w:sdt>
          </w:p>
        </w:tc>
      </w:tr>
      <w:tr w:rsidRPr="00ED1E3C" w:rsidR="009367AD" w:rsidTr="3AB0819C" w14:paraId="12A66748" w14:textId="77777777">
        <w:trPr>
          <w:trHeight w:val="864"/>
        </w:trPr>
        <w:tc>
          <w:tcPr>
            <w:tcW w:w="8523" w:type="dxa"/>
            <w:gridSpan w:val="3"/>
            <w:tcBorders>
              <w:top w:val="nil"/>
              <w:left w:val="nil"/>
              <w:bottom w:val="single" w:color="8A7760" w:themeColor="accent1" w:themeShade="BF" w:sz="4" w:space="0"/>
              <w:right w:val="nil"/>
            </w:tcBorders>
            <w:tcMar>
              <w:left w:w="0" w:type="dxa"/>
              <w:bottom w:w="144" w:type="dxa"/>
              <w:right w:w="0" w:type="dxa"/>
            </w:tcMar>
            <w:vAlign w:val="center"/>
          </w:tcPr>
          <w:p w:rsidRPr="00ED1E3C" w:rsidR="009367AD" w:rsidP="00B410ED" w:rsidRDefault="004F6317" w14:paraId="01EFF5B0" w14:textId="759DFFBF">
            <w:pPr>
              <w:pStyle w:val="Lgendedimagemarron"/>
              <w:jc w:val="center"/>
              <w:rPr>
                <w:noProof/>
              </w:rPr>
            </w:pPr>
            <w:r w:rsidRPr="006B0635">
              <w:rPr>
                <w:noProof/>
              </w:rPr>
              <w:t xml:space="preserve">UN </w:t>
            </w:r>
            <w:r w:rsidRPr="006B0635" w:rsidR="008E38F9">
              <w:rPr>
                <w:noProof/>
              </w:rPr>
              <w:t>BEL AGENDA</w:t>
            </w:r>
            <w:r w:rsidRPr="006B0635" w:rsidR="0000722E">
              <w:rPr>
                <w:noProof/>
              </w:rPr>
              <w:t xml:space="preserve"> PROPOSE PAR L’ADEME POUR DEGUSTER FRUITS ET LEGUMES DE SAISON</w:t>
            </w:r>
          </w:p>
        </w:tc>
        <w:tc>
          <w:tcPr>
            <w:tcW w:w="259" w:type="dxa"/>
            <w:vMerge/>
            <w:tcBorders/>
            <w:tcMar/>
          </w:tcPr>
          <w:p w:rsidRPr="00ED1E3C" w:rsidR="009367AD" w:rsidRDefault="009367AD" w14:paraId="6DB11709" w14:textId="77777777">
            <w:pPr>
              <w:rPr>
                <w:noProof/>
              </w:rPr>
            </w:pPr>
          </w:p>
        </w:tc>
        <w:tc>
          <w:tcPr>
            <w:tcW w:w="4247" w:type="dxa"/>
            <w:gridSpan w:val="2"/>
            <w:vMerge/>
            <w:tcBorders/>
            <w:tcMar>
              <w:top w:w="288" w:type="dxa"/>
              <w:left w:w="288" w:type="dxa"/>
              <w:right w:w="288" w:type="dxa"/>
            </w:tcMar>
          </w:tcPr>
          <w:p w:rsidRPr="00ED1E3C" w:rsidR="009367AD" w:rsidP="00762736" w:rsidRDefault="009367AD" w14:paraId="3DCD93A8" w14:textId="77777777">
            <w:pPr>
              <w:rPr>
                <w:rFonts w:asciiTheme="majorHAnsi" w:hAnsiTheme="majorHAnsi"/>
                <w:b/>
                <w:bCs/>
                <w:noProof/>
                <w:color w:val="5F645C" w:themeColor="accent2" w:themeShade="BF"/>
                <w:sz w:val="40"/>
                <w:szCs w:val="40"/>
              </w:rPr>
            </w:pPr>
          </w:p>
        </w:tc>
      </w:tr>
      <w:tr w:rsidRPr="00ED1E3C" w:rsidR="00C531D5" w:rsidTr="3AB0819C" w14:paraId="438A70B0" w14:textId="77777777">
        <w:trPr>
          <w:trHeight w:val="1772"/>
        </w:trPr>
        <w:tc>
          <w:tcPr>
            <w:tcW w:w="8523" w:type="dxa"/>
            <w:gridSpan w:val="3"/>
            <w:tcBorders>
              <w:top w:val="single" w:color="8A7760" w:themeColor="accent1" w:themeShade="BF" w:sz="4" w:space="0"/>
              <w:left w:val="nil"/>
              <w:bottom w:val="nil"/>
              <w:right w:val="nil"/>
            </w:tcBorders>
            <w:tcMar>
              <w:top w:w="216" w:type="dxa"/>
              <w:left w:w="115" w:type="dxa"/>
              <w:right w:w="115" w:type="dxa"/>
            </w:tcMar>
          </w:tcPr>
          <w:p w:rsidRPr="00DC7563" w:rsidR="00C531D5" w:rsidP="00DC7563" w:rsidRDefault="00702BD7" w14:paraId="45CB0D96" w14:textId="65EE108A">
            <w:pPr>
              <w:jc w:val="center"/>
              <w:rPr>
                <w:rStyle w:val="Sous-titredarticlemarron"/>
                <w:rFonts w:cstheme="minorBidi"/>
                <w:b/>
                <w:bCs/>
                <w:sz w:val="72"/>
                <w:szCs w:val="72"/>
              </w:rPr>
            </w:pPr>
            <w:sdt>
              <w:sdtPr>
                <w:rPr>
                  <w:rStyle w:val="Titredarticlemarron"/>
                </w:rPr>
                <w:id w:val="295579074"/>
                <w:placeholder>
                  <w:docPart w:val="7B9FDEBC50E44357B0CA793F416DE518"/>
                </w:placeholder>
                <w15:appearance w15:val="hidden"/>
              </w:sdtPr>
              <w:sdtEndPr>
                <w:rPr>
                  <w:rStyle w:val="Titredarticlemarron"/>
                </w:rPr>
              </w:sdtEndPr>
              <w:sdtContent>
                <w:r w:rsidRPr="00DC7563" w:rsidR="00FA0ABF">
                  <w:rPr>
                    <w:rStyle w:val="Titredarticlemarron"/>
                  </w:rPr>
                  <w:t>Le b</w:t>
                </w:r>
                <w:r w:rsidRPr="00DC7563" w:rsidR="00CF5336">
                  <w:rPr>
                    <w:rStyle w:val="Titredarticlemarron"/>
                  </w:rPr>
                  <w:t xml:space="preserve">onheur </w:t>
                </w:r>
                <w:r w:rsidR="0094782D">
                  <w:rPr>
                    <w:rStyle w:val="Titredarticlemarron"/>
                  </w:rPr>
                  <w:t xml:space="preserve">est </w:t>
                </w:r>
                <w:r w:rsidR="006B0635">
                  <w:rPr>
                    <w:rStyle w:val="Titredarticlemarron"/>
                  </w:rPr>
                  <w:t>dans</w:t>
                </w:r>
                <w:r w:rsidR="00B50594">
                  <w:rPr>
                    <w:rStyle w:val="Titredarticlemarron"/>
                  </w:rPr>
                  <w:t xml:space="preserve"> </w:t>
                </w:r>
                <w:r w:rsidR="000B04D0">
                  <w:rPr>
                    <w:rStyle w:val="Titredarticlemarron"/>
                  </w:rPr>
                  <w:t>l’</w:t>
                </w:r>
                <w:r w:rsidRPr="00DC7563" w:rsidR="00CF5336">
                  <w:rPr>
                    <w:rStyle w:val="Titredarticlemarron"/>
                  </w:rPr>
                  <w:t>assiette</w:t>
                </w:r>
              </w:sdtContent>
            </w:sdt>
          </w:p>
        </w:tc>
        <w:tc>
          <w:tcPr>
            <w:tcW w:w="259" w:type="dxa"/>
            <w:vMerge/>
            <w:tcBorders/>
            <w:tcMar/>
          </w:tcPr>
          <w:p w:rsidRPr="00ED1E3C" w:rsidR="00C531D5" w:rsidRDefault="00C531D5" w14:paraId="19D5071D" w14:textId="77777777">
            <w:pPr>
              <w:rPr>
                <w:noProof/>
              </w:rPr>
            </w:pPr>
          </w:p>
        </w:tc>
        <w:tc>
          <w:tcPr>
            <w:tcW w:w="4247" w:type="dxa"/>
            <w:gridSpan w:val="2"/>
            <w:vMerge/>
            <w:tcBorders/>
            <w:tcMar/>
          </w:tcPr>
          <w:p w:rsidRPr="00ED1E3C" w:rsidR="00C531D5" w:rsidRDefault="00C531D5" w14:paraId="1C7EB24A" w14:textId="77777777">
            <w:pPr>
              <w:rPr>
                <w:noProof/>
              </w:rPr>
            </w:pPr>
          </w:p>
        </w:tc>
      </w:tr>
      <w:tr w:rsidRPr="00ED1E3C" w:rsidR="00C531D5" w:rsidTr="3AB0819C" w14:paraId="2EB6384E" w14:textId="77777777">
        <w:trPr>
          <w:trHeight w:val="501"/>
        </w:trPr>
        <w:tc>
          <w:tcPr>
            <w:tcW w:w="4478" w:type="dxa"/>
            <w:gridSpan w:val="2"/>
            <w:tcBorders>
              <w:top w:val="nil"/>
              <w:left w:val="nil"/>
              <w:bottom w:val="nil"/>
              <w:right w:val="nil"/>
            </w:tcBorders>
            <w:tcMar>
              <w:top w:w="144" w:type="dxa"/>
              <w:left w:w="115" w:type="dxa"/>
              <w:right w:w="115" w:type="dxa"/>
            </w:tcMar>
          </w:tcPr>
          <w:p w:rsidRPr="00ED1E3C" w:rsidR="00C531D5" w:rsidP="00DB51E0" w:rsidRDefault="00C531D5" w14:paraId="3111E56F" w14:textId="2015F59C">
            <w:pPr>
              <w:rPr>
                <w:rStyle w:val="Nomdauteurmarron"/>
                <w:noProof/>
              </w:rPr>
            </w:pPr>
            <w:r w:rsidRPr="00ED1E3C">
              <w:rPr>
                <w:rStyle w:val="Nomdauteurmarron"/>
                <w:noProof/>
                <w:lang w:bidi="fr-FR"/>
              </w:rPr>
              <w:t>--------------</w:t>
            </w:r>
          </w:p>
        </w:tc>
        <w:tc>
          <w:tcPr>
            <w:tcW w:w="4045" w:type="dxa"/>
            <w:vMerge w:val="restart"/>
            <w:tcBorders>
              <w:top w:val="nil"/>
              <w:left w:val="nil"/>
              <w:bottom w:val="nil"/>
              <w:right w:val="nil"/>
            </w:tcBorders>
            <w:tcMar>
              <w:top w:w="144" w:type="dxa"/>
              <w:left w:w="216" w:type="dxa"/>
              <w:right w:w="115" w:type="dxa"/>
            </w:tcMar>
          </w:tcPr>
          <w:sdt>
            <w:sdtPr>
              <w:rPr>
                <w:noProof/>
                <w:sz w:val="20"/>
                <w:szCs w:val="20"/>
              </w:rPr>
              <w:id w:val="392087146"/>
              <w:placeholder>
                <w:docPart w:val="B5107B8735104F8CBC6554369354DEE2"/>
              </w:placeholder>
              <w15:appearance w15:val="hidden"/>
            </w:sdtPr>
            <w:sdtEndPr/>
            <w:sdtContent>
              <w:p w:rsidR="005275E9" w:rsidP="00664648" w:rsidRDefault="007E27F7" w14:paraId="2FDF16E0" w14:textId="77777777">
                <w:pPr>
                  <w:pStyle w:val="Corpsdetextemarron"/>
                  <w:rPr>
                    <w:noProof/>
                    <w:sz w:val="20"/>
                    <w:szCs w:val="20"/>
                  </w:rPr>
                </w:pPr>
                <w:r>
                  <w:rPr>
                    <w:noProof/>
                    <w:sz w:val="20"/>
                    <w:szCs w:val="20"/>
                  </w:rPr>
                  <w:t>L</w:t>
                </w:r>
                <w:r w:rsidRPr="00C274F4">
                  <w:rPr>
                    <w:noProof/>
                    <w:sz w:val="20"/>
                    <w:szCs w:val="20"/>
                  </w:rPr>
                  <w:t>e CREDOC</w:t>
                </w:r>
                <w:r>
                  <w:rPr>
                    <w:noProof/>
                    <w:sz w:val="20"/>
                    <w:szCs w:val="20"/>
                  </w:rPr>
                  <w:t xml:space="preserve"> </w:t>
                </w:r>
                <w:r w:rsidRPr="00C274F4">
                  <w:rPr>
                    <w:sz w:val="20"/>
                    <w:szCs w:val="20"/>
                  </w:rPr>
                  <w:t>Centre de Recherche pour l'Étude et l'Observation des Conditions de Vie, est un organisme d'études et de recherche - au service des acteurs de la vie économique et sociale</w:t>
                </w:r>
                <w:r>
                  <w:rPr>
                    <w:sz w:val="20"/>
                    <w:szCs w:val="20"/>
                  </w:rPr>
                  <w:t>)</w:t>
                </w:r>
                <w:r>
                  <w:rPr>
                    <w:noProof/>
                    <w:sz w:val="20"/>
                    <w:szCs w:val="20"/>
                  </w:rPr>
                  <w:t xml:space="preserve"> indiquait</w:t>
                </w:r>
                <w:r w:rsidRPr="00C274F4">
                  <w:rPr>
                    <w:noProof/>
                    <w:sz w:val="20"/>
                    <w:szCs w:val="20"/>
                  </w:rPr>
                  <w:t xml:space="preserve"> en juillet 2017</w:t>
                </w:r>
                <w:r>
                  <w:rPr>
                    <w:noProof/>
                    <w:sz w:val="20"/>
                    <w:szCs w:val="20"/>
                  </w:rPr>
                  <w:t xml:space="preserve"> : </w:t>
                </w:r>
                <w:r w:rsidRPr="00C274F4" w:rsidR="00664648">
                  <w:rPr>
                    <w:noProof/>
                    <w:sz w:val="20"/>
                    <w:szCs w:val="20"/>
                  </w:rPr>
                  <w:t>Les générations</w:t>
                </w:r>
                <w:r w:rsidRPr="00C274F4" w:rsidR="00C46251">
                  <w:rPr>
                    <w:noProof/>
                    <w:sz w:val="20"/>
                    <w:szCs w:val="20"/>
                  </w:rPr>
                  <w:t xml:space="preserve"> les plus jeunes consomment quatre fois moins</w:t>
                </w:r>
                <w:r w:rsidRPr="00C274F4" w:rsidR="00F32195">
                  <w:rPr>
                    <w:noProof/>
                    <w:sz w:val="20"/>
                    <w:szCs w:val="20"/>
                  </w:rPr>
                  <w:t xml:space="preserve"> de fruits et de légumes que leurs grands-parents</w:t>
                </w:r>
                <w:r w:rsidR="005275E9">
                  <w:rPr>
                    <w:noProof/>
                    <w:sz w:val="20"/>
                    <w:szCs w:val="20"/>
                  </w:rPr>
                  <w:t xml:space="preserve">. En cause notamment : la crise économique et la perte de savoir-faire culinaire. </w:t>
                </w:r>
              </w:p>
              <w:p w:rsidR="005275E9" w:rsidP="00664648" w:rsidRDefault="005275E9" w14:paraId="0EC4DC7D" w14:textId="77777777">
                <w:pPr>
                  <w:pStyle w:val="Corpsdetextemarron"/>
                  <w:rPr>
                    <w:noProof/>
                    <w:sz w:val="20"/>
                    <w:szCs w:val="20"/>
                  </w:rPr>
                </w:pPr>
              </w:p>
              <w:p w:rsidR="00252633" w:rsidP="00664648" w:rsidRDefault="008B3069" w14:paraId="7455520A" w14:textId="77B59EE4">
                <w:pPr>
                  <w:pStyle w:val="Corpsdetextemarron"/>
                  <w:rPr>
                    <w:noProof/>
                    <w:sz w:val="20"/>
                    <w:szCs w:val="20"/>
                  </w:rPr>
                </w:pPr>
                <w:r>
                  <w:rPr>
                    <w:noProof/>
                    <w:sz w:val="20"/>
                    <w:szCs w:val="20"/>
                  </w:rPr>
                  <w:t xml:space="preserve">L’idée de ce petit « journal » est </w:t>
                </w:r>
                <w:r w:rsidR="00B7791D">
                  <w:rPr>
                    <w:noProof/>
                    <w:sz w:val="20"/>
                    <w:szCs w:val="20"/>
                  </w:rPr>
                  <w:t>de pouvoir partager en famille, après les ateliers proposés sur le temps périscolaire</w:t>
                </w:r>
                <w:r w:rsidR="00423769">
                  <w:rPr>
                    <w:noProof/>
                    <w:sz w:val="20"/>
                    <w:szCs w:val="20"/>
                  </w:rPr>
                  <w:t>,</w:t>
                </w:r>
                <w:r w:rsidR="005D32E5">
                  <w:rPr>
                    <w:noProof/>
                    <w:sz w:val="20"/>
                    <w:szCs w:val="20"/>
                  </w:rPr>
                  <w:t xml:space="preserve"> les connaissances acquises </w:t>
                </w:r>
                <w:r w:rsidR="00423769">
                  <w:rPr>
                    <w:noProof/>
                    <w:sz w:val="20"/>
                    <w:szCs w:val="20"/>
                  </w:rPr>
                  <w:t xml:space="preserve">durant la pause méridienne et pourquoi pas </w:t>
                </w:r>
                <w:r w:rsidR="00524139">
                  <w:rPr>
                    <w:noProof/>
                    <w:sz w:val="20"/>
                    <w:szCs w:val="20"/>
                  </w:rPr>
                  <w:t xml:space="preserve">(chiche ?) </w:t>
                </w:r>
                <w:r w:rsidR="00423769">
                  <w:rPr>
                    <w:noProof/>
                    <w:sz w:val="20"/>
                    <w:szCs w:val="20"/>
                  </w:rPr>
                  <w:t xml:space="preserve">essayer de refaire les recettes </w:t>
                </w:r>
                <w:r w:rsidR="00252633">
                  <w:rPr>
                    <w:noProof/>
                    <w:sz w:val="20"/>
                    <w:szCs w:val="20"/>
                  </w:rPr>
                  <w:t>proposées au sein des pages suivantes</w:t>
                </w:r>
                <w:r w:rsidR="00423769">
                  <w:rPr>
                    <w:noProof/>
                    <w:sz w:val="20"/>
                    <w:szCs w:val="20"/>
                  </w:rPr>
                  <w:t xml:space="preserve"> </w:t>
                </w:r>
                <w:r w:rsidR="00252633">
                  <w:rPr>
                    <w:noProof/>
                    <w:sz w:val="20"/>
                    <w:szCs w:val="20"/>
                  </w:rPr>
                  <w:t xml:space="preserve">avec les enfants. </w:t>
                </w:r>
                <w:r w:rsidR="00423769">
                  <w:rPr>
                    <w:noProof/>
                    <w:sz w:val="20"/>
                    <w:szCs w:val="20"/>
                  </w:rPr>
                  <w:t xml:space="preserve"> </w:t>
                </w:r>
              </w:p>
              <w:p w:rsidR="00252633" w:rsidP="00664648" w:rsidRDefault="00252633" w14:paraId="171D7C26" w14:textId="77777777">
                <w:pPr>
                  <w:pStyle w:val="Corpsdetextemarron"/>
                  <w:rPr>
                    <w:noProof/>
                    <w:sz w:val="20"/>
                    <w:szCs w:val="20"/>
                  </w:rPr>
                </w:pPr>
              </w:p>
              <w:p w:rsidR="00A25CEA" w:rsidP="00664648" w:rsidRDefault="00252633" w14:paraId="7ABDC0E7" w14:textId="77777777">
                <w:pPr>
                  <w:pStyle w:val="Corpsdetextemarron"/>
                  <w:rPr>
                    <w:noProof/>
                    <w:sz w:val="20"/>
                    <w:szCs w:val="20"/>
                  </w:rPr>
                </w:pPr>
                <w:r>
                  <w:rPr>
                    <w:noProof/>
                    <w:sz w:val="20"/>
                    <w:szCs w:val="20"/>
                  </w:rPr>
                  <w:t>Quatre recettes sont proposées</w:t>
                </w:r>
                <w:r w:rsidR="00BD318B">
                  <w:rPr>
                    <w:noProof/>
                    <w:sz w:val="20"/>
                    <w:szCs w:val="20"/>
                  </w:rPr>
                  <w:t xml:space="preserve"> (à base d’augergine et de haricots plats pour le mois de septembre</w:t>
                </w:r>
                <w:r w:rsidR="00A25CEA">
                  <w:rPr>
                    <w:noProof/>
                    <w:sz w:val="20"/>
                    <w:szCs w:val="20"/>
                  </w:rPr>
                  <w:t xml:space="preserve">) dont deux sont très simples et deux nécessitant quelques ingrédients complémentaires et un peu plus de temps. </w:t>
                </w:r>
              </w:p>
              <w:p w:rsidR="00A25CEA" w:rsidP="00664648" w:rsidRDefault="00A25CEA" w14:paraId="42BE7ABC" w14:textId="77777777">
                <w:pPr>
                  <w:pStyle w:val="Corpsdetextemarron"/>
                  <w:rPr>
                    <w:noProof/>
                    <w:sz w:val="20"/>
                    <w:szCs w:val="20"/>
                  </w:rPr>
                </w:pPr>
              </w:p>
              <w:p w:rsidR="00C42045" w:rsidP="00664648" w:rsidRDefault="00C42045" w14:paraId="099E53FF" w14:textId="77777777">
                <w:pPr>
                  <w:pStyle w:val="Corpsdetextemarron"/>
                  <w:rPr>
                    <w:noProof/>
                    <w:sz w:val="20"/>
                    <w:szCs w:val="20"/>
                  </w:rPr>
                </w:pPr>
                <w:r>
                  <w:rPr>
                    <w:noProof/>
                    <w:sz w:val="20"/>
                    <w:szCs w:val="20"/>
                  </w:rPr>
                  <w:t>Nous vous souhaitons une bonne lecture et un bel appétit !</w:t>
                </w:r>
              </w:p>
              <w:p w:rsidR="00C42045" w:rsidP="00664648" w:rsidRDefault="00C42045" w14:paraId="69F08B0C" w14:textId="77777777">
                <w:pPr>
                  <w:pStyle w:val="Corpsdetextemarron"/>
                  <w:rPr>
                    <w:noProof/>
                    <w:sz w:val="20"/>
                    <w:szCs w:val="20"/>
                  </w:rPr>
                </w:pPr>
              </w:p>
              <w:p w:rsidRPr="00C274F4" w:rsidR="00C531D5" w:rsidP="00664648" w:rsidRDefault="00702BD7" w14:paraId="287F9644" w14:textId="1A091829">
                <w:pPr>
                  <w:pStyle w:val="Corpsdetextemarron"/>
                  <w:rPr>
                    <w:noProof/>
                    <w:sz w:val="20"/>
                    <w:szCs w:val="20"/>
                  </w:rPr>
                </w:pPr>
              </w:p>
            </w:sdtContent>
          </w:sdt>
          <w:p w:rsidR="0B371FE1" w:rsidRDefault="0B371FE1" w14:paraId="5D49CD28"/>
        </w:tc>
        <w:tc>
          <w:tcPr>
            <w:tcW w:w="259" w:type="dxa"/>
            <w:vMerge/>
            <w:tcBorders/>
            <w:tcMar/>
          </w:tcPr>
          <w:p w:rsidRPr="00ED1E3C" w:rsidR="00C531D5" w:rsidRDefault="00C531D5" w14:paraId="41B4822C" w14:textId="77777777">
            <w:pPr>
              <w:rPr>
                <w:noProof/>
                <w:color w:val="5D5041" w:themeColor="accent1" w:themeShade="80"/>
              </w:rPr>
            </w:pPr>
          </w:p>
        </w:tc>
        <w:tc>
          <w:tcPr>
            <w:tcW w:w="4247" w:type="dxa"/>
            <w:gridSpan w:val="2"/>
            <w:vMerge/>
            <w:tcBorders/>
            <w:tcMar/>
          </w:tcPr>
          <w:p w:rsidRPr="00ED1E3C" w:rsidR="00C531D5" w:rsidRDefault="00C531D5" w14:paraId="44F2B929" w14:textId="77777777">
            <w:pPr>
              <w:rPr>
                <w:noProof/>
              </w:rPr>
            </w:pPr>
          </w:p>
        </w:tc>
      </w:tr>
      <w:tr w:rsidRPr="00ED1E3C" w:rsidR="00C531D5" w:rsidTr="3AB0819C" w14:paraId="1940F07A" w14:textId="77777777">
        <w:trPr>
          <w:trHeight w:val="8437"/>
        </w:trPr>
        <w:tc>
          <w:tcPr>
            <w:tcW w:w="4478" w:type="dxa"/>
            <w:gridSpan w:val="2"/>
            <w:tcBorders>
              <w:top w:val="nil"/>
              <w:left w:val="nil"/>
              <w:bottom w:val="nil"/>
              <w:right w:val="nil"/>
            </w:tcBorders>
            <w:tcMar>
              <w:top w:w="288" w:type="dxa"/>
              <w:left w:w="115" w:type="dxa"/>
              <w:right w:w="115" w:type="dxa"/>
            </w:tcMar>
          </w:tcPr>
          <w:sdt>
            <w:sdtPr>
              <w:rPr>
                <w:noProof/>
              </w:rPr>
              <w:id w:val="-648977671"/>
              <w:placeholder>
                <w:docPart w:val="A4C6E22CA6F54BCDAA38073FEF4FACA9"/>
              </w:placeholder>
              <w15:appearance w15:val="hidden"/>
            </w:sdtPr>
            <w:sdtEndPr/>
            <w:sdtContent>
              <w:p w:rsidR="00107408" w:rsidP="00FE2C5F" w:rsidRDefault="00DD50FA" w14:paraId="02D000B5" w14:textId="10FF4A56" w14:noSpellErr="1">
                <w:pPr>
                  <w:pStyle w:val="Corpsdetextemarron"/>
                  <w:rPr>
                    <w:noProof/>
                  </w:rPr>
                </w:pPr>
                <w:r w:rsidR="00DD50FA">
                  <w:drawing>
                    <wp:inline wp14:editId="0CC32EE4" wp14:anchorId="7F5D6AE4">
                      <wp:extent cx="2681605" cy="2011045"/>
                      <wp:effectExtent l="0" t="0" r="4445" b="8255"/>
                      <wp:docPr id="31" name="Image 31" title=""/>
                      <wp:cNvGraphicFramePr>
                        <a:graphicFrameLocks noChangeAspect="1"/>
                      </wp:cNvGraphicFramePr>
                      <a:graphic>
                        <a:graphicData uri="http://schemas.openxmlformats.org/drawingml/2006/picture">
                          <pic:pic>
                            <pic:nvPicPr>
                              <pic:cNvPr id="0" name="Image 31"/>
                              <pic:cNvPicPr/>
                            </pic:nvPicPr>
                            <pic:blipFill>
                              <a:blip r:embed="Rb17a4ea6afca4be5">
                                <a:extLst xmlns:a="http://schemas.openxmlformats.org/drawingml/2006/main">
                                  <a:ext uri="{28A0092B-C50C-407E-A947-70E740481C1C}">
                                    <a14:useLocalDpi xmlns:a14="http://schemas.microsoft.com/office/drawing/2010/main" val="0"/>
                                  </a:ext>
                                </a:extLst>
                              </a:blip>
                              <a:stretch>
                                <a:fillRect/>
                              </a:stretch>
                            </pic:blipFill>
                            <pic:spPr>
                              <a:xfrm rot="10800000" flipH="0" flipV="0">
                                <a:off x="0" y="0"/>
                                <a:ext cx="2681605" cy="2011045"/>
                              </a:xfrm>
                              <a:prstGeom prst="rect">
                                <a:avLst/>
                              </a:prstGeom>
                            </pic:spPr>
                          </pic:pic>
                        </a:graphicData>
                      </a:graphic>
                    </wp:inline>
                  </w:drawing>
                </w:r>
              </w:p>
            </w:sdtContent>
          </w:sdt>
          <w:p w:rsidR="00280B6F" w:rsidP="00FE2C5F" w:rsidRDefault="00280B6F" w14:paraId="4AF5980C" w14:textId="77777777">
            <w:pPr>
              <w:pStyle w:val="Corpsdetextemarron"/>
              <w:rPr>
                <w:noProof/>
              </w:rPr>
            </w:pPr>
          </w:p>
          <w:p w:rsidR="00DD50FA" w:rsidP="00FE2C5F" w:rsidRDefault="00DD50FA" w14:paraId="37336E11" w14:textId="29C68D4A">
            <w:pPr>
              <w:pStyle w:val="Corpsdetextemarron"/>
              <w:rPr>
                <w:noProof/>
              </w:rPr>
            </w:pPr>
            <w:r>
              <w:rPr>
                <w:noProof/>
              </w:rPr>
              <w:t xml:space="preserve">Quelques </w:t>
            </w:r>
            <w:r w:rsidR="00AA6E5A">
              <w:rPr>
                <w:noProof/>
              </w:rPr>
              <w:t xml:space="preserve">côtes de blettes </w:t>
            </w:r>
            <w:r w:rsidR="00D93626">
              <w:rPr>
                <w:noProof/>
              </w:rPr>
              <w:t xml:space="preserve"> ainsi qu’un chou </w:t>
            </w:r>
            <w:r w:rsidR="00AA6E5A">
              <w:rPr>
                <w:noProof/>
              </w:rPr>
              <w:t>cultivés sur le jardin de Lortie …</w:t>
            </w:r>
          </w:p>
          <w:p w:rsidR="00AA6E5A" w:rsidP="00FE2C5F" w:rsidRDefault="00AA6E5A" w14:paraId="18333038" w14:textId="77777777">
            <w:pPr>
              <w:pStyle w:val="Corpsdetextemarron"/>
              <w:rPr>
                <w:noProof/>
              </w:rPr>
            </w:pPr>
          </w:p>
          <w:p w:rsidR="00AA6E5A" w:rsidP="00FE2C5F" w:rsidRDefault="00AA6E5A" w14:paraId="2CE36058" w14:textId="77777777">
            <w:pPr>
              <w:pStyle w:val="Corpsdetextemarron"/>
              <w:rPr>
                <w:noProof/>
              </w:rPr>
            </w:pPr>
          </w:p>
          <w:p w:rsidRPr="00ED1E3C" w:rsidR="00AA6E5A" w:rsidP="00FE2C5F" w:rsidRDefault="00D93626" w14:paraId="102DDB59" w14:textId="1EC7B461">
            <w:pPr>
              <w:pStyle w:val="Corpsdetextemarron"/>
              <w:rPr>
                <w:noProof/>
              </w:rPr>
            </w:pPr>
            <w:r>
              <w:rPr>
                <w:noProof/>
              </w:rPr>
              <w:drawing>
                <wp:inline distT="0" distB="0" distL="0" distR="0" wp14:anchorId="081CF24D" wp14:editId="7E93F772">
                  <wp:extent cx="2681605" cy="2423160"/>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653" b="21591"/>
                          <a:stretch/>
                        </pic:blipFill>
                        <pic:spPr bwMode="auto">
                          <a:xfrm>
                            <a:off x="0" y="0"/>
                            <a:ext cx="2681605" cy="24231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45" w:type="dxa"/>
            <w:vMerge/>
            <w:tcBorders/>
            <w:tcMar>
              <w:top w:w="288" w:type="dxa"/>
              <w:left w:w="115" w:type="dxa"/>
              <w:right w:w="115" w:type="dxa"/>
            </w:tcMar>
          </w:tcPr>
          <w:p w:rsidRPr="00ED1E3C" w:rsidR="00C531D5" w:rsidP="00505F80" w:rsidRDefault="00C531D5" w14:paraId="4A449F07" w14:textId="77777777">
            <w:pPr>
              <w:rPr>
                <w:noProof/>
                <w:color w:val="8A7760" w:themeColor="accent1" w:themeShade="BF"/>
                <w:sz w:val="20"/>
                <w:szCs w:val="20"/>
              </w:rPr>
            </w:pPr>
          </w:p>
        </w:tc>
        <w:tc>
          <w:tcPr>
            <w:tcW w:w="259" w:type="dxa"/>
            <w:vMerge/>
            <w:tcBorders/>
            <w:tcMar/>
          </w:tcPr>
          <w:p w:rsidRPr="00ED1E3C" w:rsidR="00C531D5" w:rsidRDefault="00C531D5" w14:paraId="4595A423" w14:textId="77777777">
            <w:pPr>
              <w:rPr>
                <w:noProof/>
                <w:color w:val="5D5041" w:themeColor="accent1" w:themeShade="80"/>
              </w:rPr>
            </w:pPr>
          </w:p>
        </w:tc>
        <w:tc>
          <w:tcPr>
            <w:tcW w:w="4247" w:type="dxa"/>
            <w:gridSpan w:val="2"/>
            <w:vMerge/>
            <w:tcBorders/>
            <w:tcMar/>
          </w:tcPr>
          <w:p w:rsidRPr="00ED1E3C" w:rsidR="00C531D5" w:rsidRDefault="00C531D5" w14:paraId="18C6AF54" w14:textId="77777777">
            <w:pPr>
              <w:rPr>
                <w:noProof/>
              </w:rPr>
            </w:pPr>
          </w:p>
        </w:tc>
      </w:tr>
    </w:tbl>
    <w:p w:rsidRPr="00ED1E3C" w:rsidR="00490F0F" w:rsidP="00490F0F" w:rsidRDefault="00490F0F" w14:paraId="67F3715A" w14:textId="65864D52">
      <w:pPr>
        <w:pStyle w:val="Ancregraphique"/>
        <w:rPr>
          <w:noProof/>
        </w:rPr>
      </w:pPr>
    </w:p>
    <w:tbl>
      <w:tblPr>
        <w:tblStyle w:val="Grilledutableau"/>
        <w:tblW w:w="5000" w:type="pct"/>
        <w:tblLayout w:type="fixed"/>
        <w:tblLook w:val="04A0" w:firstRow="1" w:lastRow="0" w:firstColumn="1" w:lastColumn="0" w:noHBand="0" w:noVBand="1"/>
      </w:tblPr>
      <w:tblGrid>
        <w:gridCol w:w="540"/>
        <w:gridCol w:w="3774"/>
        <w:gridCol w:w="4316"/>
        <w:gridCol w:w="240"/>
        <w:gridCol w:w="2754"/>
        <w:gridCol w:w="1336"/>
      </w:tblGrid>
      <w:tr w:rsidRPr="00ED1E3C" w:rsidR="00490F0F" w:rsidTr="00500D14" w14:paraId="097971B9" w14:textId="77777777">
        <w:trPr>
          <w:trHeight w:val="1152"/>
        </w:trPr>
        <w:tc>
          <w:tcPr>
            <w:tcW w:w="12960" w:type="dxa"/>
            <w:gridSpan w:val="6"/>
            <w:tcBorders>
              <w:top w:val="nil"/>
              <w:left w:val="nil"/>
              <w:bottom w:val="single" w:color="8A7760" w:themeColor="accent1" w:themeShade="BF" w:sz="4" w:space="0"/>
              <w:right w:val="nil"/>
            </w:tcBorders>
            <w:shd w:val="clear" w:color="auto" w:fill="auto"/>
            <w:tcMar>
              <w:left w:w="0" w:type="dxa"/>
              <w:right w:w="0" w:type="dxa"/>
            </w:tcMar>
          </w:tcPr>
          <w:bookmarkStart w:name="_Hlk55863192" w:id="0"/>
          <w:p w:rsidRPr="00ED1E3C" w:rsidR="00490F0F" w:rsidP="008E3641" w:rsidRDefault="00702BD7" w14:paraId="015087E1" w14:textId="2BBA1EB2">
            <w:pPr>
              <w:pStyle w:val="En-tte"/>
              <w:rPr>
                <w:noProof/>
              </w:rPr>
            </w:pPr>
            <w:sdt>
              <w:sdtPr>
                <w:rPr>
                  <w:noProof/>
                </w:rPr>
                <w:id w:val="-13929365"/>
                <w:placeholder>
                  <w:docPart w:val="45160E71EC254795A6A2CD7957350DB7"/>
                </w:placeholder>
                <w15:appearance w15:val="hidden"/>
              </w:sdtPr>
              <w:sdtEndPr/>
              <w:sdtContent>
                <w:sdt>
                  <w:sdtPr>
                    <w:rPr>
                      <w:rStyle w:val="Nomdauteurmarron"/>
                      <w:rFonts w:asciiTheme="minorHAnsi" w:hAnsiTheme="minorHAnsi"/>
                      <w:lang w:bidi="fr-FR"/>
                    </w:rPr>
                    <w:id w:val="896858609"/>
                    <w:placeholder>
                      <w:docPart w:val="BE87322868C847EB8488FD222EB84409"/>
                    </w:placeholder>
                    <w15:appearance w15:val="hidden"/>
                  </w:sdtPr>
                  <w:sdtContent>
                    <w:r w:rsidRPr="00B83886" w:rsidR="00900C79">
                      <w:rPr>
                        <w:rStyle w:val="Nomdauteurmarron"/>
                        <w:rFonts w:asciiTheme="minorHAnsi" w:hAnsiTheme="minorHAnsi"/>
                        <w:lang w:bidi="fr-FR"/>
                      </w:rPr>
                      <w:t>Le coin du ma</w:t>
                    </w:r>
                    <w:r w:rsidRPr="00ED1E3C" w:rsidR="009E784D">
                      <w:rPr>
                        <w:noProof/>
                        <w:lang w:bidi="fr-FR"/>
                      </w:rPr>
                      <mc:AlternateContent>
                        <mc:Choice Requires="wps">
                          <w:drawing>
                            <wp:anchor distT="0" distB="0" distL="114300" distR="114300" simplePos="0" relativeHeight="251728896" behindDoc="1" locked="1" layoutInCell="1" allowOverlap="1" wp14:anchorId="1E386B28" wp14:editId="5D054756">
                              <wp:simplePos x="0" y="0"/>
                              <wp:positionH relativeFrom="column">
                                <wp:posOffset>2735580</wp:posOffset>
                              </wp:positionH>
                              <wp:positionV relativeFrom="paragraph">
                                <wp:posOffset>-217805</wp:posOffset>
                              </wp:positionV>
                              <wp:extent cx="2752090" cy="713105"/>
                              <wp:effectExtent l="0" t="0" r="0" b="0"/>
                              <wp:wrapNone/>
                              <wp:docPr id="34" name="Forme libre : Form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C7C7BB">
                                          <a:lumMod val="40000"/>
                                          <a:lumOff val="60000"/>
                                        </a:srgbClr>
                                      </a:solidFill>
                                      <a:ln w="12700" cap="flat" cmpd="sng" algn="ctr">
                                        <a:no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orme libre : Forme 12" style="position:absolute;margin-left:215.4pt;margin-top:-17.15pt;width:216.7pt;height:56.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coordsize="2748917,713105" o:spid="_x0000_s1026" fillcolor="#e9e9e4" stroked="f" strokeweight="1pt" path="m,l2748917,r-74987,100278c2365056,474547,1897616,713105,1374458,713105,851300,713105,383860,474547,74986,100278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" w14:anchorId="30956FDC">
                              <v:stroke joinstyle="miter"/>
                              <v:path arrowok="t" o:connecttype="custom" o:connectlocs="0,0;2752090,0;2677016,100278;1376044,713105;75073,100278" o:connectangles="0,0,0,0,0"/>
                              <w10:anchorlock/>
                            </v:shape>
                          </w:pict>
                        </mc:Fallback>
                      </mc:AlternateContent>
                    </w:r>
                    <w:r w:rsidRPr="00B83886" w:rsidR="00900C79">
                      <w:rPr>
                        <w:rStyle w:val="Nomdauteurmarron"/>
                        <w:rFonts w:asciiTheme="minorHAnsi" w:hAnsiTheme="minorHAnsi"/>
                        <w:lang w:bidi="fr-FR"/>
                      </w:rPr>
                      <w:t>raîcher – septembre 2021</w:t>
                    </w:r>
                  </w:sdtContent>
                </w:sdt>
                <w:r w:rsidR="00900C79">
                  <w:rPr>
                    <w:noProof/>
                  </w:rPr>
                  <w:t xml:space="preserve"> </w:t>
                </w:r>
              </w:sdtContent>
            </w:sdt>
          </w:p>
        </w:tc>
      </w:tr>
      <w:bookmarkEnd w:id="0"/>
      <w:tr w:rsidRPr="00ED1E3C" w:rsidR="00913F01" w:rsidTr="00F54276" w14:paraId="52E945B2" w14:textId="77777777">
        <w:trPr>
          <w:trHeight w:val="4184"/>
        </w:trPr>
        <w:tc>
          <w:tcPr>
            <w:tcW w:w="8630" w:type="dxa"/>
            <w:gridSpan w:val="3"/>
            <w:tcBorders>
              <w:top w:val="single" w:color="8A7760" w:themeColor="accent1" w:themeShade="BF" w:sz="4" w:space="0"/>
              <w:left w:val="nil"/>
              <w:bottom w:val="nil"/>
              <w:right w:val="nil"/>
            </w:tcBorders>
            <w:shd w:val="clear" w:color="auto" w:fill="auto"/>
            <w:tcMar>
              <w:left w:w="0" w:type="dxa"/>
              <w:right w:w="0" w:type="dxa"/>
            </w:tcMar>
          </w:tcPr>
          <w:p w:rsidRPr="00ED1E3C" w:rsidR="00913F01" w:rsidP="00F54276" w:rsidRDefault="00E31F18" w14:paraId="130C756B" w14:textId="296262D3">
            <w:pPr>
              <w:rPr>
                <w:noProof/>
              </w:rPr>
            </w:pPr>
            <w:r>
              <w:rPr>
                <w:noProof/>
              </w:rPr>
              <w:drawing>
                <wp:inline distT="0" distB="0" distL="0" distR="0" wp14:anchorId="57D41013" wp14:editId="056DE162">
                  <wp:extent cx="5480050" cy="3333750"/>
                  <wp:effectExtent l="0" t="0" r="635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8894"/>
                          <a:stretch/>
                        </pic:blipFill>
                        <pic:spPr bwMode="auto">
                          <a:xfrm rot="10800000">
                            <a:off x="0" y="0"/>
                            <a:ext cx="5480050" cy="33337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40" w:type="dxa"/>
            <w:tcBorders>
              <w:top w:val="single" w:color="8A7760" w:themeColor="accent1" w:themeShade="BF" w:sz="4" w:space="0"/>
              <w:left w:val="nil"/>
              <w:bottom w:val="nil"/>
              <w:right w:val="nil"/>
            </w:tcBorders>
          </w:tcPr>
          <w:p w:rsidRPr="00ED1E3C" w:rsidR="00913F01" w:rsidRDefault="00913F01" w14:paraId="6001331E" w14:textId="77777777">
            <w:pPr>
              <w:rPr>
                <w:noProof/>
              </w:rPr>
            </w:pPr>
          </w:p>
        </w:tc>
        <w:tc>
          <w:tcPr>
            <w:tcW w:w="4090" w:type="dxa"/>
            <w:gridSpan w:val="2"/>
            <w:vMerge w:val="restart"/>
            <w:tcBorders>
              <w:top w:val="single" w:color="8A7760" w:themeColor="accent1" w:themeShade="BF" w:sz="4" w:space="0"/>
              <w:left w:val="nil"/>
              <w:right w:val="nil"/>
            </w:tcBorders>
            <w:shd w:val="clear" w:color="auto" w:fill="E5DDD7" w:themeFill="accent4" w:themeFillTint="99"/>
            <w:tcMar>
              <w:top w:w="0" w:type="dxa"/>
              <w:left w:w="288" w:type="dxa"/>
              <w:right w:w="288" w:type="dxa"/>
            </w:tcMar>
          </w:tcPr>
          <w:p w:rsidRPr="00ED1E3C" w:rsidR="00F54276" w:rsidP="00F54276" w:rsidRDefault="00F54276" w14:paraId="2912F2A9" w14:textId="77777777">
            <w:pPr>
              <w:rPr>
                <w:noProof/>
              </w:rPr>
            </w:pPr>
          </w:p>
          <w:p w:rsidRPr="00ED1E3C" w:rsidR="00DB5087" w:rsidP="00DB5087" w:rsidRDefault="00702BD7" w14:paraId="56F3F6A4" w14:textId="60329927">
            <w:pPr>
              <w:pStyle w:val="Titredarticlevertolive"/>
              <w:rPr>
                <w:rStyle w:val="Sous-titredarticlevertolive"/>
                <w:rFonts w:cstheme="minorBidi"/>
                <w:sz w:val="44"/>
                <w:szCs w:val="44"/>
              </w:rPr>
            </w:pPr>
            <w:sdt>
              <w:sdtPr>
                <w:rPr>
                  <w:rFonts w:cs="Arial"/>
                  <w:sz w:val="32"/>
                  <w:szCs w:val="32"/>
                </w:rPr>
                <w:id w:val="223034559"/>
                <w:placeholder>
                  <w:docPart w:val="0EEB50A7929E4A1692309128389B2733"/>
                </w:placeholder>
                <w15:appearance w15:val="hidden"/>
              </w:sdtPr>
              <w:sdtEndPr>
                <w:rPr>
                  <w:rStyle w:val="Sous-titredarticlevertolive"/>
                </w:rPr>
              </w:sdtEndPr>
              <w:sdtContent>
                <w:r w:rsidR="00342C7E">
                  <w:rPr>
                    <w:rFonts w:cs="Arial"/>
                    <w:sz w:val="32"/>
                    <w:szCs w:val="32"/>
                  </w:rPr>
                  <w:t>La cuisine des aubergines</w:t>
                </w:r>
              </w:sdtContent>
            </w:sdt>
            <w:r w:rsidRPr="00ED1E3C" w:rsidR="00DB5087">
              <w:rPr>
                <w:rStyle w:val="Sous-titredarticlevertolive"/>
                <w:rFonts w:cstheme="minorBidi"/>
                <w:sz w:val="44"/>
                <w:szCs w:val="44"/>
                <w:lang w:bidi="fr-FR"/>
              </w:rPr>
              <w:t xml:space="preserve"> </w:t>
            </w:r>
          </w:p>
          <w:p w:rsidRPr="00ED1E3C" w:rsidR="00913F01" w:rsidP="001E48D5" w:rsidRDefault="00702BD7" w14:paraId="6849C2B9" w14:textId="14CA45A0">
            <w:pPr>
              <w:rPr>
                <w:rStyle w:val="Sous-titredarticlevertolive"/>
                <w:noProof/>
              </w:rPr>
            </w:pPr>
            <w:sdt>
              <w:sdtPr>
                <w:rPr>
                  <w:rStyle w:val="Sous-titredarticlevertolive"/>
                  <w:noProof/>
                </w:rPr>
                <w:id w:val="609856239"/>
                <w:placeholder>
                  <w:docPart w:val="317A2556BC484B44AF8D5D718E05F593"/>
                </w:placeholder>
                <w15:appearance w15:val="hidden"/>
              </w:sdtPr>
              <w:sdtEndPr>
                <w:rPr>
                  <w:rStyle w:val="Sous-titredarticlevertolive"/>
                </w:rPr>
              </w:sdtEndPr>
              <w:sdtContent>
                <w:r w:rsidR="00667719">
                  <w:rPr>
                    <w:rStyle w:val="Sous-titredarticlevertolive"/>
                    <w:noProof/>
                  </w:rPr>
                  <w:t xml:space="preserve">… </w:t>
                </w:r>
                <w:r w:rsidR="00342C7E">
                  <w:rPr>
                    <w:rStyle w:val="Sous-titredarticlevertolive"/>
                    <w:noProof/>
                  </w:rPr>
                  <w:t xml:space="preserve">Ou comment effectuer certaines </w:t>
                </w:r>
                <w:r w:rsidR="008D4F2D">
                  <w:rPr>
                    <w:rStyle w:val="Sous-titredarticlevertolive"/>
                    <w:noProof/>
                  </w:rPr>
                  <w:t>recettes</w:t>
                </w:r>
                <w:r w:rsidR="00342C7E">
                  <w:rPr>
                    <w:rStyle w:val="Sous-titredarticlevertolive"/>
                    <w:noProof/>
                  </w:rPr>
                  <w:t xml:space="preserve"> à base d’aubergine avec les enfants</w:t>
                </w:r>
              </w:sdtContent>
            </w:sdt>
            <w:r w:rsidRPr="00ED1E3C" w:rsidR="00DB5087">
              <w:rPr>
                <w:rStyle w:val="Sous-titredarticlevertolive"/>
                <w:noProof/>
                <w:lang w:bidi="fr-FR"/>
              </w:rPr>
              <w:t xml:space="preserve"> </w:t>
            </w:r>
            <w:r w:rsidR="00667719">
              <w:rPr>
                <w:rStyle w:val="Sous-titredarticlevertolive"/>
                <w:noProof/>
                <w:lang w:bidi="fr-FR"/>
              </w:rPr>
              <w:t>…</w:t>
            </w:r>
          </w:p>
          <w:p w:rsidRPr="00ED1E3C" w:rsidR="00913F01" w:rsidP="001E48D5" w:rsidRDefault="00913F01" w14:paraId="70C0288B" w14:textId="77777777">
            <w:pPr>
              <w:rPr>
                <w:rFonts w:asciiTheme="majorHAnsi" w:hAnsiTheme="majorHAnsi"/>
                <w:noProof/>
                <w:color w:val="5F645C" w:themeColor="accent2" w:themeShade="BF"/>
                <w:sz w:val="28"/>
                <w:szCs w:val="28"/>
              </w:rPr>
            </w:pPr>
          </w:p>
          <w:p w:rsidRPr="00ED1E3C" w:rsidR="00913F01" w:rsidP="001E48D5" w:rsidRDefault="00124873" w14:paraId="16E04792" w14:textId="036DD45F">
            <w:pPr>
              <w:rPr>
                <w:rStyle w:val="Nomdauteurvertolive"/>
              </w:rPr>
            </w:pPr>
            <w:r w:rsidRPr="00ED1E3C">
              <w:rPr>
                <w:rStyle w:val="Nomdauteurvertolive"/>
                <w:lang w:bidi="fr-FR"/>
              </w:rPr>
              <w:t xml:space="preserve">-------------- </w:t>
            </w:r>
            <w:sdt>
              <w:sdtPr>
                <w:rPr>
                  <w:rStyle w:val="Nomdauteurvertolive"/>
                </w:rPr>
                <w:id w:val="-456174158"/>
                <w:placeholder>
                  <w:docPart w:val="85A35338A87845C39D62F020AF98A0AC"/>
                </w:placeholder>
                <w15:appearance w15:val="hidden"/>
              </w:sdtPr>
              <w:sdtEndPr>
                <w:rPr>
                  <w:rStyle w:val="Nomdauteurvertolive"/>
                </w:rPr>
              </w:sdtEndPr>
              <w:sdtContent>
                <w:r w:rsidR="00203344">
                  <w:rPr>
                    <w:rStyle w:val="Nomdauteurvertolive"/>
                  </w:rPr>
                  <w:t>Nicolas</w:t>
                </w:r>
              </w:sdtContent>
            </w:sdt>
          </w:p>
          <w:p w:rsidRPr="00ED1E3C" w:rsidR="00913F01" w:rsidP="004F280C" w:rsidRDefault="00913F01" w14:paraId="3526753F" w14:textId="77777777">
            <w:pPr>
              <w:rPr>
                <w:noProof/>
                <w:sz w:val="20"/>
                <w:szCs w:val="20"/>
              </w:rPr>
            </w:pPr>
          </w:p>
          <w:sdt>
            <w:sdtPr>
              <w:rPr>
                <w:noProof/>
              </w:rPr>
              <w:id w:val="1246692573"/>
              <w:placeholder>
                <w:docPart w:val="7A5050DD6F0F4EC596EFC6419B099503"/>
              </w:placeholder>
              <w15:appearance w15:val="hidden"/>
            </w:sdtPr>
            <w:sdtEndPr>
              <w:rPr>
                <w:color w:val="5F645C" w:themeColor="accent2" w:themeShade="BF"/>
                <w:sz w:val="18"/>
              </w:rPr>
            </w:sdtEndPr>
            <w:sdtContent>
              <w:p w:rsidRPr="00ED69E4" w:rsidR="00ED69E4" w:rsidP="00ED69E4" w:rsidRDefault="00ED69E4" w14:paraId="69722CBA" w14:textId="77777777">
                <w:pPr>
                  <w:rPr>
                    <w:b/>
                    <w:bCs/>
                    <w:noProof/>
                    <w:color w:val="5F645C" w:themeColor="accent2" w:themeShade="BF"/>
                    <w:sz w:val="20"/>
                    <w:szCs w:val="24"/>
                    <w:lang w:bidi="fr-FR"/>
                  </w:rPr>
                </w:pPr>
                <w:r w:rsidRPr="00ED69E4">
                  <w:rPr>
                    <w:b/>
                    <w:bCs/>
                    <w:noProof/>
                    <w:color w:val="5F645C" w:themeColor="accent2" w:themeShade="BF"/>
                    <w:sz w:val="20"/>
                    <w:szCs w:val="24"/>
                    <w:lang w:bidi="fr-FR"/>
                  </w:rPr>
                  <w:t>Chips d’aubergine aux herbes fraiches</w:t>
                </w:r>
              </w:p>
              <w:p w:rsidRPr="00ED69E4" w:rsidR="00ED69E4" w:rsidP="00ED69E4" w:rsidRDefault="00ED69E4" w14:paraId="5C2AC4C5" w14:textId="77777777">
                <w:pPr>
                  <w:rPr>
                    <w:noProof/>
                    <w:color w:val="5F645C" w:themeColor="accent2" w:themeShade="BF"/>
                    <w:sz w:val="18"/>
                    <w:lang w:bidi="fr-FR"/>
                  </w:rPr>
                </w:pPr>
              </w:p>
              <w:p w:rsidRPr="00B66662" w:rsidR="00ED69E4" w:rsidP="00ED69E4" w:rsidRDefault="00ED69E4" w14:paraId="6FCB944D" w14:textId="77777777">
                <w:pPr>
                  <w:rPr>
                    <w:noProof/>
                    <w:color w:val="5F645C" w:themeColor="accent2" w:themeShade="BF"/>
                    <w:sz w:val="20"/>
                    <w:szCs w:val="24"/>
                    <w:lang w:bidi="fr-FR"/>
                  </w:rPr>
                </w:pPr>
                <w:r w:rsidRPr="00B66662">
                  <w:rPr>
                    <w:noProof/>
                    <w:color w:val="5F645C" w:themeColor="accent2" w:themeShade="BF"/>
                    <w:sz w:val="20"/>
                    <w:szCs w:val="24"/>
                    <w:lang w:bidi="fr-FR"/>
                  </w:rPr>
                  <w:t>Nettoyer et découper l’aubergine en très fines tranches.</w:t>
                </w:r>
              </w:p>
              <w:p w:rsidRPr="00B66662" w:rsidR="00ED69E4" w:rsidP="00ED69E4" w:rsidRDefault="00ED69E4" w14:paraId="70054CE6" w14:textId="77777777">
                <w:pPr>
                  <w:rPr>
                    <w:noProof/>
                    <w:color w:val="5F645C" w:themeColor="accent2" w:themeShade="BF"/>
                    <w:sz w:val="20"/>
                    <w:szCs w:val="24"/>
                    <w:lang w:bidi="fr-FR"/>
                  </w:rPr>
                </w:pPr>
                <w:r w:rsidRPr="00B66662">
                  <w:rPr>
                    <w:noProof/>
                    <w:color w:val="5F645C" w:themeColor="accent2" w:themeShade="BF"/>
                    <w:sz w:val="20"/>
                    <w:szCs w:val="24"/>
                    <w:lang w:bidi="fr-FR"/>
                  </w:rPr>
                  <w:t>Placer les rondelles d’aubergine dans un grand saladier et verser un filet d’huile d’olive puis mélanger délicatement pour que toutes les aubergines soient recouvertes d’huile.</w:t>
                </w:r>
              </w:p>
              <w:p w:rsidRPr="00B66662" w:rsidR="00ED69E4" w:rsidP="00ED69E4" w:rsidRDefault="00ED69E4" w14:paraId="1664085F" w14:textId="77777777">
                <w:pPr>
                  <w:rPr>
                    <w:noProof/>
                    <w:color w:val="5F645C" w:themeColor="accent2" w:themeShade="BF"/>
                    <w:sz w:val="20"/>
                    <w:szCs w:val="24"/>
                    <w:lang w:bidi="fr-FR"/>
                  </w:rPr>
                </w:pPr>
                <w:r w:rsidRPr="00B66662">
                  <w:rPr>
                    <w:noProof/>
                    <w:color w:val="5F645C" w:themeColor="accent2" w:themeShade="BF"/>
                    <w:sz w:val="20"/>
                    <w:szCs w:val="24"/>
                    <w:lang w:bidi="fr-FR"/>
                  </w:rPr>
                  <w:t>Disposer les aubergines bien écartées sur une plaque couverte de papier sulfurisé.</w:t>
                </w:r>
              </w:p>
              <w:p w:rsidRPr="00B66662" w:rsidR="00ED69E4" w:rsidP="00ED69E4" w:rsidRDefault="00ED69E4" w14:paraId="16A1DEE2" w14:textId="1E64524E">
                <w:pPr>
                  <w:rPr>
                    <w:noProof/>
                    <w:color w:val="5F645C" w:themeColor="accent2" w:themeShade="BF"/>
                    <w:sz w:val="20"/>
                    <w:szCs w:val="24"/>
                    <w:lang w:bidi="fr-FR"/>
                  </w:rPr>
                </w:pPr>
                <w:r w:rsidRPr="00B66662">
                  <w:rPr>
                    <w:noProof/>
                    <w:color w:val="5F645C" w:themeColor="accent2" w:themeShade="BF"/>
                    <w:sz w:val="20"/>
                    <w:szCs w:val="24"/>
                    <w:lang w:bidi="fr-FR"/>
                  </w:rPr>
                  <w:t xml:space="preserve">Cuire 10 à 30 minutes (en fonction de l’épaisseur des rondelles) à </w:t>
                </w:r>
                <w:r w:rsidR="000D1879">
                  <w:rPr>
                    <w:noProof/>
                    <w:color w:val="5F645C" w:themeColor="accent2" w:themeShade="BF"/>
                    <w:sz w:val="20"/>
                    <w:szCs w:val="24"/>
                    <w:lang w:bidi="fr-FR"/>
                  </w:rPr>
                  <w:t>18</w:t>
                </w:r>
                <w:r w:rsidRPr="00B66662">
                  <w:rPr>
                    <w:noProof/>
                    <w:color w:val="5F645C" w:themeColor="accent2" w:themeShade="BF"/>
                    <w:sz w:val="20"/>
                    <w:szCs w:val="24"/>
                    <w:lang w:bidi="fr-FR"/>
                  </w:rPr>
                  <w:t>0° jusqu’à ce que les aubergines commencent à griller.</w:t>
                </w:r>
              </w:p>
              <w:p w:rsidRPr="00B66662" w:rsidR="00ED69E4" w:rsidP="00ED69E4" w:rsidRDefault="00ED69E4" w14:paraId="5AF04AAF" w14:textId="77777777">
                <w:pPr>
                  <w:rPr>
                    <w:noProof/>
                    <w:color w:val="5F645C" w:themeColor="accent2" w:themeShade="BF"/>
                    <w:sz w:val="20"/>
                    <w:szCs w:val="24"/>
                    <w:lang w:bidi="fr-FR"/>
                  </w:rPr>
                </w:pPr>
                <w:r w:rsidRPr="00B66662">
                  <w:rPr>
                    <w:noProof/>
                    <w:color w:val="5F645C" w:themeColor="accent2" w:themeShade="BF"/>
                    <w:sz w:val="20"/>
                    <w:szCs w:val="24"/>
                    <w:lang w:bidi="fr-FR"/>
                  </w:rPr>
                  <w:t>Saler et parsemer d’herbes fraiches avant de servir.</w:t>
                </w:r>
              </w:p>
              <w:p w:rsidRPr="00ED1E3C" w:rsidR="00416CFE" w:rsidP="008E3641" w:rsidRDefault="00702BD7" w14:paraId="33971D14" w14:textId="4F6DF975">
                <w:pPr>
                  <w:pStyle w:val="Corpsdetextevertolive"/>
                  <w:rPr>
                    <w:noProof/>
                  </w:rPr>
                </w:pPr>
              </w:p>
            </w:sdtContent>
          </w:sdt>
          <w:p w:rsidRPr="00ED1E3C" w:rsidR="008505DC" w:rsidP="004C27EB" w:rsidRDefault="008505DC" w14:paraId="4743546E" w14:textId="77777777">
            <w:pPr>
              <w:rPr>
                <w:noProof/>
              </w:rPr>
            </w:pPr>
          </w:p>
          <w:p w:rsidRPr="00B66662" w:rsidR="005E0378" w:rsidP="005E0378" w:rsidRDefault="005E0378" w14:paraId="68C2BC0C" w14:textId="2BDEC403">
            <w:pPr>
              <w:rPr>
                <w:b/>
                <w:bCs/>
                <w:noProof/>
                <w:color w:val="5F645C" w:themeColor="accent2" w:themeShade="BF"/>
                <w:sz w:val="20"/>
                <w:szCs w:val="24"/>
                <w:lang w:bidi="fr-FR"/>
              </w:rPr>
            </w:pPr>
            <w:r w:rsidRPr="00B66662">
              <w:rPr>
                <w:b/>
                <w:bCs/>
                <w:noProof/>
                <w:color w:val="5F645C" w:themeColor="accent2" w:themeShade="BF"/>
                <w:sz w:val="20"/>
                <w:szCs w:val="24"/>
                <w:lang w:bidi="fr-FR"/>
              </w:rPr>
              <w:t xml:space="preserve">Pour aller plus loin </w:t>
            </w:r>
            <w:r w:rsidRPr="00B66662">
              <w:rPr>
                <w:b/>
                <w:bCs/>
                <w:noProof/>
                <w:color w:val="5F645C" w:themeColor="accent2" w:themeShade="BF"/>
                <w:sz w:val="20"/>
                <w:szCs w:val="24"/>
                <w:lang w:bidi="fr-FR"/>
              </w:rPr>
              <w:t>… ///</w:t>
            </w:r>
            <w:r w:rsidR="008F0434">
              <w:rPr>
                <w:b/>
                <w:bCs/>
                <w:noProof/>
                <w:color w:val="5F645C" w:themeColor="accent2" w:themeShade="BF"/>
                <w:sz w:val="20"/>
                <w:szCs w:val="24"/>
                <w:lang w:bidi="fr-FR"/>
              </w:rPr>
              <w:t xml:space="preserve"> </w:t>
            </w:r>
            <w:r w:rsidRPr="00B66662">
              <w:rPr>
                <w:b/>
                <w:bCs/>
                <w:noProof/>
                <w:color w:val="5F645C" w:themeColor="accent2" w:themeShade="BF"/>
                <w:sz w:val="20"/>
                <w:szCs w:val="24"/>
                <w:lang w:bidi="fr-FR"/>
              </w:rPr>
              <w:t>tartine de caviar d’aubergine au fromage frais</w:t>
            </w:r>
            <w:r w:rsidRPr="00B66662">
              <w:rPr>
                <w:b/>
                <w:bCs/>
                <w:noProof/>
                <w:color w:val="5F645C" w:themeColor="accent2" w:themeShade="BF"/>
                <w:sz w:val="20"/>
                <w:szCs w:val="24"/>
                <w:lang w:bidi="fr-FR"/>
              </w:rPr>
              <w:t xml:space="preserve"> ///</w:t>
            </w:r>
          </w:p>
          <w:p w:rsidRPr="00B66662" w:rsidR="005E0378" w:rsidP="005E0378" w:rsidRDefault="005E0378" w14:paraId="6EA1EF34" w14:textId="77777777">
            <w:pPr>
              <w:rPr>
                <w:noProof/>
                <w:color w:val="5F645C" w:themeColor="accent2" w:themeShade="BF"/>
                <w:sz w:val="20"/>
                <w:szCs w:val="24"/>
                <w:lang w:bidi="fr-FR"/>
              </w:rPr>
            </w:pPr>
          </w:p>
          <w:p w:rsidR="008F3A08" w:rsidP="00EB0146" w:rsidRDefault="00EB0146" w14:paraId="60A3CFC5" w14:textId="77777777">
            <w:pPr>
              <w:rPr>
                <w:noProof/>
                <w:color w:val="5F645C" w:themeColor="accent2" w:themeShade="BF"/>
                <w:sz w:val="20"/>
                <w:szCs w:val="24"/>
                <w:lang w:bidi="fr-FR"/>
              </w:rPr>
            </w:pPr>
            <w:r w:rsidRPr="00B66662">
              <w:rPr>
                <w:noProof/>
                <w:color w:val="5F645C" w:themeColor="accent2" w:themeShade="BF"/>
                <w:sz w:val="20"/>
                <w:szCs w:val="24"/>
                <w:lang w:bidi="fr-FR"/>
              </w:rPr>
              <w:t xml:space="preserve">Préchauffer votre four th.7 (210°C). Couper </w:t>
            </w:r>
            <w:r w:rsidR="00B66662">
              <w:rPr>
                <w:noProof/>
                <w:color w:val="5F645C" w:themeColor="accent2" w:themeShade="BF"/>
                <w:sz w:val="20"/>
                <w:szCs w:val="24"/>
                <w:lang w:bidi="fr-FR"/>
              </w:rPr>
              <w:t>2</w:t>
            </w:r>
            <w:r w:rsidRPr="00B66662">
              <w:rPr>
                <w:noProof/>
                <w:color w:val="5F645C" w:themeColor="accent2" w:themeShade="BF"/>
                <w:sz w:val="20"/>
                <w:szCs w:val="24"/>
                <w:lang w:bidi="fr-FR"/>
              </w:rPr>
              <w:t xml:space="preserve"> aubergines en 2 et quadriller la chair au couteau. Saler, poivrer puis faire cuire les aubergines 30 min au four. (Vérifier la cuisson à l'aide d'un couteau). </w:t>
            </w:r>
          </w:p>
          <w:p w:rsidR="008F3A08" w:rsidP="00EB0146" w:rsidRDefault="008F3A08" w14:paraId="0A2A367C" w14:textId="77777777">
            <w:pPr>
              <w:rPr>
                <w:noProof/>
                <w:color w:val="5F645C" w:themeColor="accent2" w:themeShade="BF"/>
                <w:sz w:val="20"/>
                <w:szCs w:val="24"/>
                <w:lang w:bidi="fr-FR"/>
              </w:rPr>
            </w:pPr>
          </w:p>
          <w:p w:rsidRPr="00B66662" w:rsidR="00EB0146" w:rsidP="00EB0146" w:rsidRDefault="00EB0146" w14:paraId="7EC05E02" w14:textId="0766B494">
            <w:pPr>
              <w:rPr>
                <w:noProof/>
                <w:color w:val="5F645C" w:themeColor="accent2" w:themeShade="BF"/>
                <w:sz w:val="20"/>
                <w:szCs w:val="24"/>
                <w:lang w:bidi="fr-FR"/>
              </w:rPr>
            </w:pPr>
            <w:r w:rsidRPr="00B66662">
              <w:rPr>
                <w:noProof/>
                <w:color w:val="5F645C" w:themeColor="accent2" w:themeShade="BF"/>
                <w:sz w:val="20"/>
                <w:szCs w:val="24"/>
                <w:lang w:bidi="fr-FR"/>
              </w:rPr>
              <w:t xml:space="preserve">Dès que les aubergines sont cuites, enlever la peau et déposer les dans un grand saladier. Ajouter </w:t>
            </w:r>
            <w:r w:rsidR="00B66662">
              <w:rPr>
                <w:noProof/>
                <w:color w:val="5F645C" w:themeColor="accent2" w:themeShade="BF"/>
                <w:sz w:val="20"/>
                <w:szCs w:val="24"/>
                <w:lang w:bidi="fr-FR"/>
              </w:rPr>
              <w:t>100g de fromage frais type madame Loïc</w:t>
            </w:r>
            <w:r w:rsidRPr="00B66662">
              <w:rPr>
                <w:noProof/>
                <w:color w:val="5F645C" w:themeColor="accent2" w:themeShade="BF"/>
                <w:sz w:val="20"/>
                <w:szCs w:val="24"/>
                <w:lang w:bidi="fr-FR"/>
              </w:rPr>
              <w:t xml:space="preserve"> et écraser la chair à l'aide d'une fourchette ou avec un mixeur.</w:t>
            </w:r>
          </w:p>
          <w:p w:rsidR="008F3A08" w:rsidP="00B66662" w:rsidRDefault="008F3A08" w14:paraId="317E5B6F" w14:textId="77777777">
            <w:pPr>
              <w:rPr>
                <w:noProof/>
                <w:color w:val="5F645C" w:themeColor="accent2" w:themeShade="BF"/>
                <w:sz w:val="20"/>
                <w:szCs w:val="24"/>
                <w:lang w:bidi="fr-FR"/>
              </w:rPr>
            </w:pPr>
          </w:p>
          <w:p w:rsidRPr="00B66662" w:rsidR="00655BAF" w:rsidP="00B66662" w:rsidRDefault="00EB0146" w14:paraId="657BA156" w14:textId="085B4BFA">
            <w:pPr>
              <w:rPr>
                <w:noProof/>
                <w:color w:val="5F645C" w:themeColor="accent2" w:themeShade="BF"/>
                <w:sz w:val="20"/>
                <w:szCs w:val="24"/>
                <w:lang w:bidi="fr-FR"/>
              </w:rPr>
            </w:pPr>
            <w:r w:rsidRPr="00B66662">
              <w:rPr>
                <w:noProof/>
                <w:color w:val="5F645C" w:themeColor="accent2" w:themeShade="BF"/>
                <w:sz w:val="20"/>
                <w:szCs w:val="24"/>
                <w:lang w:bidi="fr-FR"/>
              </w:rPr>
              <w:t>Tartiner le caviar sur du pain et parsemer de chips d’aubergine</w:t>
            </w:r>
          </w:p>
        </w:tc>
      </w:tr>
      <w:tr w:rsidRPr="00ED1E3C" w:rsidR="00913F01" w:rsidTr="00F54276" w14:paraId="6F9D9309" w14:textId="77777777">
        <w:trPr>
          <w:trHeight w:val="755"/>
        </w:trPr>
        <w:tc>
          <w:tcPr>
            <w:tcW w:w="8630" w:type="dxa"/>
            <w:gridSpan w:val="3"/>
            <w:tcBorders>
              <w:top w:val="nil"/>
              <w:left w:val="nil"/>
              <w:bottom w:val="single" w:color="8A7760" w:themeColor="accent1" w:themeShade="BF" w:sz="4" w:space="0"/>
              <w:right w:val="nil"/>
            </w:tcBorders>
            <w:shd w:val="clear" w:color="auto" w:fill="auto"/>
            <w:vAlign w:val="center"/>
          </w:tcPr>
          <w:p w:rsidRPr="00ED1E3C" w:rsidR="00913F01" w:rsidP="008505DC" w:rsidRDefault="00702BD7" w14:paraId="5A239541" w14:textId="74023997">
            <w:pPr>
              <w:pStyle w:val="Lgendedimagemarron"/>
              <w:rPr>
                <w:noProof/>
              </w:rPr>
            </w:pPr>
            <w:sdt>
              <w:sdtPr>
                <w:rPr>
                  <w:noProof/>
                  <w:sz w:val="20"/>
                  <w:szCs w:val="24"/>
                </w:rPr>
                <w:id w:val="1801344134"/>
                <w:placeholder>
                  <w:docPart w:val="3AFD7694B74643558E03C57BF81FC6DE"/>
                </w:placeholder>
                <w15:appearance w15:val="hidden"/>
              </w:sdtPr>
              <w:sdtEndPr/>
              <w:sdtContent>
                <w:r w:rsidRPr="00E71878" w:rsidR="00AB4FD0">
                  <w:rPr>
                    <w:noProof/>
                    <w:sz w:val="20"/>
                    <w:szCs w:val="24"/>
                  </w:rPr>
                  <w:t>Chips d’aubergine préparées par Nicolas, animateur culinaire au sein de Lortie, en vue d</w:t>
                </w:r>
                <w:r w:rsidRPr="00E71878" w:rsidR="00017F11">
                  <w:rPr>
                    <w:noProof/>
                    <w:sz w:val="20"/>
                    <w:szCs w:val="24"/>
                  </w:rPr>
                  <w:t xml:space="preserve">e la première animation à destination des enfants </w:t>
                </w:r>
                <w:r w:rsidRPr="00E71878" w:rsidR="00141D05">
                  <w:rPr>
                    <w:noProof/>
                    <w:sz w:val="20"/>
                    <w:szCs w:val="24"/>
                  </w:rPr>
                  <w:t>des écoles élémentaires de Laxou</w:t>
                </w:r>
              </w:sdtContent>
            </w:sdt>
            <w:r w:rsidRPr="00E71878" w:rsidR="008505DC">
              <w:rPr>
                <w:noProof/>
                <w:sz w:val="20"/>
                <w:szCs w:val="24"/>
                <w:lang w:bidi="fr-FR"/>
              </w:rPr>
              <w:t xml:space="preserve"> </w:t>
            </w:r>
          </w:p>
        </w:tc>
        <w:tc>
          <w:tcPr>
            <w:tcW w:w="240" w:type="dxa"/>
            <w:tcBorders>
              <w:top w:val="nil"/>
              <w:left w:val="nil"/>
              <w:bottom w:val="nil"/>
              <w:right w:val="nil"/>
            </w:tcBorders>
          </w:tcPr>
          <w:p w:rsidRPr="00ED1E3C" w:rsidR="00913F01" w:rsidP="00D60A76" w:rsidRDefault="00913F01" w14:paraId="2221C56B" w14:textId="77777777">
            <w:pPr>
              <w:rPr>
                <w:noProof/>
              </w:rPr>
            </w:pPr>
          </w:p>
        </w:tc>
        <w:tc>
          <w:tcPr>
            <w:tcW w:w="4090" w:type="dxa"/>
            <w:gridSpan w:val="2"/>
            <w:vMerge/>
            <w:tcBorders>
              <w:left w:val="nil"/>
              <w:right w:val="nil"/>
            </w:tcBorders>
            <w:shd w:val="clear" w:color="auto" w:fill="E5DDD7" w:themeFill="accent4" w:themeFillTint="99"/>
          </w:tcPr>
          <w:p w:rsidRPr="00ED1E3C" w:rsidR="00913F01" w:rsidP="005B1999" w:rsidRDefault="00913F01" w14:paraId="049F5571" w14:textId="77777777">
            <w:pPr>
              <w:rPr>
                <w:noProof/>
              </w:rPr>
            </w:pPr>
          </w:p>
        </w:tc>
      </w:tr>
      <w:tr w:rsidRPr="00ED1E3C" w:rsidR="00913F01" w:rsidTr="00F54276" w14:paraId="198446E6" w14:textId="77777777">
        <w:trPr>
          <w:trHeight w:val="1872"/>
        </w:trPr>
        <w:tc>
          <w:tcPr>
            <w:tcW w:w="8630" w:type="dxa"/>
            <w:gridSpan w:val="3"/>
            <w:tcBorders>
              <w:top w:val="single" w:color="8A7760" w:themeColor="accent1" w:themeShade="BF" w:sz="4" w:space="0"/>
              <w:left w:val="nil"/>
              <w:bottom w:val="nil"/>
              <w:right w:val="nil"/>
            </w:tcBorders>
            <w:shd w:val="clear" w:color="auto" w:fill="auto"/>
            <w:tcMar>
              <w:left w:w="115" w:type="dxa"/>
              <w:bottom w:w="216" w:type="dxa"/>
              <w:right w:w="115" w:type="dxa"/>
            </w:tcMar>
            <w:vAlign w:val="bottom"/>
          </w:tcPr>
          <w:p w:rsidRPr="00F773DE" w:rsidR="008505DC" w:rsidP="002921B9" w:rsidRDefault="00702BD7" w14:paraId="0B1EA8F3" w14:textId="570B789D">
            <w:pPr>
              <w:rPr>
                <w:rStyle w:val="Sous-titredarticlemarron"/>
                <w:b/>
                <w:bCs/>
                <w:sz w:val="72"/>
                <w:szCs w:val="72"/>
                <w:lang w:bidi="fr-FR"/>
              </w:rPr>
            </w:pPr>
            <w:sdt>
              <w:sdtPr>
                <w:rPr>
                  <w:rStyle w:val="Sous-titredarticlemarron"/>
                  <w:b/>
                  <w:bCs/>
                  <w:lang w:bidi="fr-FR"/>
                </w:rPr>
                <w:id w:val="-1569880301"/>
                <w:placeholder>
                  <w:docPart w:val="EA84B289E38448F78FE6C3F9722A0718"/>
                </w:placeholder>
                <w15:appearance w15:val="hidden"/>
              </w:sdtPr>
              <w:sdtEndPr>
                <w:rPr>
                  <w:rStyle w:val="Sous-titredarticlemarron"/>
                  <w:sz w:val="72"/>
                  <w:szCs w:val="72"/>
                </w:rPr>
              </w:sdtEndPr>
              <w:sdtContent>
                <w:r w:rsidRPr="00F773DE" w:rsidR="00B70D5F">
                  <w:rPr>
                    <w:rStyle w:val="Sous-titredarticlemarron"/>
                    <w:b/>
                    <w:bCs/>
                    <w:sz w:val="72"/>
                    <w:szCs w:val="72"/>
                    <w:lang w:bidi="fr-FR"/>
                  </w:rPr>
                  <w:t>L’aubergine</w:t>
                </w:r>
              </w:sdtContent>
            </w:sdt>
          </w:p>
          <w:p w:rsidRPr="00ED1E3C" w:rsidR="00913F01" w:rsidP="002921B9" w:rsidRDefault="00702BD7" w14:paraId="32441C50" w14:textId="2CBECAC2">
            <w:pPr>
              <w:rPr>
                <w:rStyle w:val="Sous-titredarticlemarron"/>
                <w:lang w:bidi="fr-FR"/>
              </w:rPr>
            </w:pPr>
            <w:sdt>
              <w:sdtPr>
                <w:rPr>
                  <w:rStyle w:val="Sous-titredarticlemarron"/>
                  <w:lang w:bidi="fr-FR"/>
                </w:rPr>
                <w:id w:val="-1776470465"/>
                <w:placeholder>
                  <w:docPart w:val="94E8DCEF8E6C435F823AA9E27726EFBB"/>
                </w:placeholder>
                <w15:appearance w15:val="hidden"/>
              </w:sdtPr>
              <w:sdtEndPr>
                <w:rPr>
                  <w:rStyle w:val="Sous-titredarticlemarron"/>
                </w:rPr>
              </w:sdtEndPr>
              <w:sdtContent>
                <w:r w:rsidR="00E91A17">
                  <w:rPr>
                    <w:rStyle w:val="Sous-titredarticlemarron"/>
                    <w:lang w:bidi="fr-FR"/>
                  </w:rPr>
                  <w:t>D</w:t>
                </w:r>
                <w:r w:rsidRPr="00E91A17" w:rsidR="000E321A">
                  <w:rPr>
                    <w:rStyle w:val="Sous-titredarticlemarron"/>
                    <w:lang w:bidi="fr-FR"/>
                  </w:rPr>
                  <w:t xml:space="preserve">e la famille des Solanaceae, </w:t>
                </w:r>
                <w:r w:rsidRPr="00E91A17" w:rsidR="00E91A17">
                  <w:rPr>
                    <w:rStyle w:val="Sous-titredarticlemarron"/>
                    <w:lang w:bidi="fr-FR"/>
                  </w:rPr>
                  <w:t xml:space="preserve">elle est </w:t>
                </w:r>
                <w:r w:rsidRPr="00E91A17" w:rsidR="000E321A">
                  <w:rPr>
                    <w:rStyle w:val="Sous-titredarticlemarron"/>
                    <w:lang w:bidi="fr-FR"/>
                  </w:rPr>
                  <w:t>cultivée pour son légume-fruit. Le terme aubergine désigne la plante et le fruit.</w:t>
                </w:r>
              </w:sdtContent>
            </w:sdt>
            <w:r w:rsidRPr="00ED1E3C" w:rsidR="008505DC">
              <w:rPr>
                <w:rStyle w:val="Sous-titredarticlemarron"/>
                <w:lang w:bidi="fr-FR"/>
              </w:rPr>
              <w:t xml:space="preserve"> </w:t>
            </w:r>
          </w:p>
        </w:tc>
        <w:tc>
          <w:tcPr>
            <w:tcW w:w="240" w:type="dxa"/>
            <w:tcBorders>
              <w:top w:val="nil"/>
              <w:left w:val="nil"/>
              <w:bottom w:val="nil"/>
              <w:right w:val="nil"/>
            </w:tcBorders>
          </w:tcPr>
          <w:p w:rsidRPr="00ED1E3C" w:rsidR="00913F01" w:rsidRDefault="00913F01" w14:paraId="79FEFF14" w14:textId="77777777">
            <w:pPr>
              <w:rPr>
                <w:noProof/>
              </w:rPr>
            </w:pPr>
          </w:p>
        </w:tc>
        <w:tc>
          <w:tcPr>
            <w:tcW w:w="4090" w:type="dxa"/>
            <w:gridSpan w:val="2"/>
            <w:vMerge/>
            <w:tcBorders>
              <w:left w:val="nil"/>
              <w:right w:val="nil"/>
            </w:tcBorders>
            <w:shd w:val="clear" w:color="auto" w:fill="E5DDD7" w:themeFill="accent4" w:themeFillTint="99"/>
          </w:tcPr>
          <w:p w:rsidRPr="00ED1E3C" w:rsidR="00913F01" w:rsidP="005B1999" w:rsidRDefault="00913F01" w14:paraId="468C902F" w14:textId="77777777">
            <w:pPr>
              <w:rPr>
                <w:noProof/>
              </w:rPr>
            </w:pPr>
          </w:p>
        </w:tc>
      </w:tr>
      <w:tr w:rsidRPr="00ED1E3C" w:rsidR="00913F01" w:rsidTr="00500D14" w14:paraId="58955DE7" w14:textId="77777777">
        <w:trPr>
          <w:trHeight w:val="4896"/>
        </w:trPr>
        <w:tc>
          <w:tcPr>
            <w:tcW w:w="4314" w:type="dxa"/>
            <w:gridSpan w:val="2"/>
            <w:tcBorders>
              <w:top w:val="nil"/>
              <w:left w:val="nil"/>
              <w:bottom w:val="single" w:color="8A7760" w:themeColor="accent1" w:themeShade="BF" w:sz="4" w:space="0"/>
              <w:right w:val="nil"/>
            </w:tcBorders>
            <w:tcMar>
              <w:left w:w="115" w:type="dxa"/>
              <w:bottom w:w="288" w:type="dxa"/>
              <w:right w:w="115" w:type="dxa"/>
            </w:tcMar>
          </w:tcPr>
          <w:p w:rsidR="00C40E10" w:rsidP="004C27EB" w:rsidRDefault="00124873" w14:paraId="02A0A7A5" w14:textId="7F531C97">
            <w:pPr>
              <w:rPr>
                <w:rStyle w:val="Nomdauteurmarron"/>
                <w:noProof/>
                <w:lang w:bidi="fr-FR"/>
              </w:rPr>
            </w:pPr>
            <w:r w:rsidRPr="00ED1E3C">
              <w:rPr>
                <w:rStyle w:val="Nomdauteurmarron"/>
                <w:noProof/>
                <w:lang w:bidi="fr-FR"/>
              </w:rPr>
              <w:t>--------------</w:t>
            </w:r>
          </w:p>
          <w:p w:rsidRPr="00ED1E3C" w:rsidR="006B0B17" w:rsidP="004C27EB" w:rsidRDefault="006B0B17" w14:paraId="327CCFFB" w14:textId="77777777">
            <w:pPr>
              <w:rPr>
                <w:rStyle w:val="Nomdauteurmarron"/>
                <w:noProof/>
              </w:rPr>
            </w:pPr>
          </w:p>
          <w:p w:rsidRPr="00ED1E3C" w:rsidR="00C40E10" w:rsidP="004C27EB" w:rsidRDefault="00C40E10" w14:paraId="684C205B" w14:textId="77777777">
            <w:pPr>
              <w:rPr>
                <w:noProof/>
                <w:color w:val="8A7760" w:themeColor="accent1" w:themeShade="BF"/>
              </w:rPr>
            </w:pPr>
          </w:p>
          <w:sdt>
            <w:sdtPr>
              <w:rPr>
                <w:noProof/>
              </w:rPr>
              <w:id w:val="324563873"/>
              <w:placeholder>
                <w:docPart w:val="F109FC0C54F349AF897E65E2BA8F89FC"/>
              </w:placeholder>
              <w15:appearance w15:val="hidden"/>
            </w:sdtPr>
            <w:sdtEndPr>
              <w:rPr>
                <w:color w:val="8A7760" w:themeColor="accent1" w:themeShade="BF"/>
                <w:sz w:val="18"/>
              </w:rPr>
            </w:sdtEndPr>
            <w:sdtContent>
              <w:p w:rsidRPr="007C0429" w:rsidR="00703916" w:rsidP="00703916" w:rsidRDefault="00703916" w14:paraId="739726D1" w14:textId="6B203C92">
                <w:pPr>
                  <w:rPr>
                    <w:color w:val="8A7760" w:themeColor="accent1" w:themeShade="BF"/>
                  </w:rPr>
                </w:pPr>
                <w:r w:rsidRPr="007C0429">
                  <w:rPr>
                    <w:color w:val="8A7760" w:themeColor="accent1" w:themeShade="BF"/>
                  </w:rPr>
                  <w:t>L’aubergine est un fruit originaire d’Inde. Sa culture n’a pris une réelle importance en Europe qu’au milieu du XIXe siècle et s’est imposé comme un des légumes fruits emblématiques du bassin méditerranéen à travers des plats comme la moussaka grecque et la ratatouille dans le sud de la France.</w:t>
                </w:r>
              </w:p>
              <w:p w:rsidRPr="007C0429" w:rsidR="00703916" w:rsidP="00703916" w:rsidRDefault="00703916" w14:paraId="08B91963" w14:textId="77777777">
                <w:pPr>
                  <w:rPr>
                    <w:color w:val="8A7760" w:themeColor="accent1" w:themeShade="BF"/>
                  </w:rPr>
                </w:pPr>
                <w:r w:rsidRPr="007C0429">
                  <w:rPr>
                    <w:color w:val="8A7760" w:themeColor="accent1" w:themeShade="BF"/>
                  </w:rPr>
                  <w:t>La couleur, la taille et la forme de l’aubergine varient selon les variétés ; elle peut être blanche, verte, rouge, mauve, noire, de façon uniforme ou avec des stries.</w:t>
                </w:r>
              </w:p>
              <w:p w:rsidRPr="00ED1E3C" w:rsidR="00913F01" w:rsidP="00B66662" w:rsidRDefault="00702BD7" w14:paraId="57F9FB7B" w14:textId="34C7C97F">
                <w:pPr>
                  <w:pStyle w:val="Corpsdetextemarron"/>
                  <w:rPr>
                    <w:noProof/>
                  </w:rPr>
                </w:pPr>
              </w:p>
            </w:sdtContent>
          </w:sdt>
        </w:tc>
        <w:tc>
          <w:tcPr>
            <w:tcW w:w="4316" w:type="dxa"/>
            <w:tcBorders>
              <w:top w:val="nil"/>
              <w:left w:val="nil"/>
              <w:bottom w:val="single" w:color="8A7760" w:themeColor="accent1" w:themeShade="BF" w:sz="4" w:space="0"/>
              <w:right w:val="nil"/>
            </w:tcBorders>
            <w:tcMar>
              <w:left w:w="115" w:type="dxa"/>
              <w:bottom w:w="288" w:type="dxa"/>
              <w:right w:w="115" w:type="dxa"/>
            </w:tcMar>
          </w:tcPr>
          <w:sdt>
            <w:sdtPr>
              <w:rPr>
                <w:noProof/>
                <w:color w:val="8A7760" w:themeColor="accent1" w:themeShade="BF"/>
              </w:rPr>
              <w:id w:val="1820373780"/>
              <w:placeholder>
                <w:docPart w:val="6F8DDE5531074F979877C86A9FBB6AD2"/>
              </w:placeholder>
              <w15:appearance w15:val="hidden"/>
            </w:sdtPr>
            <w:sdtEndPr>
              <w:rPr>
                <w:color w:val="8A7760" w:themeColor="accent1" w:themeShade="BF"/>
              </w:rPr>
            </w:sdtEndPr>
            <w:sdtContent>
              <w:p w:rsidRPr="007C0429" w:rsidR="00EB68DF" w:rsidP="00EB68DF" w:rsidRDefault="00EB68DF" w14:paraId="686775EB" w14:textId="77777777">
                <w:pPr>
                  <w:rPr>
                    <w:noProof/>
                    <w:color w:val="8A7760" w:themeColor="accent1" w:themeShade="BF"/>
                  </w:rPr>
                </w:pPr>
              </w:p>
              <w:p w:rsidRPr="007C0429" w:rsidR="00EB68DF" w:rsidP="00EB68DF" w:rsidRDefault="00EB68DF" w14:paraId="46FA0D44" w14:textId="77777777">
                <w:pPr>
                  <w:rPr>
                    <w:noProof/>
                    <w:color w:val="8A7760" w:themeColor="accent1" w:themeShade="BF"/>
                  </w:rPr>
                </w:pPr>
              </w:p>
              <w:p w:rsidRPr="007C0429" w:rsidR="00EB68DF" w:rsidP="00EB68DF" w:rsidRDefault="00EB68DF" w14:paraId="693F6244" w14:textId="77777777">
                <w:pPr>
                  <w:rPr>
                    <w:noProof/>
                    <w:color w:val="8A7760" w:themeColor="accent1" w:themeShade="BF"/>
                  </w:rPr>
                </w:pPr>
              </w:p>
              <w:p w:rsidR="00B721DF" w:rsidP="00EB68DF" w:rsidRDefault="00B721DF" w14:paraId="04E98E89" w14:textId="77777777">
                <w:pPr>
                  <w:rPr>
                    <w:color w:val="8A7760" w:themeColor="accent1" w:themeShade="BF"/>
                  </w:rPr>
                </w:pPr>
                <w:r>
                  <w:rPr>
                    <w:color w:val="8A7760" w:themeColor="accent1" w:themeShade="BF"/>
                  </w:rPr>
                  <w:t>L’aubergine</w:t>
                </w:r>
                <w:r w:rsidR="001B1E52">
                  <w:rPr>
                    <w:color w:val="8A7760" w:themeColor="accent1" w:themeShade="BF"/>
                  </w:rPr>
                  <w:t xml:space="preserve"> se cultive en Lorraine essentiellement sous serre. </w:t>
                </w:r>
              </w:p>
              <w:p w:rsidR="00B721DF" w:rsidP="00EB68DF" w:rsidRDefault="00B721DF" w14:paraId="21C4DCAE" w14:textId="77777777">
                <w:pPr>
                  <w:rPr>
                    <w:color w:val="8A7760" w:themeColor="accent1" w:themeShade="BF"/>
                  </w:rPr>
                </w:pPr>
              </w:p>
              <w:p w:rsidR="00EB68DF" w:rsidP="00EB68DF" w:rsidRDefault="00B721DF" w14:paraId="3231A122" w14:textId="1852BE61">
                <w:pPr>
                  <w:rPr>
                    <w:color w:val="8A7760" w:themeColor="accent1" w:themeShade="BF"/>
                  </w:rPr>
                </w:pPr>
                <w:r>
                  <w:rPr>
                    <w:color w:val="8A7760" w:themeColor="accent1" w:themeShade="BF"/>
                  </w:rPr>
                  <w:t>Elle</w:t>
                </w:r>
                <w:r w:rsidR="001B1E52">
                  <w:rPr>
                    <w:color w:val="8A7760" w:themeColor="accent1" w:themeShade="BF"/>
                  </w:rPr>
                  <w:t xml:space="preserve"> a besoin </w:t>
                </w:r>
                <w:r w:rsidR="00A57625">
                  <w:rPr>
                    <w:color w:val="8A7760" w:themeColor="accent1" w:themeShade="BF"/>
                  </w:rPr>
                  <w:t>d’un sol riche en nutriments, d’eau en abondance et de soleil…</w:t>
                </w:r>
              </w:p>
              <w:p w:rsidR="00B721DF" w:rsidP="00EB68DF" w:rsidRDefault="00B721DF" w14:paraId="395E476F" w14:textId="70E75001">
                <w:pPr>
                  <w:rPr>
                    <w:color w:val="8A7760" w:themeColor="accent1" w:themeShade="BF"/>
                  </w:rPr>
                </w:pPr>
              </w:p>
              <w:p w:rsidRPr="006B0B57" w:rsidR="00F35B6C" w:rsidP="006B0B57" w:rsidRDefault="006B0B57" w14:paraId="0C29315A" w14:textId="641C2B5E">
                <w:pPr>
                  <w:jc w:val="center"/>
                  <w:rPr>
                    <w:color w:val="8A7760" w:themeColor="accent1" w:themeShade="BF"/>
                  </w:rPr>
                </w:pPr>
                <w:r>
                  <w:rPr>
                    <w:noProof/>
                  </w:rPr>
                  <w:drawing>
                    <wp:inline distT="0" distB="0" distL="0" distR="0" wp14:anchorId="3163D3EF" wp14:editId="122118BC">
                      <wp:extent cx="1916430" cy="1569822"/>
                      <wp:effectExtent l="0" t="0" r="762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8553"/>
                              <a:stretch/>
                            </pic:blipFill>
                            <pic:spPr bwMode="auto">
                              <a:xfrm>
                                <a:off x="0" y="0"/>
                                <a:ext cx="1916736" cy="1570073"/>
                              </a:xfrm>
                              <a:prstGeom prst="rect">
                                <a:avLst/>
                              </a:prstGeom>
                              <a:noFill/>
                              <a:ln>
                                <a:noFill/>
                              </a:ln>
                              <a:extLst>
                                <a:ext uri="{53640926-AAD7-44D8-BBD7-CCE9431645EC}">
                                  <a14:shadowObscured xmlns:a14="http://schemas.microsoft.com/office/drawing/2010/main"/>
                                </a:ext>
                              </a:extLst>
                            </pic:spPr>
                          </pic:pic>
                        </a:graphicData>
                      </a:graphic>
                    </wp:inline>
                  </w:drawing>
                </w:r>
              </w:p>
            </w:sdtContent>
          </w:sdt>
        </w:tc>
        <w:tc>
          <w:tcPr>
            <w:tcW w:w="240" w:type="dxa"/>
            <w:tcBorders>
              <w:top w:val="nil"/>
              <w:left w:val="nil"/>
              <w:bottom w:val="single" w:color="8A7760" w:themeColor="accent1" w:themeShade="BF" w:sz="4" w:space="0"/>
              <w:right w:val="nil"/>
            </w:tcBorders>
          </w:tcPr>
          <w:p w:rsidRPr="00ED1E3C" w:rsidR="00913F01" w:rsidRDefault="00913F01" w14:paraId="23570950" w14:textId="77777777">
            <w:pPr>
              <w:rPr>
                <w:noProof/>
              </w:rPr>
            </w:pPr>
          </w:p>
        </w:tc>
        <w:tc>
          <w:tcPr>
            <w:tcW w:w="4090" w:type="dxa"/>
            <w:gridSpan w:val="2"/>
            <w:vMerge/>
            <w:tcBorders>
              <w:left w:val="nil"/>
              <w:bottom w:val="single" w:color="8A7760" w:themeColor="accent1" w:themeShade="BF" w:sz="4" w:space="0"/>
              <w:right w:val="nil"/>
            </w:tcBorders>
            <w:shd w:val="clear" w:color="auto" w:fill="E5DDD7" w:themeFill="accent4" w:themeFillTint="99"/>
          </w:tcPr>
          <w:p w:rsidRPr="00ED1E3C" w:rsidR="00913F01" w:rsidRDefault="00913F01" w14:paraId="5D0D0C15" w14:textId="77777777">
            <w:pPr>
              <w:rPr>
                <w:noProof/>
              </w:rPr>
            </w:pPr>
          </w:p>
        </w:tc>
      </w:tr>
      <w:tr w:rsidRPr="00ED1E3C" w:rsidR="00D74161" w:rsidTr="00F54276" w14:paraId="3882BEAA" w14:textId="77777777">
        <w:trPr>
          <w:trHeight w:val="1943"/>
        </w:trPr>
        <w:tc>
          <w:tcPr>
            <w:tcW w:w="12960" w:type="dxa"/>
            <w:gridSpan w:val="6"/>
            <w:tcBorders>
              <w:top w:val="single" w:color="8A7760" w:themeColor="accent1" w:themeShade="BF" w:sz="4" w:space="0"/>
              <w:left w:val="nil"/>
              <w:bottom w:val="nil"/>
              <w:right w:val="nil"/>
            </w:tcBorders>
            <w:shd w:val="clear" w:color="auto" w:fill="auto"/>
            <w:tcMar>
              <w:left w:w="115" w:type="dxa"/>
              <w:bottom w:w="216" w:type="dxa"/>
              <w:right w:w="115" w:type="dxa"/>
            </w:tcMar>
            <w:vAlign w:val="bottom"/>
          </w:tcPr>
          <w:sdt>
            <w:sdtPr>
              <w:rPr>
                <w:rStyle w:val="Titredarticlemarron"/>
              </w:rPr>
              <w:id w:val="2011181895"/>
              <w:placeholder>
                <w:docPart w:val="3B02465CF2744F47AC332627E232C5DA"/>
              </w:placeholder>
              <w15:appearance w15:val="hidden"/>
            </w:sdtPr>
            <w:sdtEndPr>
              <w:rPr>
                <w:rStyle w:val="Titredarticlemarron"/>
              </w:rPr>
            </w:sdtEndPr>
            <w:sdtContent>
              <w:p w:rsidRPr="00ED1E3C" w:rsidR="00636B46" w:rsidP="009912D5" w:rsidRDefault="00811872" w14:paraId="75404806" w14:textId="04177F85">
                <w:pPr>
                  <w:rPr>
                    <w:rStyle w:val="Titredarticlemarron"/>
                  </w:rPr>
                </w:pPr>
                <w:r>
                  <w:rPr>
                    <w:rStyle w:val="Titredarticlemarron"/>
                  </w:rPr>
                  <w:t>Quelques mots sur Lortie</w:t>
                </w:r>
              </w:p>
            </w:sdtContent>
          </w:sdt>
          <w:sdt>
            <w:sdtPr>
              <w:rPr>
                <w:rStyle w:val="Sous-titredarticlemarron"/>
              </w:rPr>
              <w:id w:val="816693106"/>
              <w:placeholder>
                <w:docPart w:val="B66511D0FC754ED8AC6479359112466B"/>
              </w:placeholder>
              <w15:appearance w15:val="hidden"/>
            </w:sdtPr>
            <w:sdtEndPr>
              <w:rPr>
                <w:rStyle w:val="Sous-titredarticlemarron"/>
              </w:rPr>
            </w:sdtEndPr>
            <w:sdtContent>
              <w:p w:rsidRPr="00ED1E3C" w:rsidR="00D74161" w:rsidP="009912D5" w:rsidRDefault="00811872" w14:paraId="3E17F79B" w14:textId="6D2DC319">
                <w:pPr>
                  <w:rPr>
                    <w:rStyle w:val="Sous-titredarticlemarron"/>
                  </w:rPr>
                </w:pPr>
                <w:r>
                  <w:rPr>
                    <w:rStyle w:val="Sous-titredarticlemarron"/>
                  </w:rPr>
                  <w:t>LORraine Territoire d’Insertion par l’Economie</w:t>
                </w:r>
              </w:p>
            </w:sdtContent>
          </w:sdt>
        </w:tc>
      </w:tr>
      <w:tr w:rsidRPr="00ED1E3C" w:rsidR="003D2BFD" w:rsidTr="00F54276" w14:paraId="057A7FAD" w14:textId="77777777">
        <w:trPr>
          <w:trHeight w:val="2178"/>
        </w:trPr>
        <w:tc>
          <w:tcPr>
            <w:tcW w:w="4314" w:type="dxa"/>
            <w:gridSpan w:val="2"/>
            <w:tcBorders>
              <w:top w:val="nil"/>
              <w:left w:val="nil"/>
              <w:bottom w:val="nil"/>
              <w:right w:val="nil"/>
            </w:tcBorders>
            <w:vAlign w:val="bottom"/>
          </w:tcPr>
          <w:p w:rsidRPr="00262872" w:rsidR="003D2BFD" w:rsidP="00DC1E10" w:rsidRDefault="00630F4C" w14:paraId="0AD952EF" w14:textId="04527756">
            <w:pPr>
              <w:rPr>
                <w:b/>
                <w:bCs/>
                <w:noProof/>
                <w:color w:val="8A7760" w:themeColor="accent1" w:themeShade="BF"/>
                <w:sz w:val="20"/>
                <w:szCs w:val="24"/>
              </w:rPr>
            </w:pPr>
            <w:r w:rsidRPr="00262872">
              <w:rPr>
                <w:noProof/>
                <w:sz w:val="20"/>
                <w:szCs w:val="24"/>
              </w:rPr>
              <w:drawing>
                <wp:inline distT="0" distB="0" distL="0" distR="0" wp14:anchorId="739F7872" wp14:editId="170758BB">
                  <wp:extent cx="2047557" cy="1951990"/>
                  <wp:effectExtent l="0" t="9525" r="635" b="63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429" r="16886"/>
                          <a:stretch/>
                        </pic:blipFill>
                        <pic:spPr bwMode="auto">
                          <a:xfrm rot="5400000">
                            <a:off x="0" y="0"/>
                            <a:ext cx="2047557" cy="1951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6" w:type="dxa"/>
            <w:vMerge w:val="restart"/>
            <w:tcBorders>
              <w:top w:val="nil"/>
              <w:left w:val="nil"/>
              <w:bottom w:val="nil"/>
              <w:right w:val="nil"/>
            </w:tcBorders>
          </w:tcPr>
          <w:sdt>
            <w:sdtPr>
              <w:rPr>
                <w:noProof/>
                <w:sz w:val="20"/>
                <w:szCs w:val="24"/>
                <w:lang w:bidi="fr-FR"/>
              </w:rPr>
              <w:id w:val="1624036472"/>
              <w:placeholder>
                <w:docPart w:val="19A99DB43A184E30A1AB9526D4D63189"/>
              </w:placeholder>
              <w15:appearance w15:val="hidden"/>
            </w:sdtPr>
            <w:sdtContent>
              <w:sdt>
                <w:sdtPr>
                  <w:rPr>
                    <w:noProof/>
                    <w:sz w:val="20"/>
                    <w:szCs w:val="24"/>
                    <w:lang w:bidi="fr-FR"/>
                  </w:rPr>
                  <w:id w:val="2044172352"/>
                  <w:placeholder>
                    <w:docPart w:val="1E8C07CC39C04F8C956F60FFD64504C3"/>
                  </w:placeholder>
                  <w15:appearance w15:val="hidden"/>
                </w:sdtPr>
                <w:sdtContent>
                  <w:p w:rsidRPr="00262872" w:rsidR="003974C1" w:rsidP="00585EFB" w:rsidRDefault="00585EFB" w14:paraId="41D35BF1" w14:textId="77777777">
                    <w:pPr>
                      <w:pStyle w:val="Corpsdetextemarron"/>
                      <w:rPr>
                        <w:noProof/>
                        <w:sz w:val="20"/>
                        <w:szCs w:val="24"/>
                        <w:lang w:bidi="fr-FR"/>
                      </w:rPr>
                    </w:pPr>
                    <w:r w:rsidRPr="00262872">
                      <w:rPr>
                        <w:noProof/>
                        <w:sz w:val="20"/>
                        <w:szCs w:val="24"/>
                        <w:lang w:bidi="fr-FR"/>
                      </w:rPr>
                      <w:t xml:space="preserve">Par ses activités de maraîchage biologique et d’entretien des espaces verts, </w:t>
                    </w:r>
                    <w:r w:rsidRPr="00262872" w:rsidR="00E07F46">
                      <w:rPr>
                        <w:noProof/>
                        <w:sz w:val="20"/>
                        <w:szCs w:val="24"/>
                        <w:lang w:bidi="fr-FR"/>
                      </w:rPr>
                      <w:t xml:space="preserve">le chantier d’insertion LORTIE favorise le retour à l’emploi de femmes et d’hommes </w:t>
                    </w:r>
                    <w:r w:rsidRPr="00262872" w:rsidR="003974C1">
                      <w:rPr>
                        <w:noProof/>
                        <w:sz w:val="20"/>
                        <w:szCs w:val="24"/>
                        <w:lang w:bidi="fr-FR"/>
                      </w:rPr>
                      <w:t>et leur permet de (re) construire un projet professionnel et personnel.</w:t>
                    </w:r>
                  </w:p>
                  <w:p w:rsidRPr="00262872" w:rsidR="004052A9" w:rsidP="00585EFB" w:rsidRDefault="004052A9" w14:paraId="45C70692" w14:textId="77777777">
                    <w:pPr>
                      <w:pStyle w:val="Corpsdetextemarron"/>
                      <w:rPr>
                        <w:noProof/>
                        <w:sz w:val="20"/>
                        <w:szCs w:val="24"/>
                        <w:lang w:bidi="fr-FR"/>
                      </w:rPr>
                    </w:pPr>
                  </w:p>
                  <w:p w:rsidRPr="00262872" w:rsidR="004052A9" w:rsidP="00585EFB" w:rsidRDefault="00C9057C" w14:paraId="4E5F50D6" w14:textId="5AC79E3D">
                    <w:pPr>
                      <w:pStyle w:val="Corpsdetextemarron"/>
                      <w:rPr>
                        <w:noProof/>
                        <w:sz w:val="20"/>
                        <w:szCs w:val="24"/>
                        <w:lang w:bidi="fr-FR"/>
                      </w:rPr>
                    </w:pPr>
                    <w:r w:rsidRPr="00262872">
                      <w:rPr>
                        <w:noProof/>
                        <w:sz w:val="20"/>
                        <w:szCs w:val="24"/>
                        <w:lang w:bidi="fr-FR"/>
                      </w:rPr>
                      <w:t>Ce sont plus de 60 personnes qui sont accueilli</w:t>
                    </w:r>
                    <w:r w:rsidR="00637DD0">
                      <w:rPr>
                        <w:noProof/>
                        <w:sz w:val="20"/>
                        <w:szCs w:val="24"/>
                        <w:lang w:bidi="fr-FR"/>
                      </w:rPr>
                      <w:t>e</w:t>
                    </w:r>
                    <w:r w:rsidRPr="00262872">
                      <w:rPr>
                        <w:noProof/>
                        <w:sz w:val="20"/>
                        <w:szCs w:val="24"/>
                        <w:lang w:bidi="fr-FR"/>
                      </w:rPr>
                      <w:t xml:space="preserve">s chaque année au sein de la structure.  </w:t>
                    </w:r>
                  </w:p>
                  <w:p w:rsidRPr="00262872" w:rsidR="004052A9" w:rsidP="00585EFB" w:rsidRDefault="004052A9" w14:paraId="3CC64E98" w14:textId="77777777">
                    <w:pPr>
                      <w:pStyle w:val="Corpsdetextemarron"/>
                      <w:rPr>
                        <w:noProof/>
                        <w:sz w:val="20"/>
                        <w:szCs w:val="24"/>
                        <w:lang w:bidi="fr-FR"/>
                      </w:rPr>
                    </w:pPr>
                  </w:p>
                  <w:p w:rsidRPr="00262872" w:rsidR="00B71D5E" w:rsidP="00585EFB" w:rsidRDefault="00AC6A25" w14:paraId="2B6FB4C2" w14:textId="7153968D">
                    <w:pPr>
                      <w:pStyle w:val="Corpsdetextemarron"/>
                      <w:rPr>
                        <w:noProof/>
                        <w:sz w:val="20"/>
                        <w:szCs w:val="24"/>
                        <w:lang w:bidi="fr-FR"/>
                      </w:rPr>
                    </w:pPr>
                    <w:r w:rsidRPr="00262872">
                      <w:rPr>
                        <w:noProof/>
                        <w:sz w:val="20"/>
                        <w:szCs w:val="24"/>
                        <w:lang w:bidi="fr-FR"/>
                      </w:rPr>
                      <w:t>Les salariés de Lortie cultivent des légumes bios sur plus de 4 hectares et entretiennent les espaces verts du plateau de Haye, des CROUS, de la Préfecture</w:t>
                    </w:r>
                    <w:r w:rsidR="00E575D7">
                      <w:rPr>
                        <w:noProof/>
                        <w:sz w:val="20"/>
                        <w:szCs w:val="24"/>
                        <w:lang w:bidi="fr-FR"/>
                      </w:rPr>
                      <w:t>.</w:t>
                    </w:r>
                  </w:p>
                </w:sdtContent>
              </w:sdt>
            </w:sdtContent>
          </w:sdt>
          <w:p w:rsidRPr="00262872" w:rsidR="00B26E98" w:rsidP="00B71D5E" w:rsidRDefault="00B26E98" w14:paraId="2AC746A5" w14:textId="77777777">
            <w:pPr>
              <w:pStyle w:val="Corpsdetextemarron"/>
              <w:rPr>
                <w:noProof/>
                <w:sz w:val="20"/>
                <w:szCs w:val="24"/>
                <w:lang w:bidi="fr-FR"/>
              </w:rPr>
            </w:pPr>
          </w:p>
          <w:p w:rsidRPr="00262872" w:rsidR="009B2038" w:rsidP="00B71D5E" w:rsidRDefault="00262872" w14:paraId="39FEA18B" w14:textId="021D21CD">
            <w:pPr>
              <w:pStyle w:val="Corpsdetextemarron"/>
              <w:rPr>
                <w:noProof/>
                <w:sz w:val="20"/>
                <w:szCs w:val="24"/>
                <w:lang w:bidi="fr-FR"/>
              </w:rPr>
            </w:pPr>
            <w:r w:rsidRPr="00262872">
              <w:rPr>
                <w:noProof/>
                <w:sz w:val="20"/>
                <w:szCs w:val="24"/>
                <w:lang w:bidi="fr-FR"/>
              </w:rPr>
              <w:t xml:space="preserve">Lortie développe </w:t>
            </w:r>
            <w:r w:rsidR="00ED70D0">
              <w:rPr>
                <w:noProof/>
                <w:sz w:val="20"/>
                <w:szCs w:val="24"/>
                <w:lang w:bidi="fr-FR"/>
              </w:rPr>
              <w:t xml:space="preserve">aussi </w:t>
            </w:r>
            <w:r w:rsidRPr="00262872">
              <w:rPr>
                <w:noProof/>
                <w:sz w:val="20"/>
                <w:szCs w:val="24"/>
                <w:lang w:bidi="fr-FR"/>
              </w:rPr>
              <w:t>un pôle lié à la transition alimentaire e</w:t>
            </w:r>
            <w:r w:rsidR="00831E34">
              <w:rPr>
                <w:noProof/>
                <w:sz w:val="20"/>
                <w:szCs w:val="24"/>
                <w:lang w:bidi="fr-FR"/>
              </w:rPr>
              <w:t>t</w:t>
            </w:r>
            <w:r w:rsidRPr="00262872">
              <w:rPr>
                <w:noProof/>
                <w:sz w:val="20"/>
                <w:szCs w:val="24"/>
                <w:lang w:bidi="fr-FR"/>
              </w:rPr>
              <w:t xml:space="preserve"> environnementale.</w:t>
            </w:r>
          </w:p>
        </w:tc>
        <w:tc>
          <w:tcPr>
            <w:tcW w:w="4330" w:type="dxa"/>
            <w:gridSpan w:val="3"/>
            <w:vMerge w:val="restart"/>
            <w:tcBorders>
              <w:top w:val="nil"/>
              <w:left w:val="nil"/>
              <w:bottom w:val="nil"/>
              <w:right w:val="nil"/>
            </w:tcBorders>
          </w:tcPr>
          <w:sdt>
            <w:sdtPr>
              <w:rPr>
                <w:noProof/>
                <w:sz w:val="20"/>
                <w:szCs w:val="24"/>
              </w:rPr>
              <w:id w:val="-1355037492"/>
              <w:placeholder>
                <w:docPart w:val="9FBF5367CD4D434AA9356D46EC9CD607"/>
              </w:placeholder>
              <w15:appearance w15:val="hidden"/>
            </w:sdtPr>
            <w:sdtEndPr/>
            <w:sdtContent>
              <w:sdt>
                <w:sdtPr>
                  <w:rPr>
                    <w:noProof/>
                    <w:sz w:val="20"/>
                    <w:szCs w:val="24"/>
                    <w:lang w:bidi="fr-FR"/>
                  </w:rPr>
                  <w:id w:val="281539834"/>
                  <w:placeholder>
                    <w:docPart w:val="48263D14B7314587B326A43A5FF3433B"/>
                  </w:placeholder>
                  <w15:appearance w15:val="hidden"/>
                </w:sdtPr>
                <w:sdtContent>
                  <w:p w:rsidRPr="00262872" w:rsidR="00B617A0" w:rsidP="00963213" w:rsidRDefault="00B617A0" w14:paraId="76DB7652" w14:textId="352502F0">
                    <w:pPr>
                      <w:pStyle w:val="Corpsdetextemarron"/>
                      <w:jc w:val="both"/>
                      <w:rPr>
                        <w:noProof/>
                        <w:sz w:val="20"/>
                        <w:szCs w:val="24"/>
                        <w:lang w:bidi="fr-FR"/>
                      </w:rPr>
                    </w:pPr>
                    <w:r w:rsidRPr="00262872">
                      <w:rPr>
                        <w:noProof/>
                        <w:sz w:val="20"/>
                        <w:szCs w:val="24"/>
                        <w:lang w:bidi="fr-FR"/>
                      </w:rPr>
                      <w:t xml:space="preserve">elle coconstruit en effet sur son exploitation un jardin pédagogique, a installé des ruches pour initier le grand public à l’apiculture dans le cadre d’un programme de sauvegarde de l’abeille. </w:t>
                    </w:r>
                  </w:p>
                  <w:p w:rsidRPr="00262872" w:rsidR="00B617A0" w:rsidP="00B617A0" w:rsidRDefault="00B617A0" w14:paraId="3A086BC9" w14:textId="77777777">
                    <w:pPr>
                      <w:pStyle w:val="Corpsdetextemarron"/>
                      <w:rPr>
                        <w:noProof/>
                        <w:sz w:val="20"/>
                        <w:szCs w:val="24"/>
                        <w:lang w:bidi="fr-FR"/>
                      </w:rPr>
                    </w:pPr>
                  </w:p>
                  <w:p w:rsidRPr="00262872" w:rsidR="00B617A0" w:rsidP="00963213" w:rsidRDefault="00B617A0" w14:paraId="24A7D6EC" w14:textId="4965ED36">
                    <w:pPr>
                      <w:pStyle w:val="Corpsdetextemarron"/>
                      <w:jc w:val="both"/>
                      <w:rPr>
                        <w:noProof/>
                        <w:sz w:val="20"/>
                        <w:szCs w:val="24"/>
                        <w:lang w:bidi="fr-FR"/>
                      </w:rPr>
                    </w:pPr>
                    <w:r w:rsidRPr="00262872">
                      <w:rPr>
                        <w:noProof/>
                        <w:sz w:val="20"/>
                        <w:szCs w:val="24"/>
                        <w:lang w:bidi="fr-FR"/>
                      </w:rPr>
                      <w:t>L’association a effectué des prestations pour des écoles primaires</w:t>
                    </w:r>
                    <w:r w:rsidR="00D2050D">
                      <w:rPr>
                        <w:noProof/>
                        <w:sz w:val="20"/>
                        <w:szCs w:val="24"/>
                        <w:lang w:bidi="fr-FR"/>
                      </w:rPr>
                      <w:t xml:space="preserve">. Elle </w:t>
                    </w:r>
                    <w:r w:rsidRPr="00262872">
                      <w:rPr>
                        <w:noProof/>
                        <w:sz w:val="20"/>
                        <w:szCs w:val="24"/>
                        <w:lang w:bidi="fr-FR"/>
                      </w:rPr>
                      <w:t xml:space="preserve">est en lien avec l’école d’horticulture Roville aux Chênes et est adhérente de Flore 54 (50 structures œuvrant pour la biodiversité). </w:t>
                    </w:r>
                  </w:p>
                  <w:p w:rsidRPr="00262872" w:rsidR="00B617A0" w:rsidP="00B617A0" w:rsidRDefault="00B617A0" w14:paraId="16023478" w14:textId="77777777">
                    <w:pPr>
                      <w:pStyle w:val="Corpsdetextemarron"/>
                      <w:rPr>
                        <w:noProof/>
                        <w:sz w:val="20"/>
                        <w:szCs w:val="24"/>
                        <w:lang w:bidi="fr-FR"/>
                      </w:rPr>
                    </w:pPr>
                  </w:p>
                  <w:p w:rsidRPr="00262872" w:rsidR="00B617A0" w:rsidP="00963213" w:rsidRDefault="00B617A0" w14:paraId="55ECEA68" w14:textId="77777777">
                    <w:pPr>
                      <w:pStyle w:val="Corpsdetextemarron"/>
                      <w:jc w:val="both"/>
                      <w:rPr>
                        <w:noProof/>
                        <w:sz w:val="20"/>
                        <w:szCs w:val="24"/>
                        <w:lang w:bidi="fr-FR"/>
                      </w:rPr>
                    </w:pPr>
                    <w:r w:rsidRPr="00262872">
                      <w:rPr>
                        <w:noProof/>
                        <w:sz w:val="20"/>
                        <w:szCs w:val="24"/>
                        <w:lang w:bidi="fr-FR"/>
                      </w:rPr>
                      <w:t>Lortie distribue depuis plusieurs années des paniers solidaires auprès de publics en difficulté. En complément des 2000 paniers distribués annuellement, l’association propose des ateliers culinaires basés sur des recettes simples et reproductibles par le grand public…</w:t>
                    </w:r>
                  </w:p>
                  <w:p w:rsidRPr="00831E34" w:rsidR="00B26E98" w:rsidP="00B617A0" w:rsidRDefault="00B617A0" w14:paraId="021F4A85" w14:textId="4D7A3300">
                    <w:pPr>
                      <w:pStyle w:val="Corpsdetextemarron"/>
                      <w:rPr>
                        <w:noProof/>
                        <w:color w:val="auto"/>
                        <w:sz w:val="20"/>
                        <w:szCs w:val="24"/>
                        <w:lang w:bidi="fr-FR"/>
                      </w:rPr>
                    </w:pPr>
                  </w:p>
                </w:sdtContent>
              </w:sdt>
            </w:sdtContent>
          </w:sdt>
        </w:tc>
      </w:tr>
      <w:tr w:rsidRPr="00ED1E3C" w:rsidR="003D2BFD" w:rsidTr="00F54276" w14:paraId="0F596A62" w14:textId="77777777">
        <w:trPr>
          <w:trHeight w:val="648"/>
        </w:trPr>
        <w:tc>
          <w:tcPr>
            <w:tcW w:w="4314" w:type="dxa"/>
            <w:gridSpan w:val="2"/>
            <w:tcBorders>
              <w:top w:val="nil"/>
              <w:left w:val="nil"/>
              <w:bottom w:val="nil"/>
              <w:right w:val="nil"/>
            </w:tcBorders>
            <w:vAlign w:val="center"/>
          </w:tcPr>
          <w:p w:rsidRPr="00262872" w:rsidR="003D2BFD" w:rsidP="003D2BFD" w:rsidRDefault="003D2BFD" w14:paraId="4780BB88" w14:textId="361C6CBE">
            <w:pPr>
              <w:rPr>
                <w:rStyle w:val="Nomdauteurmarron"/>
                <w:noProof/>
                <w:sz w:val="20"/>
              </w:rPr>
            </w:pPr>
            <w:r w:rsidRPr="00262872">
              <w:rPr>
                <w:rStyle w:val="Nomdauteurmarron"/>
                <w:noProof/>
                <w:sz w:val="20"/>
                <w:lang w:bidi="fr-FR"/>
              </w:rPr>
              <w:t>--------------</w:t>
            </w:r>
          </w:p>
        </w:tc>
        <w:tc>
          <w:tcPr>
            <w:tcW w:w="4316" w:type="dxa"/>
            <w:vMerge/>
            <w:tcBorders>
              <w:top w:val="nil"/>
              <w:left w:val="nil"/>
              <w:bottom w:val="nil"/>
              <w:right w:val="nil"/>
            </w:tcBorders>
          </w:tcPr>
          <w:p w:rsidRPr="00262872" w:rsidR="003D2BFD" w:rsidP="00556091" w:rsidRDefault="003D2BFD" w14:paraId="30A73D45" w14:textId="77777777">
            <w:pPr>
              <w:pStyle w:val="Corpsdetextemarron"/>
              <w:rPr>
                <w:noProof/>
                <w:sz w:val="20"/>
                <w:szCs w:val="24"/>
              </w:rPr>
            </w:pPr>
          </w:p>
        </w:tc>
        <w:tc>
          <w:tcPr>
            <w:tcW w:w="4330" w:type="dxa"/>
            <w:gridSpan w:val="3"/>
            <w:vMerge/>
            <w:tcBorders>
              <w:top w:val="nil"/>
              <w:left w:val="nil"/>
              <w:bottom w:val="nil"/>
              <w:right w:val="nil"/>
            </w:tcBorders>
          </w:tcPr>
          <w:p w:rsidRPr="00262872" w:rsidR="003D2BFD" w:rsidP="00556091" w:rsidRDefault="003D2BFD" w14:paraId="1AE647B3" w14:textId="77777777">
            <w:pPr>
              <w:pStyle w:val="Corpsdetextemarron"/>
              <w:rPr>
                <w:noProof/>
                <w:sz w:val="20"/>
                <w:szCs w:val="24"/>
              </w:rPr>
            </w:pPr>
          </w:p>
        </w:tc>
      </w:tr>
      <w:tr w:rsidRPr="00ED1E3C" w:rsidR="003D2BFD" w:rsidTr="00F54276" w14:paraId="3944EE64" w14:textId="77777777">
        <w:trPr>
          <w:trHeight w:val="720"/>
        </w:trPr>
        <w:tc>
          <w:tcPr>
            <w:tcW w:w="4314" w:type="dxa"/>
            <w:gridSpan w:val="2"/>
            <w:tcBorders>
              <w:top w:val="nil"/>
              <w:left w:val="nil"/>
              <w:bottom w:val="nil"/>
              <w:right w:val="nil"/>
            </w:tcBorders>
          </w:tcPr>
          <w:sdt>
            <w:sdtPr>
              <w:rPr>
                <w:noProof/>
                <w:sz w:val="20"/>
                <w:szCs w:val="24"/>
              </w:rPr>
              <w:id w:val="-1452470701"/>
              <w:placeholder>
                <w:docPart w:val="84E7FEA803C14F3195643A1CFBD6C767"/>
              </w:placeholder>
              <w15:appearance w15:val="hidden"/>
            </w:sdtPr>
            <w:sdtEndPr/>
            <w:sdtContent>
              <w:p w:rsidRPr="00262872" w:rsidR="003D2BFD" w:rsidP="0084788A" w:rsidRDefault="002524A2" w14:paraId="7452E899" w14:textId="067D6442">
                <w:pPr>
                  <w:pStyle w:val="Corpsdetextemarron"/>
                  <w:rPr>
                    <w:rStyle w:val="Nomdauteurmarron"/>
                    <w:noProof/>
                    <w:sz w:val="20"/>
                  </w:rPr>
                </w:pPr>
                <w:r w:rsidRPr="00262872">
                  <w:rPr>
                    <w:noProof/>
                    <w:sz w:val="20"/>
                    <w:szCs w:val="24"/>
                  </w:rPr>
                  <w:t>Lortie est une structure d’insertion par l’activité économique, créée en 1997</w:t>
                </w:r>
                <w:r w:rsidRPr="00262872" w:rsidR="00D248D1">
                  <w:rPr>
                    <w:noProof/>
                    <w:sz w:val="20"/>
                    <w:szCs w:val="24"/>
                  </w:rPr>
                  <w:t>, basée sur la commune de Malzéville</w:t>
                </w:r>
                <w:r w:rsidRPr="00262872" w:rsidR="004052A9">
                  <w:rPr>
                    <w:noProof/>
                    <w:sz w:val="20"/>
                    <w:szCs w:val="24"/>
                  </w:rPr>
                  <w:t>.</w:t>
                </w:r>
                <w:r w:rsidRPr="00262872" w:rsidR="00F13A91">
                  <w:rPr>
                    <w:noProof/>
                    <w:sz w:val="20"/>
                    <w:szCs w:val="24"/>
                  </w:rPr>
                  <w:t xml:space="preserve"> </w:t>
                </w:r>
              </w:p>
            </w:sdtContent>
          </w:sdt>
        </w:tc>
        <w:tc>
          <w:tcPr>
            <w:tcW w:w="4316" w:type="dxa"/>
            <w:vMerge/>
            <w:tcBorders>
              <w:top w:val="nil"/>
              <w:left w:val="nil"/>
              <w:bottom w:val="nil"/>
              <w:right w:val="nil"/>
            </w:tcBorders>
          </w:tcPr>
          <w:p w:rsidRPr="00262872" w:rsidR="003D2BFD" w:rsidP="00556091" w:rsidRDefault="003D2BFD" w14:paraId="2BB21BDC" w14:textId="77777777">
            <w:pPr>
              <w:pStyle w:val="Corpsdetextemarron"/>
              <w:rPr>
                <w:noProof/>
                <w:sz w:val="20"/>
                <w:szCs w:val="24"/>
              </w:rPr>
            </w:pPr>
          </w:p>
        </w:tc>
        <w:tc>
          <w:tcPr>
            <w:tcW w:w="4330" w:type="dxa"/>
            <w:gridSpan w:val="3"/>
            <w:vMerge/>
            <w:tcBorders>
              <w:top w:val="nil"/>
              <w:left w:val="nil"/>
              <w:bottom w:val="nil"/>
              <w:right w:val="nil"/>
            </w:tcBorders>
          </w:tcPr>
          <w:p w:rsidRPr="00262872" w:rsidR="003D2BFD" w:rsidP="00556091" w:rsidRDefault="003D2BFD" w14:paraId="6AE39E83" w14:textId="77777777">
            <w:pPr>
              <w:pStyle w:val="Corpsdetextemarron"/>
              <w:rPr>
                <w:noProof/>
                <w:sz w:val="20"/>
                <w:szCs w:val="24"/>
              </w:rPr>
            </w:pPr>
          </w:p>
        </w:tc>
      </w:tr>
      <w:bookmarkStart w:name="_Hlk55863135" w:id="1"/>
      <w:tr w:rsidRPr="00ED1E3C" w:rsidR="00F54276" w:rsidTr="003609D7" w14:paraId="47B52657" w14:textId="77777777">
        <w:trPr>
          <w:trHeight w:val="144"/>
        </w:trPr>
        <w:tc>
          <w:tcPr>
            <w:tcW w:w="540" w:type="dxa"/>
            <w:vMerge w:val="restart"/>
            <w:tcBorders>
              <w:top w:val="nil"/>
              <w:left w:val="nil"/>
              <w:right w:val="nil"/>
            </w:tcBorders>
            <w:vAlign w:val="center"/>
          </w:tcPr>
          <w:p w:rsidRPr="00ED1E3C" w:rsidR="00F54276" w:rsidP="00F54276" w:rsidRDefault="00F54276" w14:paraId="247A5443" w14:textId="0298625E">
            <w:pPr>
              <w:pStyle w:val="Corpsdetextemarron"/>
              <w:rPr>
                <w:rFonts w:asciiTheme="majorHAnsi" w:hAnsiTheme="majorHAnsi"/>
                <w:noProof/>
              </w:rPr>
            </w:pPr>
            <w:r w:rsidRPr="00ED1E3C">
              <w:rPr>
                <w:rFonts w:asciiTheme="majorHAnsi" w:hAnsiTheme="majorHAnsi"/>
                <w:noProof/>
                <w:lang w:bidi="fr-FR"/>
              </w:rPr>
              <w:fldChar w:fldCharType="begin"/>
            </w:r>
            <w:r w:rsidRPr="00ED1E3C">
              <w:rPr>
                <w:rFonts w:asciiTheme="majorHAnsi" w:hAnsiTheme="majorHAnsi"/>
                <w:noProof/>
                <w:lang w:bidi="fr-FR"/>
              </w:rPr>
              <w:instrText xml:space="preserve"> PAGE   \* MERGEFORMAT </w:instrText>
            </w:r>
            <w:r w:rsidRPr="00ED1E3C">
              <w:rPr>
                <w:rFonts w:asciiTheme="majorHAnsi" w:hAnsiTheme="majorHAnsi"/>
                <w:noProof/>
                <w:lang w:bidi="fr-FR"/>
              </w:rPr>
              <w:fldChar w:fldCharType="separate"/>
            </w:r>
            <w:r w:rsidR="00702BD7">
              <w:rPr>
                <w:rFonts w:asciiTheme="majorHAnsi" w:hAnsiTheme="majorHAnsi"/>
                <w:noProof/>
                <w:lang w:bidi="fr-FR"/>
              </w:rPr>
              <w:t>2</w:t>
            </w:r>
            <w:r w:rsidRPr="00ED1E3C">
              <w:rPr>
                <w:rFonts w:asciiTheme="majorHAnsi" w:hAnsiTheme="majorHAnsi"/>
                <w:noProof/>
                <w:lang w:bidi="fr-FR"/>
              </w:rPr>
              <w:fldChar w:fldCharType="end"/>
            </w:r>
          </w:p>
        </w:tc>
        <w:tc>
          <w:tcPr>
            <w:tcW w:w="11084" w:type="dxa"/>
            <w:gridSpan w:val="4"/>
            <w:tcBorders>
              <w:top w:val="nil"/>
              <w:left w:val="nil"/>
              <w:bottom w:val="single" w:color="5F645C" w:themeColor="accent2" w:themeShade="BF" w:sz="8" w:space="0"/>
              <w:right w:val="nil"/>
            </w:tcBorders>
          </w:tcPr>
          <w:p w:rsidRPr="00ED1E3C" w:rsidR="00F54276" w:rsidP="00556091" w:rsidRDefault="00F54276" w14:paraId="03FF5154" w14:textId="77777777">
            <w:pPr>
              <w:pStyle w:val="Corpsdetextemarron"/>
              <w:rPr>
                <w:noProof/>
              </w:rPr>
            </w:pPr>
          </w:p>
        </w:tc>
        <w:tc>
          <w:tcPr>
            <w:tcW w:w="1336" w:type="dxa"/>
            <w:vMerge w:val="restart"/>
            <w:tcBorders>
              <w:top w:val="nil"/>
              <w:left w:val="nil"/>
              <w:right w:val="nil"/>
            </w:tcBorders>
            <w:vAlign w:val="center"/>
          </w:tcPr>
          <w:p w:rsidRPr="00ED1E3C" w:rsidR="00F54276" w:rsidP="00F54276" w:rsidRDefault="000006A3" w14:paraId="74DFC5D3" w14:textId="5C517C32">
            <w:pPr>
              <w:pStyle w:val="Pieddepage"/>
              <w:rPr>
                <w:noProof/>
              </w:rPr>
            </w:pPr>
            <w:r w:rsidRPr="00ED1E3C">
              <w:rPr>
                <w:noProof/>
                <w:lang w:bidi="fr-FR"/>
              </w:rPr>
              <w:t xml:space="preserve"> </w:t>
            </w:r>
          </w:p>
        </w:tc>
      </w:tr>
      <w:tr w:rsidRPr="00ED1E3C" w:rsidR="00F54276" w:rsidTr="003609D7" w14:paraId="3896A5A1" w14:textId="77777777">
        <w:trPr>
          <w:trHeight w:val="144"/>
        </w:trPr>
        <w:tc>
          <w:tcPr>
            <w:tcW w:w="540" w:type="dxa"/>
            <w:vMerge/>
            <w:tcBorders>
              <w:left w:val="nil"/>
              <w:bottom w:val="nil"/>
              <w:right w:val="nil"/>
            </w:tcBorders>
          </w:tcPr>
          <w:p w:rsidRPr="00ED1E3C" w:rsidR="00F54276" w:rsidP="00DB5087" w:rsidRDefault="00F54276" w14:paraId="0B8CA6A9" w14:textId="77777777">
            <w:pPr>
              <w:pStyle w:val="Corpsdetextemarron"/>
              <w:rPr>
                <w:rFonts w:asciiTheme="majorHAnsi" w:hAnsiTheme="majorHAnsi"/>
                <w:noProof/>
              </w:rPr>
            </w:pPr>
          </w:p>
        </w:tc>
        <w:tc>
          <w:tcPr>
            <w:tcW w:w="11084" w:type="dxa"/>
            <w:gridSpan w:val="4"/>
            <w:tcBorders>
              <w:top w:val="single" w:color="5F645C" w:themeColor="accent2" w:themeShade="BF" w:sz="8" w:space="0"/>
              <w:left w:val="nil"/>
              <w:bottom w:val="nil"/>
              <w:right w:val="nil"/>
            </w:tcBorders>
          </w:tcPr>
          <w:p w:rsidRPr="00ED1E3C" w:rsidR="00F54276" w:rsidP="00556091" w:rsidRDefault="00F54276" w14:paraId="2DE246B6" w14:textId="77777777">
            <w:pPr>
              <w:pStyle w:val="Corpsdetextemarron"/>
              <w:rPr>
                <w:noProof/>
              </w:rPr>
            </w:pPr>
          </w:p>
        </w:tc>
        <w:tc>
          <w:tcPr>
            <w:tcW w:w="1336" w:type="dxa"/>
            <w:vMerge/>
            <w:tcBorders>
              <w:left w:val="nil"/>
              <w:bottom w:val="nil"/>
              <w:right w:val="nil"/>
            </w:tcBorders>
          </w:tcPr>
          <w:p w:rsidRPr="00ED1E3C" w:rsidR="00F54276" w:rsidP="00F54276" w:rsidRDefault="00F54276" w14:paraId="5CBF7920" w14:textId="77777777">
            <w:pPr>
              <w:pStyle w:val="Pieddepage"/>
              <w:rPr>
                <w:noProof/>
              </w:rPr>
            </w:pPr>
          </w:p>
        </w:tc>
      </w:tr>
    </w:tbl>
    <w:bookmarkEnd w:id="1"/>
    <w:p w:rsidRPr="00ED1E3C" w:rsidR="003910DF" w:rsidP="003F2608" w:rsidRDefault="003F2608" w14:paraId="694AE622" w14:textId="77777777">
      <w:pPr>
        <w:pStyle w:val="Ancregraphique"/>
        <w:rPr>
          <w:noProof/>
        </w:rPr>
      </w:pPr>
      <w:r w:rsidRPr="00ED1E3C">
        <w:rPr>
          <w:noProof/>
          <w:lang w:bidi="fr-FR"/>
        </w:rPr>
        <mc:AlternateContent>
          <mc:Choice Requires="wps">
            <w:drawing>
              <wp:anchor distT="0" distB="0" distL="114300" distR="114300" simplePos="0" relativeHeight="251694080" behindDoc="1" locked="1" layoutInCell="1" allowOverlap="1" wp14:anchorId="4B45B0BA" wp14:editId="4970148E">
                <wp:simplePos x="0" y="0"/>
                <wp:positionH relativeFrom="column">
                  <wp:posOffset>2653030</wp:posOffset>
                </wp:positionH>
                <wp:positionV relativeFrom="paragraph">
                  <wp:posOffset>-15220950</wp:posOffset>
                </wp:positionV>
                <wp:extent cx="2752090" cy="713105"/>
                <wp:effectExtent l="0" t="0" r="0" b="0"/>
                <wp:wrapNone/>
                <wp:docPr id="15" name="Forme libre : Form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chemeClr val="accent3">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orme libre : Forme 12" style="position:absolute;margin-left:208.9pt;margin-top:-1198.5pt;width:216.7pt;height:56.1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coordsize="2748917,713105" o:spid="_x0000_s1026" fillcolor="#e8e8e3 [1302]" stroked="f" strokeweight="1pt" path="m,l2748917,r-74987,100278c2365056,474547,1897616,713105,1374458,713105,851300,713105,383860,474547,74986,100278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" w14:anchorId="717C30CC">
                <v:stroke joinstyle="miter"/>
                <v:path arrowok="t" o:connecttype="custom" o:connectlocs="0,0;2752090,0;2677016,100278;1376044,713105;75073,100278" o:connectangles="0,0,0,0,0"/>
                <w10:anchorlock/>
              </v:shape>
            </w:pict>
          </mc:Fallback>
        </mc:AlternateContent>
      </w:r>
    </w:p>
    <w:tbl>
      <w:tblPr>
        <w:tblStyle w:val="Grilledutableau"/>
        <w:tblW w:w="5000" w:type="pct"/>
        <w:tblLayout w:type="fixed"/>
        <w:tblLook w:val="04A0" w:firstRow="1" w:lastRow="0" w:firstColumn="1" w:lastColumn="0" w:noHBand="0" w:noVBand="1"/>
      </w:tblPr>
      <w:tblGrid>
        <w:gridCol w:w="540"/>
        <w:gridCol w:w="3778"/>
        <w:gridCol w:w="2041"/>
        <w:gridCol w:w="2277"/>
        <w:gridCol w:w="2988"/>
        <w:gridCol w:w="1336"/>
      </w:tblGrid>
      <w:tr w:rsidRPr="00ED1E3C" w:rsidR="003F2608" w:rsidTr="00500D14" w14:paraId="319F4A3C" w14:textId="77777777">
        <w:trPr>
          <w:trHeight w:val="1152"/>
        </w:trPr>
        <w:tc>
          <w:tcPr>
            <w:tcW w:w="12960" w:type="dxa"/>
            <w:gridSpan w:val="6"/>
            <w:tcBorders>
              <w:top w:val="nil"/>
              <w:left w:val="nil"/>
              <w:bottom w:val="single" w:color="8A7760" w:themeColor="accent1" w:themeShade="BF" w:sz="4" w:space="0"/>
              <w:right w:val="nil"/>
            </w:tcBorders>
            <w:shd w:val="clear" w:color="auto" w:fill="auto"/>
            <w:tcMar>
              <w:left w:w="0" w:type="dxa"/>
              <w:right w:w="0" w:type="dxa"/>
            </w:tcMar>
          </w:tcPr>
          <w:p w:rsidRPr="00B83886" w:rsidR="003F2608" w:rsidP="008E3641" w:rsidRDefault="00702BD7" w14:paraId="796BA4D4" w14:textId="04DD4D69">
            <w:pPr>
              <w:pStyle w:val="En-tte"/>
              <w:rPr>
                <w:rStyle w:val="Nomdauteurmarron"/>
                <w:rFonts w:asciiTheme="minorHAnsi" w:hAnsiTheme="minorHAnsi"/>
                <w:lang w:bidi="fr-FR"/>
              </w:rPr>
            </w:pPr>
            <w:sdt>
              <w:sdtPr>
                <w:rPr>
                  <w:rStyle w:val="Nomdauteurmarron"/>
                  <w:rFonts w:asciiTheme="minorHAnsi" w:hAnsiTheme="minorHAnsi"/>
                  <w:lang w:bidi="fr-FR"/>
                </w:rPr>
                <w:id w:val="1156880250"/>
                <w:placeholder>
                  <w:docPart w:val="05AE13E03863426387F0A5B21CB413C5"/>
                </w:placeholder>
                <w15:appearance w15:val="hidden"/>
              </w:sdtPr>
              <w:sdtEndPr>
                <w:rPr>
                  <w:rStyle w:val="Nomdauteurmarron"/>
                </w:rPr>
              </w:sdtEndPr>
              <w:sdtContent>
                <w:r w:rsidRPr="00B83886" w:rsidR="00B83886">
                  <w:rPr>
                    <w:rStyle w:val="Nomdauteurmarron"/>
                    <w:rFonts w:asciiTheme="minorHAnsi" w:hAnsiTheme="minorHAnsi"/>
                    <w:lang w:bidi="fr-FR"/>
                  </w:rPr>
                  <w:t>Le coin du mar</w:t>
                </w:r>
                <w:r w:rsidRPr="00ED1E3C" w:rsidR="00F84645">
                  <w:rPr>
                    <w:noProof/>
                    <w:lang w:bidi="fr-FR"/>
                  </w:rPr>
                  <mc:AlternateContent>
                    <mc:Choice Requires="wps">
                      <w:drawing>
                        <wp:anchor distT="0" distB="0" distL="114300" distR="114300" simplePos="0" relativeHeight="251726848" behindDoc="1" locked="1" layoutInCell="1" allowOverlap="1" wp14:anchorId="38EF7369" wp14:editId="7A1D0127">
                          <wp:simplePos x="0" y="0"/>
                          <wp:positionH relativeFrom="column">
                            <wp:posOffset>2828925</wp:posOffset>
                          </wp:positionH>
                          <wp:positionV relativeFrom="paragraph">
                            <wp:posOffset>-300355</wp:posOffset>
                          </wp:positionV>
                          <wp:extent cx="2752090" cy="713105"/>
                          <wp:effectExtent l="0" t="0" r="0" b="0"/>
                          <wp:wrapNone/>
                          <wp:docPr id="26" name="Forme libre : Form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52090" cy="713105"/>
                                  </a:xfrm>
                                  <a:custGeom>
                                    <a:avLst/>
                                    <a:gdLst>
                                      <a:gd name="connsiteX0" fmla="*/ 0 w 2748917"/>
                                      <a:gd name="connsiteY0" fmla="*/ 0 h 713105"/>
                                      <a:gd name="connsiteX1" fmla="*/ 2748917 w 2748917"/>
                                      <a:gd name="connsiteY1" fmla="*/ 0 h 713105"/>
                                      <a:gd name="connsiteX2" fmla="*/ 2673930 w 2748917"/>
                                      <a:gd name="connsiteY2" fmla="*/ 100278 h 713105"/>
                                      <a:gd name="connsiteX3" fmla="*/ 1374458 w 2748917"/>
                                      <a:gd name="connsiteY3" fmla="*/ 713105 h 713105"/>
                                      <a:gd name="connsiteX4" fmla="*/ 74986 w 2748917"/>
                                      <a:gd name="connsiteY4" fmla="*/ 100278 h 71310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8917" h="713105">
                                        <a:moveTo>
                                          <a:pt x="0" y="0"/>
                                        </a:moveTo>
                                        <a:lnTo>
                                          <a:pt x="2748917" y="0"/>
                                        </a:lnTo>
                                        <a:lnTo>
                                          <a:pt x="2673930" y="100278"/>
                                        </a:lnTo>
                                        <a:cubicBezTo>
                                          <a:pt x="2365056" y="474547"/>
                                          <a:pt x="1897616" y="713105"/>
                                          <a:pt x="1374458" y="713105"/>
                                        </a:cubicBezTo>
                                        <a:cubicBezTo>
                                          <a:pt x="851300" y="713105"/>
                                          <a:pt x="383860" y="474547"/>
                                          <a:pt x="74986" y="100278"/>
                                        </a:cubicBezTo>
                                        <a:close/>
                                      </a:path>
                                    </a:pathLst>
                                  </a:custGeom>
                                  <a:solidFill>
                                    <a:srgbClr val="C7C7BB">
                                      <a:lumMod val="40000"/>
                                      <a:lumOff val="60000"/>
                                    </a:srgbClr>
                                  </a:solidFill>
                                  <a:ln w="12700" cap="flat" cmpd="sng" algn="ctr">
                                    <a:noFill/>
                                    <a:prstDash val="solid"/>
                                    <a:miter lim="800000"/>
                                  </a:ln>
                                  <a:effectLst/>
                                </wps:spPr>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 id="Forme libre : Forme 12" style="position:absolute;margin-left:222.75pt;margin-top:-23.65pt;width:216.7pt;height:56.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coordsize="2748917,713105" o:spid="_x0000_s1026" fillcolor="#e9e9e4" stroked="f" strokeweight="1pt" path="m,l2748917,r-74987,100278c2365056,474547,1897616,713105,1374458,713105,851300,713105,383860,474547,74986,100278l,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" w14:anchorId="08F75945">
                          <v:stroke joinstyle="miter"/>
                          <v:path arrowok="t" o:connecttype="custom" o:connectlocs="0,0;2752090,0;2677016,100278;1376044,713105;75073,100278" o:connectangles="0,0,0,0,0"/>
                          <w10:anchorlock/>
                        </v:shape>
                      </w:pict>
                    </mc:Fallback>
                  </mc:AlternateContent>
                </w:r>
                <w:r w:rsidRPr="00B83886" w:rsidR="00B83886">
                  <w:rPr>
                    <w:rStyle w:val="Nomdauteurmarron"/>
                    <w:rFonts w:asciiTheme="minorHAnsi" w:hAnsiTheme="minorHAnsi"/>
                    <w:lang w:bidi="fr-FR"/>
                  </w:rPr>
                  <w:t>aîcher – septembre 2021</w:t>
                </w:r>
              </w:sdtContent>
            </w:sdt>
          </w:p>
        </w:tc>
      </w:tr>
      <w:tr w:rsidRPr="00ED1E3C" w:rsidR="00B27617" w:rsidTr="003910DF" w14:paraId="7298179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103"/>
        </w:trPr>
        <w:tc>
          <w:tcPr>
            <w:tcW w:w="12960" w:type="dxa"/>
            <w:gridSpan w:val="6"/>
            <w:tcMar>
              <w:left w:w="0" w:type="dxa"/>
              <w:right w:w="0" w:type="dxa"/>
            </w:tcMar>
          </w:tcPr>
          <w:p w:rsidRPr="00ED1E3C" w:rsidR="00226343" w:rsidP="00BF7B9D" w:rsidRDefault="00967146" w14:paraId="46EFA4F5" w14:textId="6E986525">
            <w:pPr>
              <w:rPr>
                <w:noProof/>
              </w:rPr>
            </w:pPr>
            <w:r>
              <w:rPr>
                <w:noProof/>
              </w:rPr>
              <w:drawing>
                <wp:inline distT="0" distB="0" distL="0" distR="0" wp14:anchorId="58DD1E40" wp14:editId="560069BE">
                  <wp:extent cx="8229600" cy="4143375"/>
                  <wp:effectExtent l="0" t="0" r="0" b="952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297" b="37239"/>
                          <a:stretch/>
                        </pic:blipFill>
                        <pic:spPr bwMode="auto">
                          <a:xfrm>
                            <a:off x="0" y="0"/>
                            <a:ext cx="8229600" cy="41433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Pr="00ED1E3C" w:rsidR="00AC7902" w:rsidTr="003910DF" w14:paraId="18F5BBE6"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835"/>
        </w:trPr>
        <w:tc>
          <w:tcPr>
            <w:tcW w:w="12960" w:type="dxa"/>
            <w:gridSpan w:val="6"/>
            <w:tcBorders>
              <w:bottom w:val="single" w:color="8A7760" w:themeColor="accent1" w:themeShade="BF" w:sz="4" w:space="0"/>
            </w:tcBorders>
            <w:tcMar>
              <w:left w:w="115" w:type="dxa"/>
              <w:right w:w="0" w:type="dxa"/>
            </w:tcMar>
            <w:vAlign w:val="center"/>
          </w:tcPr>
          <w:p w:rsidRPr="00ED1E3C" w:rsidR="00AC7902" w:rsidP="00EE74D2" w:rsidRDefault="00702BD7" w14:paraId="4FCD7B08" w14:textId="5F281527">
            <w:pPr>
              <w:pStyle w:val="Lgendedimagemarron"/>
              <w:rPr>
                <w:noProof/>
              </w:rPr>
            </w:pPr>
            <w:sdt>
              <w:sdtPr>
                <w:rPr>
                  <w:noProof/>
                </w:rPr>
                <w:id w:val="2003539564"/>
                <w:placeholder>
                  <w:docPart w:val="C43C438F0E7246EEA407121C9BE3C318"/>
                </w:placeholder>
                <w15:appearance w15:val="hidden"/>
              </w:sdtPr>
              <w:sdtEndPr/>
              <w:sdtContent>
                <w:r w:rsidR="00B83886">
                  <w:rPr>
                    <w:noProof/>
                  </w:rPr>
                  <w:t>Un haricot plat pris en photo le 21 septembre 2021 à Lortie…</w:t>
                </w:r>
              </w:sdtContent>
            </w:sdt>
            <w:r w:rsidRPr="00ED1E3C" w:rsidR="00C27B8C">
              <w:rPr>
                <w:noProof/>
                <w:lang w:bidi="fr-FR"/>
              </w:rPr>
              <w:t xml:space="preserve"> </w:t>
            </w:r>
          </w:p>
        </w:tc>
      </w:tr>
      <w:tr w:rsidRPr="00051FBA" w:rsidR="002D6C13" w:rsidTr="003910DF" w14:paraId="06ACBEBD"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16"/>
        </w:trPr>
        <w:tc>
          <w:tcPr>
            <w:tcW w:w="12960" w:type="dxa"/>
            <w:gridSpan w:val="6"/>
            <w:tcBorders>
              <w:top w:val="single" w:color="8A7760" w:themeColor="accent1" w:themeShade="BF" w:sz="4" w:space="0"/>
            </w:tcBorders>
            <w:shd w:val="clear" w:color="auto" w:fill="auto"/>
            <w:tcMar>
              <w:top w:w="0" w:type="dxa"/>
              <w:left w:w="115" w:type="dxa"/>
              <w:bottom w:w="216" w:type="dxa"/>
              <w:right w:w="115" w:type="dxa"/>
            </w:tcMar>
            <w:vAlign w:val="bottom"/>
          </w:tcPr>
          <w:p w:rsidRPr="00EE57F0" w:rsidR="00C27B8C" w:rsidP="00FE3C24" w:rsidRDefault="00702BD7" w14:paraId="26361FCD" w14:textId="74795FA2">
            <w:pPr>
              <w:rPr>
                <w:rStyle w:val="Sous-titredarticlemarron"/>
                <w:b/>
                <w:bCs/>
                <w:sz w:val="72"/>
                <w:szCs w:val="72"/>
                <w:lang w:bidi="fr-FR"/>
              </w:rPr>
            </w:pPr>
            <w:sdt>
              <w:sdtPr>
                <w:rPr>
                  <w:rStyle w:val="Sous-titredarticlemarron"/>
                  <w:b/>
                  <w:bCs/>
                  <w:lang w:bidi="fr-FR"/>
                </w:rPr>
                <w:id w:val="1027611096"/>
                <w:placeholder>
                  <w:docPart w:val="258A390D897F46EDB0003503C0837FC8"/>
                </w:placeholder>
                <w15:appearance w15:val="hidden"/>
              </w:sdtPr>
              <w:sdtEndPr>
                <w:rPr>
                  <w:rStyle w:val="Sous-titredarticlemarron"/>
                  <w:color w:val="8A7760" w:themeColor="accent1" w:themeShade="BF"/>
                  <w:sz w:val="72"/>
                  <w:szCs w:val="72"/>
                </w:rPr>
              </w:sdtEndPr>
              <w:sdtContent>
                <w:r w:rsidRPr="00EE57F0" w:rsidR="001B0D06">
                  <w:rPr>
                    <w:rStyle w:val="Sous-titredarticlemarron"/>
                    <w:b/>
                    <w:bCs/>
                    <w:sz w:val="72"/>
                    <w:szCs w:val="72"/>
                    <w:lang w:bidi="fr-FR"/>
                  </w:rPr>
                  <w:t>Le haricot plat</w:t>
                </w:r>
              </w:sdtContent>
            </w:sdt>
          </w:p>
          <w:p w:rsidRPr="00EE57F0" w:rsidR="002D6C13" w:rsidP="00FE3C24" w:rsidRDefault="00702BD7" w14:paraId="056ECCA0" w14:textId="32C089D7">
            <w:pPr>
              <w:rPr>
                <w:rStyle w:val="Sous-titredarticlemarron"/>
                <w:lang w:bidi="fr-FR"/>
              </w:rPr>
            </w:pPr>
            <w:sdt>
              <w:sdtPr>
                <w:rPr>
                  <w:rStyle w:val="Sous-titredarticlemarron"/>
                  <w:lang w:bidi="fr-FR"/>
                </w:rPr>
                <w:id w:val="186492076"/>
                <w:placeholder>
                  <w:docPart w:val="3BC6F39124F841D5806E60256F02898A"/>
                </w:placeholder>
                <w15:appearance w15:val="hidden"/>
              </w:sdtPr>
              <w:sdtEndPr>
                <w:rPr>
                  <w:rStyle w:val="Sous-titredarticlemarron"/>
                  <w:color w:val="8A7760" w:themeColor="accent1" w:themeShade="BF"/>
                </w:rPr>
              </w:sdtEndPr>
              <w:sdtContent>
                <w:r w:rsidRPr="00EE57F0" w:rsidR="00051FBA">
                  <w:rPr>
                    <w:rStyle w:val="Sous-titredarticlemarron"/>
                    <w:lang w:bidi="fr-FR"/>
                  </w:rPr>
                  <w:t xml:space="preserve">De la même famille que le haricot vert, le haricot plat se distingue avec sa gousse aplatie. Ce légume facile à cultiver est sur les étals des marchés de juin à </w:t>
                </w:r>
                <w:r w:rsidR="003B0272">
                  <w:rPr>
                    <w:rStyle w:val="Sous-titredarticlemarron"/>
                    <w:lang w:bidi="fr-FR"/>
                  </w:rPr>
                  <w:t>octobre</w:t>
                </w:r>
                <w:r w:rsidRPr="00EE57F0" w:rsidR="00051FBA">
                  <w:rPr>
                    <w:rStyle w:val="Sous-titredarticlemarron"/>
                    <w:lang w:bidi="fr-FR"/>
                  </w:rPr>
                  <w:t xml:space="preserve">. </w:t>
                </w:r>
              </w:sdtContent>
            </w:sdt>
          </w:p>
        </w:tc>
      </w:tr>
      <w:tr w:rsidRPr="00ED1E3C" w:rsidR="00813EA3" w:rsidTr="00CE2391" w14:paraId="314CAED1"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12"/>
        </w:trPr>
        <w:tc>
          <w:tcPr>
            <w:tcW w:w="6359" w:type="dxa"/>
            <w:gridSpan w:val="3"/>
            <w:tcMar>
              <w:left w:w="115" w:type="dxa"/>
              <w:bottom w:w="288" w:type="dxa"/>
              <w:right w:w="216" w:type="dxa"/>
            </w:tcMar>
          </w:tcPr>
          <w:p w:rsidRPr="00EE57F0" w:rsidR="00C40E10" w:rsidP="009F4A41" w:rsidRDefault="006253C6" w14:paraId="2C1E1D5F" w14:textId="5C646F51">
            <w:pPr>
              <w:rPr>
                <w:b/>
                <w:bCs/>
                <w:caps/>
                <w:color w:val="8A7760" w:themeColor="accent1" w:themeShade="BF"/>
                <w:sz w:val="20"/>
              </w:rPr>
            </w:pPr>
            <w:r w:rsidRPr="00EE57F0">
              <w:rPr>
                <w:b/>
                <w:bCs/>
                <w:caps/>
                <w:color w:val="8A7760" w:themeColor="accent1" w:themeShade="BF"/>
                <w:sz w:val="20"/>
              </w:rPr>
              <w:t>-------------</w:t>
            </w:r>
            <w:bookmarkStart w:name="_Hlk51676496" w:id="2"/>
            <w:r w:rsidRPr="00EE57F0" w:rsidR="00CC5179">
              <w:rPr>
                <w:b/>
                <w:bCs/>
                <w:caps/>
                <w:color w:val="8A7760" w:themeColor="accent1" w:themeShade="BF"/>
                <w:sz w:val="20"/>
              </w:rPr>
              <w:t xml:space="preserve"> Par MAXIME</w:t>
            </w:r>
            <w:r w:rsidR="00EE57F0">
              <w:rPr>
                <w:b/>
                <w:bCs/>
                <w:caps/>
                <w:color w:val="8A7760" w:themeColor="accent1" w:themeShade="BF"/>
                <w:sz w:val="20"/>
              </w:rPr>
              <w:t>,</w:t>
            </w:r>
            <w:r w:rsidRPr="00EE57F0" w:rsidR="00CC5179">
              <w:rPr>
                <w:b/>
                <w:bCs/>
                <w:caps/>
                <w:color w:val="8A7760" w:themeColor="accent1" w:themeShade="BF"/>
                <w:sz w:val="20"/>
              </w:rPr>
              <w:t xml:space="preserve"> maraîcher à lortie</w:t>
            </w:r>
          </w:p>
          <w:bookmarkEnd w:id="2"/>
          <w:p w:rsidRPr="00EE57F0" w:rsidR="00C40E10" w:rsidP="009F4A41" w:rsidRDefault="00C40E10" w14:paraId="1A598EA5" w14:textId="77777777">
            <w:pPr>
              <w:rPr>
                <w:b/>
                <w:bCs/>
                <w:caps/>
                <w:color w:val="8A7760" w:themeColor="accent1" w:themeShade="BF"/>
                <w:sz w:val="20"/>
              </w:rPr>
            </w:pPr>
          </w:p>
          <w:sdt>
            <w:sdtPr>
              <w:rPr>
                <w:sz w:val="20"/>
                <w:szCs w:val="24"/>
              </w:rPr>
              <w:id w:val="-2053994218"/>
              <w:placeholder>
                <w:docPart w:val="07B6E7F467834C18A0F6B0EE607B53A7"/>
              </w:placeholder>
              <w15:appearance w15:val="hidden"/>
            </w:sdtPr>
            <w:sdtEndPr>
              <w:rPr>
                <w:color w:val="8A7760" w:themeColor="accent1" w:themeShade="BF"/>
              </w:rPr>
            </w:sdtEndPr>
            <w:sdtContent>
              <w:sdt>
                <w:sdtPr>
                  <w:rPr>
                    <w:sz w:val="20"/>
                    <w:szCs w:val="24"/>
                  </w:rPr>
                  <w:id w:val="1505007659"/>
                  <w:placeholder>
                    <w:docPart w:val="5121935D99CD4250A45B68B40788FC7A"/>
                  </w:placeholder>
                  <w15:appearance w15:val="hidden"/>
                </w:sdtPr>
                <w:sdtContent>
                  <w:p w:rsidR="00547629" w:rsidP="00E6583A" w:rsidRDefault="00DB19A9" w14:paraId="4CD3DF63" w14:textId="3F491AF3">
                    <w:pPr>
                      <w:pStyle w:val="Corpsdetextemarron"/>
                      <w:rPr>
                        <w:sz w:val="20"/>
                        <w:szCs w:val="24"/>
                      </w:rPr>
                    </w:pPr>
                    <w:r w:rsidRPr="00EE57F0">
                      <w:rPr>
                        <w:sz w:val="20"/>
                        <w:szCs w:val="24"/>
                      </w:rPr>
                      <w:t xml:space="preserve">Les haricots – mangetout, à grains, </w:t>
                    </w:r>
                    <w:r w:rsidRPr="00EE57F0">
                      <w:rPr>
                        <w:sz w:val="20"/>
                        <w:szCs w:val="24"/>
                      </w:rPr>
                      <w:t xml:space="preserve">verts, </w:t>
                    </w:r>
                    <w:r w:rsidR="00823986">
                      <w:rPr>
                        <w:sz w:val="20"/>
                        <w:szCs w:val="24"/>
                      </w:rPr>
                      <w:t>plats</w:t>
                    </w:r>
                    <w:r w:rsidRPr="00EE57F0">
                      <w:rPr>
                        <w:sz w:val="20"/>
                        <w:szCs w:val="24"/>
                      </w:rPr>
                      <w:t xml:space="preserve">, </w:t>
                    </w:r>
                    <w:r w:rsidRPr="00EE57F0">
                      <w:rPr>
                        <w:sz w:val="20"/>
                        <w:szCs w:val="24"/>
                      </w:rPr>
                      <w:t>nains ou à rames – ont besoin, pour germer et pousser correctement, de chaleur</w:t>
                    </w:r>
                    <w:r w:rsidR="006C36C0">
                      <w:rPr>
                        <w:sz w:val="20"/>
                        <w:szCs w:val="24"/>
                      </w:rPr>
                      <w:t>, d’un sol léger et décompacté et de pousser à l’abri du vent</w:t>
                    </w:r>
                    <w:r w:rsidR="005433CB">
                      <w:rPr>
                        <w:sz w:val="20"/>
                        <w:szCs w:val="24"/>
                      </w:rPr>
                      <w:t xml:space="preserve">. Le terreau doit être humide, mais sans excès jusqu’à l’apparition des premières feuilles.  </w:t>
                    </w:r>
                  </w:p>
                  <w:p w:rsidR="00547629" w:rsidP="00E6583A" w:rsidRDefault="00547629" w14:paraId="2D349166" w14:textId="77777777">
                    <w:pPr>
                      <w:pStyle w:val="Corpsdetextemarron"/>
                      <w:rPr>
                        <w:sz w:val="20"/>
                        <w:szCs w:val="24"/>
                      </w:rPr>
                    </w:pPr>
                  </w:p>
                  <w:p w:rsidR="005433CB" w:rsidP="005433CB" w:rsidRDefault="00DB19A9" w14:paraId="7D984D3F" w14:textId="77777777">
                    <w:pPr>
                      <w:pStyle w:val="Corpsdetextemarron"/>
                      <w:rPr>
                        <w:sz w:val="20"/>
                        <w:szCs w:val="24"/>
                      </w:rPr>
                    </w:pPr>
                    <w:r w:rsidRPr="00EE57F0">
                      <w:rPr>
                        <w:sz w:val="20"/>
                        <w:szCs w:val="24"/>
                      </w:rPr>
                      <w:t xml:space="preserve">Selon les dates de semis et les types de haricots, </w:t>
                    </w:r>
                    <w:r w:rsidR="00DC546B">
                      <w:rPr>
                        <w:sz w:val="20"/>
                        <w:szCs w:val="24"/>
                      </w:rPr>
                      <w:t xml:space="preserve">- on les sème à partir du mois de mars et sous abri dans notre région – </w:t>
                    </w:r>
                    <w:r w:rsidRPr="00EE57F0">
                      <w:rPr>
                        <w:sz w:val="20"/>
                        <w:szCs w:val="24"/>
                      </w:rPr>
                      <w:t>les récoltes s’échelonnent tout l’été</w:t>
                    </w:r>
                    <w:r w:rsidRPr="00EE57F0" w:rsidR="00EE57F0">
                      <w:rPr>
                        <w:sz w:val="20"/>
                        <w:szCs w:val="24"/>
                      </w:rPr>
                      <w:t xml:space="preserve"> (entre juin et octobre)</w:t>
                    </w:r>
                    <w:r w:rsidR="003B0272">
                      <w:rPr>
                        <w:sz w:val="20"/>
                        <w:szCs w:val="24"/>
                      </w:rPr>
                      <w:t>.</w:t>
                    </w:r>
                  </w:p>
                  <w:p w:rsidR="005433CB" w:rsidP="005433CB" w:rsidRDefault="005433CB" w14:paraId="478784CF" w14:textId="77777777">
                    <w:pPr>
                      <w:pStyle w:val="Corpsdetextemarron"/>
                      <w:rPr>
                        <w:sz w:val="20"/>
                        <w:szCs w:val="24"/>
                      </w:rPr>
                    </w:pPr>
                  </w:p>
                  <w:p w:rsidRPr="00EE57F0" w:rsidR="00813EA3" w:rsidP="005433CB" w:rsidRDefault="00E71878" w14:paraId="0E1FCB4B" w14:textId="47E16C4B">
                    <w:pPr>
                      <w:pStyle w:val="Corpsdetextemarron"/>
                      <w:rPr>
                        <w:sz w:val="20"/>
                        <w:szCs w:val="24"/>
                      </w:rPr>
                    </w:pPr>
                  </w:p>
                </w:sdtContent>
              </w:sdt>
            </w:sdtContent>
          </w:sdt>
        </w:tc>
        <w:tc>
          <w:tcPr>
            <w:tcW w:w="6601" w:type="dxa"/>
            <w:gridSpan w:val="3"/>
            <w:tcMar>
              <w:left w:w="216" w:type="dxa"/>
              <w:bottom w:w="288" w:type="dxa"/>
              <w:right w:w="115" w:type="dxa"/>
            </w:tcMar>
          </w:tcPr>
          <w:p w:rsidRPr="00EE57F0" w:rsidR="00B80E0B" w:rsidP="00C27B8C" w:rsidRDefault="00B80E0B" w14:paraId="74C6C1A0" w14:textId="77777777">
            <w:pPr>
              <w:pStyle w:val="Corpsdetextemarron"/>
              <w:rPr>
                <w:noProof/>
              </w:rPr>
            </w:pPr>
          </w:p>
          <w:sdt>
            <w:sdtPr>
              <w:rPr>
                <w:noProof/>
              </w:rPr>
              <w:id w:val="-396670372"/>
              <w:placeholder>
                <w:docPart w:val="5728B222CD254F61A631B8C44CA28F5B"/>
              </w:placeholder>
              <w15:appearance w15:val="hidden"/>
            </w:sdtPr>
            <w:sdtEndPr>
              <w:rPr>
                <w:color w:val="8A7760" w:themeColor="accent1" w:themeShade="BF"/>
              </w:rPr>
            </w:sdtEndPr>
            <w:sdtContent>
              <w:p w:rsidR="00F1411A" w:rsidP="00AF3105" w:rsidRDefault="00F1411A" w14:paraId="1471882A" w14:textId="77777777">
                <w:pPr>
                  <w:pStyle w:val="Corpsdetextemarron"/>
                  <w:rPr>
                    <w:noProof/>
                  </w:rPr>
                </w:pPr>
              </w:p>
              <w:p w:rsidR="00F1411A" w:rsidP="00AF3105" w:rsidRDefault="00F1411A" w14:paraId="194C2C1A" w14:textId="77777777">
                <w:pPr>
                  <w:pStyle w:val="Corpsdetextemarron"/>
                  <w:rPr>
                    <w:noProof/>
                  </w:rPr>
                </w:pPr>
              </w:p>
              <w:p w:rsidR="005433CB" w:rsidP="00AF3105" w:rsidRDefault="00AF3105" w14:paraId="70D33549" w14:textId="77777777">
                <w:pPr>
                  <w:pStyle w:val="Corpsdetextemarron"/>
                  <w:rPr>
                    <w:noProof/>
                    <w:sz w:val="20"/>
                    <w:szCs w:val="24"/>
                  </w:rPr>
                </w:pPr>
                <w:r w:rsidRPr="00F1411A">
                  <w:rPr>
                    <w:noProof/>
                    <w:sz w:val="20"/>
                    <w:szCs w:val="24"/>
                  </w:rPr>
                  <w:t xml:space="preserve">Pour les cuisiner, il suffit de les équeuter </w:t>
                </w:r>
                <w:r w:rsidRPr="00F1411A" w:rsidR="00F1411A">
                  <w:rPr>
                    <w:noProof/>
                    <w:sz w:val="20"/>
                    <w:szCs w:val="24"/>
                  </w:rPr>
                  <w:t xml:space="preserve">car ils n’ont généralement pas de fil ! </w:t>
                </w:r>
              </w:p>
              <w:p w:rsidR="005433CB" w:rsidP="00AF3105" w:rsidRDefault="005433CB" w14:paraId="0CB2F783" w14:textId="77777777">
                <w:pPr>
                  <w:pStyle w:val="Corpsdetextemarron"/>
                  <w:rPr>
                    <w:noProof/>
                    <w:sz w:val="20"/>
                    <w:szCs w:val="24"/>
                  </w:rPr>
                </w:pPr>
              </w:p>
              <w:p w:rsidR="005433CB" w:rsidP="00AF3105" w:rsidRDefault="005433CB" w14:paraId="267E9480" w14:textId="77777777">
                <w:pPr>
                  <w:pStyle w:val="Corpsdetextemarron"/>
                  <w:rPr>
                    <w:noProof/>
                    <w:sz w:val="20"/>
                    <w:szCs w:val="24"/>
                  </w:rPr>
                </w:pPr>
              </w:p>
              <w:p w:rsidRPr="00EE57F0" w:rsidR="0032425B" w:rsidP="00AF3105" w:rsidRDefault="005433CB" w14:paraId="6D13F28B" w14:textId="48CE1EC0">
                <w:pPr>
                  <w:pStyle w:val="Corpsdetextemarron"/>
                  <w:rPr>
                    <w:noProof/>
                  </w:rPr>
                </w:pPr>
                <w:r>
                  <w:rPr>
                    <w:sz w:val="20"/>
                    <w:szCs w:val="24"/>
                  </w:rPr>
                  <w:t xml:space="preserve">Le savez-vous ? </w:t>
                </w:r>
                <w:r w:rsidRPr="00913FCE">
                  <w:rPr>
                    <w:sz w:val="20"/>
                    <w:szCs w:val="24"/>
                  </w:rPr>
                  <w:t xml:space="preserve">Le Haricot </w:t>
                </w:r>
                <w:r>
                  <w:rPr>
                    <w:sz w:val="20"/>
                    <w:szCs w:val="24"/>
                  </w:rPr>
                  <w:t>plat vient d’Espagne, alors que le haricot vert</w:t>
                </w:r>
                <w:r w:rsidRPr="00913FCE">
                  <w:rPr>
                    <w:sz w:val="20"/>
                    <w:szCs w:val="24"/>
                  </w:rPr>
                  <w:t>, est un légume rapporté d'Amérique Latine.</w:t>
                </w:r>
              </w:p>
            </w:sdtContent>
          </w:sdt>
        </w:tc>
      </w:tr>
      <w:tr w:rsidRPr="00ED1E3C" w:rsidR="00BB5CD7" w:rsidTr="00CE2391" w14:paraId="3EAFF9D0"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20"/>
        </w:trPr>
        <w:tc>
          <w:tcPr>
            <w:tcW w:w="4318" w:type="dxa"/>
            <w:gridSpan w:val="2"/>
            <w:shd w:val="clear" w:color="auto" w:fill="E5E6E4" w:themeFill="accent2" w:themeFillTint="33"/>
            <w:tcMar>
              <w:top w:w="288" w:type="dxa"/>
              <w:left w:w="115" w:type="dxa"/>
              <w:right w:w="115" w:type="dxa"/>
            </w:tcMar>
          </w:tcPr>
          <w:p w:rsidRPr="00ED1E3C" w:rsidR="00BB5CD7" w:rsidP="00BB5CD7" w:rsidRDefault="00BB5CD7" w14:paraId="65DB4630" w14:textId="77777777">
            <w:pPr>
              <w:rPr>
                <w:noProof/>
                <w:sz w:val="14"/>
                <w:szCs w:val="14"/>
              </w:rPr>
            </w:pPr>
          </w:p>
        </w:tc>
        <w:tc>
          <w:tcPr>
            <w:tcW w:w="4318" w:type="dxa"/>
            <w:gridSpan w:val="2"/>
            <w:shd w:val="clear" w:color="auto" w:fill="E5E6E4" w:themeFill="accent2" w:themeFillTint="33"/>
            <w:tcMar>
              <w:top w:w="288" w:type="dxa"/>
              <w:left w:w="216" w:type="dxa"/>
              <w:bottom w:w="0" w:type="dxa"/>
              <w:right w:w="115" w:type="dxa"/>
            </w:tcMar>
          </w:tcPr>
          <w:p w:rsidRPr="00ED1E3C" w:rsidR="00BB5CD7" w:rsidP="00BB5CD7" w:rsidRDefault="00BB5CD7" w14:paraId="28209D78" w14:textId="77777777">
            <w:pPr>
              <w:pStyle w:val="Corpsdetextevertolive"/>
              <w:rPr>
                <w:noProof/>
                <w:sz w:val="14"/>
                <w:szCs w:val="14"/>
              </w:rPr>
            </w:pPr>
          </w:p>
        </w:tc>
        <w:tc>
          <w:tcPr>
            <w:tcW w:w="4324" w:type="dxa"/>
            <w:gridSpan w:val="2"/>
            <w:shd w:val="clear" w:color="auto" w:fill="E5E6E4" w:themeFill="accent2" w:themeFillTint="33"/>
            <w:tcMar>
              <w:top w:w="288" w:type="dxa"/>
              <w:left w:w="216" w:type="dxa"/>
              <w:bottom w:w="0" w:type="dxa"/>
              <w:right w:w="288" w:type="dxa"/>
            </w:tcMar>
          </w:tcPr>
          <w:p w:rsidRPr="00ED1E3C" w:rsidR="00BB5CD7" w:rsidP="00BB5CD7" w:rsidRDefault="00BB5CD7" w14:paraId="0645CC01" w14:textId="77777777">
            <w:pPr>
              <w:pStyle w:val="Corpsdetextevertolive"/>
              <w:rPr>
                <w:noProof/>
                <w:sz w:val="14"/>
                <w:szCs w:val="14"/>
              </w:rPr>
            </w:pPr>
          </w:p>
        </w:tc>
      </w:tr>
      <w:tr w:rsidRPr="00ED1E3C" w:rsidR="00AF7606" w:rsidTr="00AF7606" w14:paraId="5429CD43"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312"/>
        </w:trPr>
        <w:tc>
          <w:tcPr>
            <w:tcW w:w="4318" w:type="dxa"/>
            <w:gridSpan w:val="2"/>
            <w:shd w:val="clear" w:color="auto" w:fill="E5E6E4" w:themeFill="accent2" w:themeFillTint="33"/>
            <w:tcMar>
              <w:top w:w="0" w:type="dxa"/>
              <w:left w:w="115" w:type="dxa"/>
              <w:right w:w="115" w:type="dxa"/>
            </w:tcMar>
            <w:vAlign w:val="center"/>
          </w:tcPr>
          <w:p w:rsidRPr="00E71878" w:rsidR="00AF7606" w:rsidP="00AF7606" w:rsidRDefault="00744D04" w14:paraId="000F63ED" w14:textId="35086EF2">
            <w:pPr>
              <w:rPr>
                <w:noProof/>
                <w:sz w:val="20"/>
                <w:szCs w:val="20"/>
              </w:rPr>
            </w:pPr>
            <w:r w:rsidRPr="00E71878">
              <w:rPr>
                <w:noProof/>
                <w:sz w:val="20"/>
                <w:szCs w:val="20"/>
              </w:rPr>
              <w:drawing>
                <wp:inline distT="0" distB="0" distL="0" distR="0" wp14:anchorId="61CEBCCB" wp14:editId="4B06F681">
                  <wp:extent cx="2548646" cy="2546985"/>
                  <wp:effectExtent l="635" t="0" r="5080" b="508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4951"/>
                          <a:stretch/>
                        </pic:blipFill>
                        <pic:spPr bwMode="auto">
                          <a:xfrm rot="5400000">
                            <a:off x="0" y="0"/>
                            <a:ext cx="2551972" cy="25503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18" w:type="dxa"/>
            <w:gridSpan w:val="2"/>
            <w:vMerge w:val="restart"/>
            <w:shd w:val="clear" w:color="auto" w:fill="E5E6E4" w:themeFill="accent2" w:themeFillTint="33"/>
            <w:tcMar>
              <w:top w:w="0" w:type="dxa"/>
              <w:left w:w="216" w:type="dxa"/>
              <w:bottom w:w="216" w:type="dxa"/>
              <w:right w:w="115" w:type="dxa"/>
            </w:tcMar>
          </w:tcPr>
          <w:sdt>
            <w:sdtPr>
              <w:rPr>
                <w:noProof/>
                <w:sz w:val="20"/>
                <w:szCs w:val="20"/>
              </w:rPr>
              <w:id w:val="-573511630"/>
              <w:placeholder>
                <w:docPart w:val="75B87CC62D4A49E5B62059198862F8A4"/>
              </w:placeholder>
              <w15:appearance w15:val="hidden"/>
            </w:sdtPr>
            <w:sdtEndPr>
              <w:rPr>
                <w:color w:val="5F645C" w:themeColor="accent2" w:themeShade="BF"/>
              </w:rPr>
            </w:sdtEndPr>
            <w:sdtContent>
              <w:p w:rsidRPr="00E71878" w:rsidR="00E60D0B" w:rsidP="00E60D0B" w:rsidRDefault="00E60D0B" w14:paraId="1A06923A" w14:textId="77777777">
                <w:pPr>
                  <w:rPr>
                    <w:b/>
                    <w:bCs/>
                    <w:sz w:val="20"/>
                    <w:szCs w:val="20"/>
                  </w:rPr>
                </w:pPr>
                <w:r w:rsidRPr="00E71878">
                  <w:rPr>
                    <w:b/>
                    <w:bCs/>
                    <w:sz w:val="20"/>
                    <w:szCs w:val="20"/>
                  </w:rPr>
                  <w:t>Haricots caramélisés au miel</w:t>
                </w:r>
              </w:p>
              <w:p w:rsidRPr="00E71878" w:rsidR="00E60D0B" w:rsidP="00E60D0B" w:rsidRDefault="00E60D0B" w14:paraId="09248DCB" w14:textId="77777777">
                <w:pPr>
                  <w:rPr>
                    <w:sz w:val="20"/>
                    <w:szCs w:val="20"/>
                  </w:rPr>
                </w:pPr>
              </w:p>
              <w:p w:rsidRPr="00E71878" w:rsidR="00E60D0B" w:rsidP="00E60D0B" w:rsidRDefault="00E60D0B" w14:paraId="5A606C9A" w14:textId="77777777">
                <w:pPr>
                  <w:rPr>
                    <w:sz w:val="20"/>
                    <w:szCs w:val="20"/>
                  </w:rPr>
                </w:pPr>
                <w:r w:rsidRPr="00E71878">
                  <w:rPr>
                    <w:sz w:val="20"/>
                    <w:szCs w:val="20"/>
                  </w:rPr>
                  <w:t>Nettoyer les haricots et les couper en tronçons (4 à 6 tronçons par haricot).</w:t>
                </w:r>
              </w:p>
              <w:p w:rsidRPr="00E71878" w:rsidR="00E60D0B" w:rsidP="00E60D0B" w:rsidRDefault="00E60D0B" w14:paraId="40333134" w14:textId="63AD8ECA">
                <w:pPr>
                  <w:rPr>
                    <w:sz w:val="20"/>
                    <w:szCs w:val="20"/>
                  </w:rPr>
                </w:pPr>
                <w:r w:rsidRPr="00E71878">
                  <w:rPr>
                    <w:sz w:val="20"/>
                    <w:szCs w:val="20"/>
                  </w:rPr>
                  <w:t>Faire fondre une noisette de beur</w:t>
                </w:r>
                <w:r w:rsidR="005237CB">
                  <w:rPr>
                    <w:sz w:val="20"/>
                    <w:szCs w:val="20"/>
                  </w:rPr>
                  <w:t>r</w:t>
                </w:r>
                <w:r w:rsidRPr="00E71878">
                  <w:rPr>
                    <w:sz w:val="20"/>
                    <w:szCs w:val="20"/>
                  </w:rPr>
                  <w:t>e à la po</w:t>
                </w:r>
                <w:r w:rsidR="00060301">
                  <w:rPr>
                    <w:sz w:val="20"/>
                    <w:szCs w:val="20"/>
                  </w:rPr>
                  <w:t>ê</w:t>
                </w:r>
                <w:r w:rsidRPr="00E71878">
                  <w:rPr>
                    <w:sz w:val="20"/>
                    <w:szCs w:val="20"/>
                  </w:rPr>
                  <w:t>le puis ajouter une cuillère à soupe de miel.</w:t>
                </w:r>
              </w:p>
              <w:p w:rsidRPr="00E71878" w:rsidR="00E60D0B" w:rsidP="00E60D0B" w:rsidRDefault="00E60D0B" w14:paraId="06F368E4" w14:textId="282AF865">
                <w:pPr>
                  <w:rPr>
                    <w:sz w:val="20"/>
                    <w:szCs w:val="20"/>
                  </w:rPr>
                </w:pPr>
                <w:r w:rsidRPr="00E71878">
                  <w:rPr>
                    <w:sz w:val="20"/>
                    <w:szCs w:val="20"/>
                  </w:rPr>
                  <w:t>Quand le miel commence à brunir déposer les haricots dans la poêle. Bien mélanger puis laisser caraméliser quelques minutes.</w:t>
                </w:r>
              </w:p>
              <w:p w:rsidRPr="00E71878" w:rsidR="00E60D0B" w:rsidP="00E60D0B" w:rsidRDefault="00E60D0B" w14:paraId="430BB3DE" w14:textId="77777777">
                <w:pPr>
                  <w:rPr>
                    <w:sz w:val="20"/>
                    <w:szCs w:val="20"/>
                  </w:rPr>
                </w:pPr>
              </w:p>
              <w:p w:rsidRPr="00E71878" w:rsidR="00E60D0B" w:rsidP="00E60D0B" w:rsidRDefault="00E60D0B" w14:paraId="3300189A" w14:textId="158E4F40">
                <w:pPr>
                  <w:rPr>
                    <w:sz w:val="20"/>
                    <w:szCs w:val="20"/>
                  </w:rPr>
                </w:pPr>
                <w:r w:rsidRPr="00E71878">
                  <w:rPr>
                    <w:sz w:val="20"/>
                    <w:szCs w:val="20"/>
                  </w:rPr>
                  <w:t>Pour aller plus loin</w:t>
                </w:r>
                <w:r w:rsidRPr="00E71878" w:rsidR="00CA1496">
                  <w:rPr>
                    <w:sz w:val="20"/>
                    <w:szCs w:val="20"/>
                  </w:rPr>
                  <w:t xml:space="preserve"> : </w:t>
                </w:r>
                <w:r w:rsidRPr="00E71878" w:rsidR="00CA1496">
                  <w:rPr>
                    <w:b/>
                    <w:bCs/>
                    <w:sz w:val="20"/>
                    <w:szCs w:val="20"/>
                  </w:rPr>
                  <w:t>« </w:t>
                </w:r>
                <w:r w:rsidRPr="00E71878">
                  <w:rPr>
                    <w:b/>
                    <w:bCs/>
                    <w:sz w:val="20"/>
                    <w:szCs w:val="20"/>
                  </w:rPr>
                  <w:t>brochette de tomate cerise farcies au chèvre et haricot plat caramélisé</w:t>
                </w:r>
                <w:r w:rsidRPr="00E71878" w:rsidR="00CA1496">
                  <w:rPr>
                    <w:b/>
                    <w:bCs/>
                    <w:sz w:val="20"/>
                    <w:szCs w:val="20"/>
                  </w:rPr>
                  <w:t> »</w:t>
                </w:r>
              </w:p>
              <w:p w:rsidR="00060301" w:rsidP="00E60D0B" w:rsidRDefault="00060301" w14:paraId="2BB2AA72" w14:textId="77777777">
                <w:pPr>
                  <w:rPr>
                    <w:sz w:val="20"/>
                    <w:szCs w:val="20"/>
                  </w:rPr>
                </w:pPr>
              </w:p>
              <w:p w:rsidRPr="00E71878" w:rsidR="00E60D0B" w:rsidP="00E60D0B" w:rsidRDefault="00E60D0B" w14:paraId="25BC9454" w14:textId="38659284">
                <w:pPr>
                  <w:rPr>
                    <w:sz w:val="20"/>
                    <w:szCs w:val="20"/>
                  </w:rPr>
                </w:pPr>
                <w:r w:rsidRPr="00E71878">
                  <w:rPr>
                    <w:sz w:val="20"/>
                    <w:szCs w:val="20"/>
                  </w:rPr>
                  <w:t>15 tomates cerises</w:t>
                </w:r>
              </w:p>
              <w:p w:rsidRPr="00E71878" w:rsidR="00E60D0B" w:rsidP="00E60D0B" w:rsidRDefault="00E60D0B" w14:paraId="57C30EC7" w14:textId="144BBB85">
                <w:pPr>
                  <w:rPr>
                    <w:sz w:val="20"/>
                    <w:szCs w:val="20"/>
                  </w:rPr>
                </w:pPr>
                <w:r w:rsidRPr="00E71878">
                  <w:rPr>
                    <w:sz w:val="20"/>
                    <w:szCs w:val="20"/>
                  </w:rPr>
                  <w:t>4 haricots plat</w:t>
                </w:r>
                <w:r w:rsidR="00060301">
                  <w:rPr>
                    <w:sz w:val="20"/>
                    <w:szCs w:val="20"/>
                  </w:rPr>
                  <w:t>s</w:t>
                </w:r>
              </w:p>
              <w:p w:rsidRPr="00E71878" w:rsidR="00AF7606" w:rsidP="00C27B8C" w:rsidRDefault="00702BD7" w14:paraId="30CECA88" w14:textId="391EF871">
                <w:pPr>
                  <w:pStyle w:val="Corpsdetextevertolive"/>
                  <w:rPr>
                    <w:noProof/>
                    <w:sz w:val="20"/>
                    <w:szCs w:val="20"/>
                  </w:rPr>
                </w:pPr>
              </w:p>
            </w:sdtContent>
          </w:sdt>
        </w:tc>
        <w:tc>
          <w:tcPr>
            <w:tcW w:w="4324" w:type="dxa"/>
            <w:gridSpan w:val="2"/>
            <w:vMerge w:val="restart"/>
            <w:shd w:val="clear" w:color="auto" w:fill="E5E6E4" w:themeFill="accent2" w:themeFillTint="33"/>
            <w:tcMar>
              <w:top w:w="0" w:type="dxa"/>
              <w:left w:w="216" w:type="dxa"/>
              <w:bottom w:w="216" w:type="dxa"/>
              <w:right w:w="288" w:type="dxa"/>
            </w:tcMar>
          </w:tcPr>
          <w:sdt>
            <w:sdtPr>
              <w:rPr>
                <w:noProof/>
                <w:sz w:val="20"/>
                <w:szCs w:val="20"/>
              </w:rPr>
              <w:id w:val="683245106"/>
              <w:placeholder>
                <w:docPart w:val="B98EE6E9159B4B2F83BA64B40DBE3B2E"/>
              </w:placeholder>
              <w15:appearance w15:val="hidden"/>
            </w:sdtPr>
            <w:sdtEndPr/>
            <w:sdtContent>
              <w:p w:rsidR="000256E5" w:rsidP="00CA1496" w:rsidRDefault="000256E5" w14:paraId="6ED99661" w14:textId="77777777">
                <w:pPr>
                  <w:rPr>
                    <w:noProof/>
                    <w:sz w:val="20"/>
                    <w:szCs w:val="20"/>
                  </w:rPr>
                </w:pPr>
              </w:p>
              <w:p w:rsidRPr="00E71878" w:rsidR="00CA1496" w:rsidP="00CA1496" w:rsidRDefault="00CA1496" w14:paraId="4E3A4B20" w14:textId="7AF39CF6">
                <w:pPr>
                  <w:rPr>
                    <w:sz w:val="20"/>
                    <w:szCs w:val="20"/>
                  </w:rPr>
                </w:pPr>
                <w:r w:rsidRPr="00E71878">
                  <w:rPr>
                    <w:sz w:val="20"/>
                    <w:szCs w:val="20"/>
                  </w:rPr>
                  <w:t>100g de fromage de chèvre</w:t>
                </w:r>
              </w:p>
              <w:p w:rsidRPr="00E71878" w:rsidR="00CA1496" w:rsidP="00CA1496" w:rsidRDefault="00CA1496" w14:paraId="2D60E12B" w14:textId="77777777">
                <w:pPr>
                  <w:rPr>
                    <w:sz w:val="20"/>
                    <w:szCs w:val="20"/>
                  </w:rPr>
                </w:pPr>
                <w:r w:rsidRPr="00E71878">
                  <w:rPr>
                    <w:sz w:val="20"/>
                    <w:szCs w:val="20"/>
                  </w:rPr>
                  <w:t>Une cuillère à soupe de miel</w:t>
                </w:r>
              </w:p>
              <w:p w:rsidRPr="00E71878" w:rsidR="00CA1496" w:rsidP="00CA1496" w:rsidRDefault="00CA1496" w14:paraId="78AB0097" w14:textId="77777777">
                <w:pPr>
                  <w:rPr>
                    <w:sz w:val="20"/>
                    <w:szCs w:val="20"/>
                  </w:rPr>
                </w:pPr>
                <w:r w:rsidRPr="00E71878">
                  <w:rPr>
                    <w:sz w:val="20"/>
                    <w:szCs w:val="20"/>
                  </w:rPr>
                  <w:t>Une noix de beurre</w:t>
                </w:r>
              </w:p>
              <w:p w:rsidRPr="00E71878" w:rsidR="00CA1496" w:rsidP="00CA1496" w:rsidRDefault="00CA1496" w14:paraId="5342961E" w14:textId="5788780A">
                <w:pPr>
                  <w:rPr>
                    <w:sz w:val="20"/>
                    <w:szCs w:val="20"/>
                  </w:rPr>
                </w:pPr>
                <w:r w:rsidRPr="00E71878">
                  <w:rPr>
                    <w:sz w:val="20"/>
                    <w:szCs w:val="20"/>
                  </w:rPr>
                  <w:t xml:space="preserve">Sel poivre </w:t>
                </w:r>
                <w:r w:rsidR="00C34210">
                  <w:rPr>
                    <w:sz w:val="20"/>
                    <w:szCs w:val="20"/>
                  </w:rPr>
                  <w:t xml:space="preserve">et </w:t>
                </w:r>
                <w:r w:rsidRPr="00E71878">
                  <w:rPr>
                    <w:sz w:val="20"/>
                    <w:szCs w:val="20"/>
                  </w:rPr>
                  <w:t>thym</w:t>
                </w:r>
              </w:p>
              <w:p w:rsidRPr="00E71878" w:rsidR="001340CC" w:rsidP="00CA1496" w:rsidRDefault="001340CC" w14:paraId="1BAF1E52" w14:textId="77777777">
                <w:pPr>
                  <w:rPr>
                    <w:sz w:val="20"/>
                    <w:szCs w:val="20"/>
                  </w:rPr>
                </w:pPr>
              </w:p>
              <w:p w:rsidRPr="00E71878" w:rsidR="00CA1496" w:rsidP="00CA1496" w:rsidRDefault="00CA1496" w14:paraId="1F82B656" w14:textId="3C85E114">
                <w:pPr>
                  <w:rPr>
                    <w:sz w:val="20"/>
                    <w:szCs w:val="20"/>
                  </w:rPr>
                </w:pPr>
                <w:r w:rsidRPr="00E71878">
                  <w:rPr>
                    <w:sz w:val="20"/>
                    <w:szCs w:val="20"/>
                  </w:rPr>
                  <w:t>Vider les tomates cerises à l’aide de la pointe d’un économe ou d’une cuillère à pamplemousse</w:t>
                </w:r>
              </w:p>
              <w:p w:rsidRPr="00E71878" w:rsidR="00CA1496" w:rsidP="00CA1496" w:rsidRDefault="00CA1496" w14:paraId="7499C918" w14:textId="2971EA95">
                <w:pPr>
                  <w:rPr>
                    <w:sz w:val="20"/>
                    <w:szCs w:val="20"/>
                  </w:rPr>
                </w:pPr>
                <w:r w:rsidRPr="00E71878">
                  <w:rPr>
                    <w:sz w:val="20"/>
                    <w:szCs w:val="20"/>
                  </w:rPr>
                  <w:t>Réaliser la farce en mélangeant un peu de chair de tomate avec le fromage de chèvre, du thym, du sel et du poivre.</w:t>
                </w:r>
              </w:p>
              <w:p w:rsidR="000256E5" w:rsidP="00CA1496" w:rsidRDefault="000256E5" w14:paraId="12F448F7" w14:textId="77777777">
                <w:pPr>
                  <w:rPr>
                    <w:sz w:val="20"/>
                    <w:szCs w:val="20"/>
                  </w:rPr>
                </w:pPr>
              </w:p>
              <w:p w:rsidRPr="00E71878" w:rsidR="00CA1496" w:rsidP="00CA1496" w:rsidRDefault="00CA1496" w14:paraId="4AC4A557" w14:textId="51C1CD78">
                <w:pPr>
                  <w:rPr>
                    <w:sz w:val="20"/>
                    <w:szCs w:val="20"/>
                  </w:rPr>
                </w:pPr>
                <w:r w:rsidRPr="00E71878">
                  <w:rPr>
                    <w:sz w:val="20"/>
                    <w:szCs w:val="20"/>
                  </w:rPr>
                  <w:t>Garnir les tomates cerises avec ce mélange.</w:t>
                </w:r>
              </w:p>
              <w:p w:rsidR="000256E5" w:rsidP="00B83886" w:rsidRDefault="000256E5" w14:paraId="534AE302" w14:textId="77777777">
                <w:pPr>
                  <w:rPr>
                    <w:sz w:val="20"/>
                    <w:szCs w:val="20"/>
                  </w:rPr>
                </w:pPr>
              </w:p>
              <w:p w:rsidRPr="00E71878" w:rsidR="00AF7606" w:rsidP="00B83886" w:rsidRDefault="00CA1496" w14:paraId="4F4CE63F" w14:textId="409FF370">
                <w:pPr>
                  <w:rPr>
                    <w:sz w:val="20"/>
                    <w:szCs w:val="20"/>
                  </w:rPr>
                </w:pPr>
                <w:r w:rsidRPr="00E71878">
                  <w:rPr>
                    <w:sz w:val="20"/>
                    <w:szCs w:val="20"/>
                  </w:rPr>
                  <w:t>Sur un pic à brochette ou un cure dents, disposer une tomate farcie et un tronçon de haricot caramélisé.</w:t>
                </w:r>
              </w:p>
            </w:sdtContent>
          </w:sdt>
        </w:tc>
      </w:tr>
      <w:tr w:rsidRPr="00ED1E3C" w:rsidR="00AF7606" w:rsidTr="00AF7606" w14:paraId="1AD05D18"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909"/>
        </w:trPr>
        <w:tc>
          <w:tcPr>
            <w:tcW w:w="4318" w:type="dxa"/>
            <w:gridSpan w:val="2"/>
            <w:shd w:val="clear" w:color="auto" w:fill="E5E6E4" w:themeFill="accent2" w:themeFillTint="33"/>
            <w:tcMar>
              <w:top w:w="0" w:type="dxa"/>
              <w:left w:w="115" w:type="dxa"/>
              <w:right w:w="115" w:type="dxa"/>
            </w:tcMar>
          </w:tcPr>
          <w:p w:rsidRPr="00E71878" w:rsidR="00AF7606" w:rsidP="0067371A" w:rsidRDefault="00702BD7" w14:paraId="62B45D07" w14:textId="2D7F7150">
            <w:pPr>
              <w:pStyle w:val="Lgendedimagevertolive"/>
              <w:jc w:val="center"/>
              <w:rPr>
                <w:noProof/>
                <w:sz w:val="20"/>
                <w:szCs w:val="20"/>
              </w:rPr>
            </w:pPr>
            <w:sdt>
              <w:sdtPr>
                <w:rPr>
                  <w:noProof/>
                  <w:sz w:val="20"/>
                  <w:szCs w:val="20"/>
                </w:rPr>
                <w:id w:val="451297214"/>
                <w:placeholder>
                  <w:docPart w:val="F3BDDC7F531047049177F6FDB2A87518"/>
                </w:placeholder>
                <w15:appearance w15:val="hidden"/>
              </w:sdtPr>
              <w:sdtEndPr/>
              <w:sdtContent>
                <w:r w:rsidRPr="00E71878" w:rsidR="00744D04">
                  <w:rPr>
                    <w:noProof/>
                    <w:sz w:val="20"/>
                    <w:szCs w:val="20"/>
                  </w:rPr>
                  <w:t>Recette des « brochettes de tomates cerises farcies au chèvre et haricot plat caramélisé</w:t>
                </w:r>
                <w:r w:rsidRPr="00E71878" w:rsidR="00AA67E5">
                  <w:rPr>
                    <w:noProof/>
                    <w:sz w:val="20"/>
                    <w:szCs w:val="20"/>
                  </w:rPr>
                  <w:t> »</w:t>
                </w:r>
              </w:sdtContent>
            </w:sdt>
          </w:p>
        </w:tc>
        <w:tc>
          <w:tcPr>
            <w:tcW w:w="4318" w:type="dxa"/>
            <w:gridSpan w:val="2"/>
            <w:vMerge/>
            <w:shd w:val="clear" w:color="auto" w:fill="E5E6E4" w:themeFill="accent2" w:themeFillTint="33"/>
            <w:tcMar>
              <w:top w:w="0" w:type="dxa"/>
              <w:left w:w="216" w:type="dxa"/>
              <w:bottom w:w="216" w:type="dxa"/>
              <w:right w:w="115" w:type="dxa"/>
            </w:tcMar>
          </w:tcPr>
          <w:p w:rsidRPr="00E71878" w:rsidR="00AF7606" w:rsidP="00C27B8C" w:rsidRDefault="00AF7606" w14:paraId="3C61BFA4" w14:textId="77777777">
            <w:pPr>
              <w:pStyle w:val="Corpsdetextevertolive"/>
              <w:rPr>
                <w:noProof/>
                <w:sz w:val="20"/>
                <w:szCs w:val="20"/>
              </w:rPr>
            </w:pPr>
          </w:p>
        </w:tc>
        <w:tc>
          <w:tcPr>
            <w:tcW w:w="4324" w:type="dxa"/>
            <w:gridSpan w:val="2"/>
            <w:vMerge/>
            <w:shd w:val="clear" w:color="auto" w:fill="E5E6E4" w:themeFill="accent2" w:themeFillTint="33"/>
            <w:tcMar>
              <w:top w:w="0" w:type="dxa"/>
              <w:left w:w="216" w:type="dxa"/>
              <w:bottom w:w="216" w:type="dxa"/>
              <w:right w:w="288" w:type="dxa"/>
            </w:tcMar>
          </w:tcPr>
          <w:p w:rsidRPr="00E71878" w:rsidR="00AF7606" w:rsidP="00C27B8C" w:rsidRDefault="00AF7606" w14:paraId="0D01D837" w14:textId="77777777">
            <w:pPr>
              <w:pStyle w:val="Corpsdetextevertolive"/>
              <w:rPr>
                <w:noProof/>
                <w:sz w:val="20"/>
                <w:szCs w:val="20"/>
              </w:rPr>
            </w:pPr>
          </w:p>
        </w:tc>
      </w:tr>
      <w:tr w:rsidRPr="00ED1E3C" w:rsidR="00AF7606" w:rsidTr="00AF7606" w14:paraId="7A5DAA54" w14:textId="777777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32"/>
        </w:trPr>
        <w:tc>
          <w:tcPr>
            <w:tcW w:w="4318" w:type="dxa"/>
            <w:gridSpan w:val="2"/>
            <w:shd w:val="clear" w:color="auto" w:fill="E5E6E4" w:themeFill="accent2" w:themeFillTint="33"/>
            <w:tcMar>
              <w:top w:w="0" w:type="dxa"/>
              <w:left w:w="115" w:type="dxa"/>
              <w:right w:w="115" w:type="dxa"/>
            </w:tcMar>
            <w:vAlign w:val="bottom"/>
          </w:tcPr>
          <w:p w:rsidRPr="00ED1E3C" w:rsidR="00AF7606" w:rsidP="00AF7606" w:rsidRDefault="00AF7606" w14:paraId="46903484" w14:textId="77777777">
            <w:pPr>
              <w:pStyle w:val="Corpsdetextevertolive"/>
              <w:rPr>
                <w:noProof/>
              </w:rPr>
            </w:pPr>
          </w:p>
        </w:tc>
        <w:tc>
          <w:tcPr>
            <w:tcW w:w="4318" w:type="dxa"/>
            <w:gridSpan w:val="2"/>
            <w:vMerge/>
            <w:shd w:val="clear" w:color="auto" w:fill="E5E6E4" w:themeFill="accent2" w:themeFillTint="33"/>
            <w:tcMar>
              <w:top w:w="0" w:type="dxa"/>
              <w:left w:w="216" w:type="dxa"/>
              <w:bottom w:w="216" w:type="dxa"/>
              <w:right w:w="115" w:type="dxa"/>
            </w:tcMar>
          </w:tcPr>
          <w:p w:rsidRPr="00ED1E3C" w:rsidR="00AF7606" w:rsidP="00C27B8C" w:rsidRDefault="00AF7606" w14:paraId="253B7AC8" w14:textId="77777777">
            <w:pPr>
              <w:pStyle w:val="Corpsdetextevertolive"/>
              <w:rPr>
                <w:noProof/>
              </w:rPr>
            </w:pPr>
          </w:p>
        </w:tc>
        <w:tc>
          <w:tcPr>
            <w:tcW w:w="4324" w:type="dxa"/>
            <w:gridSpan w:val="2"/>
            <w:vMerge/>
            <w:shd w:val="clear" w:color="auto" w:fill="E5E6E4" w:themeFill="accent2" w:themeFillTint="33"/>
            <w:tcMar>
              <w:top w:w="0" w:type="dxa"/>
              <w:left w:w="216" w:type="dxa"/>
              <w:bottom w:w="216" w:type="dxa"/>
              <w:right w:w="288" w:type="dxa"/>
            </w:tcMar>
          </w:tcPr>
          <w:p w:rsidRPr="00ED1E3C" w:rsidR="00AF7606" w:rsidP="00C27B8C" w:rsidRDefault="00AF7606" w14:paraId="75E2016D" w14:textId="77777777">
            <w:pPr>
              <w:pStyle w:val="Corpsdetextevertolive"/>
              <w:rPr>
                <w:noProof/>
              </w:rPr>
            </w:pPr>
          </w:p>
        </w:tc>
      </w:tr>
      <w:tr w:rsidRPr="00ED1E3C" w:rsidR="00BB5CD7" w:rsidTr="003609D7" w14:paraId="11DEB1CB" w14:textId="77777777">
        <w:trPr>
          <w:trHeight w:val="144"/>
        </w:trPr>
        <w:tc>
          <w:tcPr>
            <w:tcW w:w="540" w:type="dxa"/>
            <w:vMerge w:val="restart"/>
            <w:tcBorders>
              <w:top w:val="nil"/>
              <w:left w:val="nil"/>
              <w:bottom w:val="nil"/>
              <w:right w:val="nil"/>
            </w:tcBorders>
            <w:vAlign w:val="center"/>
          </w:tcPr>
          <w:p w:rsidRPr="00ED1E3C" w:rsidR="00BB5CD7" w:rsidP="00BB5CD7" w:rsidRDefault="00BB5CD7" w14:paraId="0FFC19E6" w14:textId="14D54F68">
            <w:pPr>
              <w:pStyle w:val="Corpsdetextemarron"/>
              <w:rPr>
                <w:rFonts w:asciiTheme="majorHAnsi" w:hAnsiTheme="majorHAnsi"/>
                <w:noProof/>
              </w:rPr>
            </w:pPr>
            <w:r w:rsidRPr="00ED1E3C">
              <w:rPr>
                <w:rFonts w:asciiTheme="majorHAnsi" w:hAnsiTheme="majorHAnsi"/>
                <w:noProof/>
                <w:lang w:bidi="fr-FR"/>
              </w:rPr>
              <w:fldChar w:fldCharType="begin"/>
            </w:r>
            <w:r w:rsidRPr="00ED1E3C">
              <w:rPr>
                <w:rFonts w:asciiTheme="majorHAnsi" w:hAnsiTheme="majorHAnsi"/>
                <w:noProof/>
                <w:lang w:bidi="fr-FR"/>
              </w:rPr>
              <w:instrText xml:space="preserve"> PAGE   \* MERGEFORMAT </w:instrText>
            </w:r>
            <w:r w:rsidRPr="00ED1E3C">
              <w:rPr>
                <w:rFonts w:asciiTheme="majorHAnsi" w:hAnsiTheme="majorHAnsi"/>
                <w:noProof/>
                <w:lang w:bidi="fr-FR"/>
              </w:rPr>
              <w:fldChar w:fldCharType="separate"/>
            </w:r>
            <w:r w:rsidR="00702BD7">
              <w:rPr>
                <w:rFonts w:asciiTheme="majorHAnsi" w:hAnsiTheme="majorHAnsi"/>
                <w:noProof/>
                <w:lang w:bidi="fr-FR"/>
              </w:rPr>
              <w:t>3</w:t>
            </w:r>
            <w:r w:rsidRPr="00ED1E3C">
              <w:rPr>
                <w:rFonts w:asciiTheme="majorHAnsi" w:hAnsiTheme="majorHAnsi"/>
                <w:noProof/>
                <w:lang w:bidi="fr-FR"/>
              </w:rPr>
              <w:fldChar w:fldCharType="end"/>
            </w:r>
          </w:p>
        </w:tc>
        <w:tc>
          <w:tcPr>
            <w:tcW w:w="11084" w:type="dxa"/>
            <w:gridSpan w:val="4"/>
            <w:tcBorders>
              <w:top w:val="nil"/>
              <w:left w:val="nil"/>
              <w:bottom w:val="single" w:color="5F645C" w:themeColor="accent2" w:themeShade="BF" w:sz="8" w:space="0"/>
              <w:right w:val="nil"/>
            </w:tcBorders>
          </w:tcPr>
          <w:p w:rsidRPr="00ED1E3C" w:rsidR="00BB5CD7" w:rsidP="00BB5CD7" w:rsidRDefault="00BB5CD7" w14:paraId="557A516A" w14:textId="77777777">
            <w:pPr>
              <w:pStyle w:val="Corpsdetextemarron"/>
              <w:rPr>
                <w:noProof/>
              </w:rPr>
            </w:pPr>
          </w:p>
        </w:tc>
        <w:tc>
          <w:tcPr>
            <w:tcW w:w="1336" w:type="dxa"/>
            <w:vMerge w:val="restart"/>
            <w:tcBorders>
              <w:top w:val="nil"/>
              <w:left w:val="nil"/>
              <w:bottom w:val="nil"/>
              <w:right w:val="nil"/>
            </w:tcBorders>
            <w:vAlign w:val="center"/>
          </w:tcPr>
          <w:p w:rsidRPr="00ED1E3C" w:rsidR="00BB5CD7" w:rsidP="00506C60" w:rsidRDefault="00BB5CD7" w14:paraId="50922693" w14:textId="7F91605D">
            <w:pPr>
              <w:pStyle w:val="Pieddepage"/>
              <w:jc w:val="left"/>
              <w:rPr>
                <w:noProof/>
              </w:rPr>
            </w:pPr>
          </w:p>
        </w:tc>
      </w:tr>
      <w:tr w:rsidRPr="00ED1E3C" w:rsidR="00BB5CD7" w:rsidTr="003609D7" w14:paraId="07BFECDD" w14:textId="77777777">
        <w:trPr>
          <w:trHeight w:val="144"/>
        </w:trPr>
        <w:tc>
          <w:tcPr>
            <w:tcW w:w="540" w:type="dxa"/>
            <w:vMerge/>
            <w:tcBorders>
              <w:top w:val="nil"/>
              <w:left w:val="nil"/>
              <w:bottom w:val="nil"/>
              <w:right w:val="nil"/>
            </w:tcBorders>
          </w:tcPr>
          <w:p w:rsidRPr="00ED1E3C" w:rsidR="00BB5CD7" w:rsidP="00BB5CD7" w:rsidRDefault="00BB5CD7" w14:paraId="27576ACD" w14:textId="77777777">
            <w:pPr>
              <w:pStyle w:val="Corpsdetextemarron"/>
              <w:rPr>
                <w:rFonts w:asciiTheme="majorHAnsi" w:hAnsiTheme="majorHAnsi"/>
                <w:noProof/>
              </w:rPr>
            </w:pPr>
          </w:p>
        </w:tc>
        <w:tc>
          <w:tcPr>
            <w:tcW w:w="11084" w:type="dxa"/>
            <w:gridSpan w:val="4"/>
            <w:tcBorders>
              <w:top w:val="single" w:color="5F645C" w:themeColor="accent2" w:themeShade="BF" w:sz="8" w:space="0"/>
              <w:left w:val="nil"/>
              <w:bottom w:val="nil"/>
              <w:right w:val="nil"/>
            </w:tcBorders>
          </w:tcPr>
          <w:p w:rsidRPr="00ED1E3C" w:rsidR="00BB5CD7" w:rsidP="00BB5CD7" w:rsidRDefault="00BB5CD7" w14:paraId="5FA8FAD6" w14:textId="77777777">
            <w:pPr>
              <w:pStyle w:val="Corpsdetextemarron"/>
              <w:rPr>
                <w:noProof/>
              </w:rPr>
            </w:pPr>
          </w:p>
        </w:tc>
        <w:tc>
          <w:tcPr>
            <w:tcW w:w="1336" w:type="dxa"/>
            <w:vMerge/>
            <w:tcBorders>
              <w:top w:val="nil"/>
              <w:left w:val="nil"/>
              <w:bottom w:val="nil"/>
              <w:right w:val="nil"/>
            </w:tcBorders>
          </w:tcPr>
          <w:p w:rsidRPr="00ED1E3C" w:rsidR="00BB5CD7" w:rsidP="00BB5CD7" w:rsidRDefault="00BB5CD7" w14:paraId="70ABBEB4" w14:textId="77777777">
            <w:pPr>
              <w:pStyle w:val="Pieddepage"/>
              <w:rPr>
                <w:noProof/>
              </w:rPr>
            </w:pPr>
          </w:p>
        </w:tc>
      </w:tr>
    </w:tbl>
    <w:p w:rsidRPr="00ED1E3C" w:rsidR="00DB5087" w:rsidP="00DB5087" w:rsidRDefault="00CA7181" w14:paraId="7CA410C4" w14:textId="79A164DC">
      <w:pPr>
        <w:pStyle w:val="Ancregraphique"/>
        <w:rPr>
          <w:noProof/>
        </w:rPr>
      </w:pPr>
      <w:r w:rsidRPr="00ED1E3C">
        <w:rPr>
          <w:noProof/>
          <w:color w:val="8A7760" w:themeColor="accent1" w:themeShade="BF"/>
          <w:lang w:bidi="fr-FR"/>
        </w:rPr>
        <mc:AlternateContent>
          <mc:Choice Requires="wps">
            <w:drawing>
              <wp:anchor distT="0" distB="0" distL="114300" distR="114300" simplePos="0" relativeHeight="251722752" behindDoc="1" locked="1" layoutInCell="1" allowOverlap="1" wp14:anchorId="5F57D253" wp14:editId="472CAA78">
                <wp:simplePos x="0" y="0"/>
                <wp:positionH relativeFrom="margin">
                  <wp:posOffset>4701540</wp:posOffset>
                </wp:positionH>
                <wp:positionV relativeFrom="paragraph">
                  <wp:posOffset>9768840</wp:posOffset>
                </wp:positionV>
                <wp:extent cx="3007995" cy="3007995"/>
                <wp:effectExtent l="0" t="0" r="1905" b="1905"/>
                <wp:wrapNone/>
                <wp:docPr id="52" name="Ovale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07995" cy="3007995"/>
                        </a:xfrm>
                        <a:prstGeom prst="ellipse">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e 52" style="position:absolute;margin-left:370.2pt;margin-top:769.2pt;width:236.85pt;height:236.8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quot;&quot;" o:spid="_x0000_s1026" fillcolor="#e5ddd7 [1943]" stroked="f" strokeweight="1pt" w14:anchorId="0B8DA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">
                <v:stroke joinstyle="miter"/>
                <w10:wrap anchorx="margin"/>
                <w10:anchorlock/>
              </v:oval>
            </w:pict>
          </mc:Fallback>
        </mc:AlternateContent>
      </w:r>
    </w:p>
    <w:sectPr w:rsidRPr="00ED1E3C" w:rsidR="00DB5087" w:rsidSect="00CA7181">
      <w:pgSz w:w="15840" w:h="24480" w:orient="portrait" w:code="3"/>
      <w:pgMar w:top="360" w:right="1440" w:bottom="288"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F5336" w:rsidP="00554336" w:rsidRDefault="00CF5336" w14:paraId="438B539C" w14:textId="77777777">
      <w:pPr>
        <w:spacing w:after="0" w:line="240" w:lineRule="auto"/>
      </w:pPr>
      <w:r>
        <w:separator/>
      </w:r>
    </w:p>
    <w:p w:rsidR="00CF5336" w:rsidRDefault="00CF5336" w14:paraId="531372AB" w14:textId="77777777"/>
  </w:endnote>
  <w:endnote w:type="continuationSeparator" w:id="0">
    <w:p w:rsidR="00CF5336" w:rsidP="00554336" w:rsidRDefault="00CF5336" w14:paraId="53C38CB1" w14:textId="77777777">
      <w:pPr>
        <w:spacing w:after="0" w:line="240" w:lineRule="auto"/>
      </w:pPr>
      <w:r>
        <w:continuationSeparator/>
      </w:r>
    </w:p>
    <w:p w:rsidR="00CF5336" w:rsidRDefault="00CF5336" w14:paraId="0FF9399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F5336" w:rsidP="00554336" w:rsidRDefault="00CF5336" w14:paraId="6AC9E715" w14:textId="77777777">
      <w:pPr>
        <w:spacing w:after="0" w:line="240" w:lineRule="auto"/>
      </w:pPr>
      <w:r>
        <w:separator/>
      </w:r>
    </w:p>
    <w:p w:rsidR="00CF5336" w:rsidRDefault="00CF5336" w14:paraId="5EB30A63" w14:textId="77777777"/>
  </w:footnote>
  <w:footnote w:type="continuationSeparator" w:id="0">
    <w:p w:rsidR="00CF5336" w:rsidP="00554336" w:rsidRDefault="00CF5336" w14:paraId="10205264" w14:textId="77777777">
      <w:pPr>
        <w:spacing w:after="0" w:line="240" w:lineRule="auto"/>
      </w:pPr>
      <w:r>
        <w:continuationSeparator/>
      </w:r>
    </w:p>
    <w:p w:rsidR="00CF5336" w:rsidRDefault="00CF5336" w14:paraId="43057037" w14:textId="77777777"/>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2A60B7"/>
    <w:multiLevelType w:val="hybridMultilevel"/>
    <w:tmpl w:val="0EC4D95A"/>
    <w:lvl w:ilvl="0" w:tplc="D436CE90">
      <w:start w:val="1"/>
      <w:numFmt w:val="bullet"/>
      <w:lvlText w:val="-"/>
      <w:lvlJc w:val="left"/>
      <w:pPr>
        <w:ind w:left="720" w:hanging="360"/>
      </w:pPr>
      <w:rPr>
        <w:rFonts w:hint="default" w:ascii="Sylfaen" w:hAnsi="Sylfaen" w:eastAsiaTheme="minorHAnsi" w:cstheme="minorBid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dirty"/>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336"/>
    <w:rsid w:val="00000331"/>
    <w:rsid w:val="000006A3"/>
    <w:rsid w:val="00001ACF"/>
    <w:rsid w:val="00006073"/>
    <w:rsid w:val="0000722E"/>
    <w:rsid w:val="000103DF"/>
    <w:rsid w:val="000139C1"/>
    <w:rsid w:val="000158AB"/>
    <w:rsid w:val="00015939"/>
    <w:rsid w:val="0001620C"/>
    <w:rsid w:val="00017F11"/>
    <w:rsid w:val="00021A7A"/>
    <w:rsid w:val="000235DB"/>
    <w:rsid w:val="000237E5"/>
    <w:rsid w:val="00025008"/>
    <w:rsid w:val="000256E5"/>
    <w:rsid w:val="00047505"/>
    <w:rsid w:val="00051FBA"/>
    <w:rsid w:val="00052781"/>
    <w:rsid w:val="000531C9"/>
    <w:rsid w:val="00054D10"/>
    <w:rsid w:val="00054D99"/>
    <w:rsid w:val="00054FE0"/>
    <w:rsid w:val="000555A0"/>
    <w:rsid w:val="00060301"/>
    <w:rsid w:val="00061A8E"/>
    <w:rsid w:val="00061B66"/>
    <w:rsid w:val="00062E9B"/>
    <w:rsid w:val="00071A3E"/>
    <w:rsid w:val="000758AC"/>
    <w:rsid w:val="00081B04"/>
    <w:rsid w:val="00082AC1"/>
    <w:rsid w:val="0008413C"/>
    <w:rsid w:val="0008417E"/>
    <w:rsid w:val="00086C23"/>
    <w:rsid w:val="00087A28"/>
    <w:rsid w:val="00093F55"/>
    <w:rsid w:val="00094D70"/>
    <w:rsid w:val="000970C8"/>
    <w:rsid w:val="000B04D0"/>
    <w:rsid w:val="000B08D7"/>
    <w:rsid w:val="000B6AA2"/>
    <w:rsid w:val="000B73C3"/>
    <w:rsid w:val="000B7E70"/>
    <w:rsid w:val="000C05B8"/>
    <w:rsid w:val="000C1727"/>
    <w:rsid w:val="000C2099"/>
    <w:rsid w:val="000C4253"/>
    <w:rsid w:val="000C63FC"/>
    <w:rsid w:val="000D1612"/>
    <w:rsid w:val="000D1879"/>
    <w:rsid w:val="000D3D67"/>
    <w:rsid w:val="000D77B8"/>
    <w:rsid w:val="000D7AAC"/>
    <w:rsid w:val="000E0577"/>
    <w:rsid w:val="000E321A"/>
    <w:rsid w:val="000E3A15"/>
    <w:rsid w:val="000E410F"/>
    <w:rsid w:val="000E47DF"/>
    <w:rsid w:val="000E4B50"/>
    <w:rsid w:val="000E5650"/>
    <w:rsid w:val="000E69E8"/>
    <w:rsid w:val="000E707E"/>
    <w:rsid w:val="000F0317"/>
    <w:rsid w:val="000F13BE"/>
    <w:rsid w:val="000F3105"/>
    <w:rsid w:val="000F4138"/>
    <w:rsid w:val="000F5C58"/>
    <w:rsid w:val="001007B9"/>
    <w:rsid w:val="00101512"/>
    <w:rsid w:val="00103767"/>
    <w:rsid w:val="0010575B"/>
    <w:rsid w:val="00107408"/>
    <w:rsid w:val="001119CD"/>
    <w:rsid w:val="00113AF6"/>
    <w:rsid w:val="00116632"/>
    <w:rsid w:val="00116D30"/>
    <w:rsid w:val="00117540"/>
    <w:rsid w:val="00120383"/>
    <w:rsid w:val="0012299B"/>
    <w:rsid w:val="00124873"/>
    <w:rsid w:val="00124D2F"/>
    <w:rsid w:val="00124F22"/>
    <w:rsid w:val="0012565B"/>
    <w:rsid w:val="00126678"/>
    <w:rsid w:val="00132CE5"/>
    <w:rsid w:val="00133D55"/>
    <w:rsid w:val="001340CC"/>
    <w:rsid w:val="00141D05"/>
    <w:rsid w:val="001422B6"/>
    <w:rsid w:val="001432CC"/>
    <w:rsid w:val="00145644"/>
    <w:rsid w:val="00145AE6"/>
    <w:rsid w:val="001472EB"/>
    <w:rsid w:val="0015157B"/>
    <w:rsid w:val="0015557C"/>
    <w:rsid w:val="00155BB5"/>
    <w:rsid w:val="001638EF"/>
    <w:rsid w:val="001648C0"/>
    <w:rsid w:val="00166CD1"/>
    <w:rsid w:val="0017372B"/>
    <w:rsid w:val="00173FCF"/>
    <w:rsid w:val="00175772"/>
    <w:rsid w:val="00186CFC"/>
    <w:rsid w:val="00193069"/>
    <w:rsid w:val="00194B21"/>
    <w:rsid w:val="00196657"/>
    <w:rsid w:val="001A1751"/>
    <w:rsid w:val="001A5A0A"/>
    <w:rsid w:val="001A5C71"/>
    <w:rsid w:val="001A5CEF"/>
    <w:rsid w:val="001B0D06"/>
    <w:rsid w:val="001B1E52"/>
    <w:rsid w:val="001B3D39"/>
    <w:rsid w:val="001B3FD1"/>
    <w:rsid w:val="001B4929"/>
    <w:rsid w:val="001B70E0"/>
    <w:rsid w:val="001C50D0"/>
    <w:rsid w:val="001C55A5"/>
    <w:rsid w:val="001D1788"/>
    <w:rsid w:val="001D4D11"/>
    <w:rsid w:val="001D6772"/>
    <w:rsid w:val="001D7AB7"/>
    <w:rsid w:val="001E027E"/>
    <w:rsid w:val="001E28C1"/>
    <w:rsid w:val="001E48D5"/>
    <w:rsid w:val="001E522D"/>
    <w:rsid w:val="001E72AE"/>
    <w:rsid w:val="001E7E38"/>
    <w:rsid w:val="001F657F"/>
    <w:rsid w:val="002004B4"/>
    <w:rsid w:val="00203344"/>
    <w:rsid w:val="0020424D"/>
    <w:rsid w:val="002107A1"/>
    <w:rsid w:val="002168BC"/>
    <w:rsid w:val="0021691D"/>
    <w:rsid w:val="00216B9C"/>
    <w:rsid w:val="00226343"/>
    <w:rsid w:val="00230183"/>
    <w:rsid w:val="0023348D"/>
    <w:rsid w:val="00240751"/>
    <w:rsid w:val="0024176E"/>
    <w:rsid w:val="00243FEF"/>
    <w:rsid w:val="002449BF"/>
    <w:rsid w:val="00245FEF"/>
    <w:rsid w:val="00250802"/>
    <w:rsid w:val="00250973"/>
    <w:rsid w:val="002524A2"/>
    <w:rsid w:val="00252633"/>
    <w:rsid w:val="00254D61"/>
    <w:rsid w:val="002627B6"/>
    <w:rsid w:val="00262872"/>
    <w:rsid w:val="00262F8E"/>
    <w:rsid w:val="002654E4"/>
    <w:rsid w:val="0027413D"/>
    <w:rsid w:val="002742EB"/>
    <w:rsid w:val="002746CA"/>
    <w:rsid w:val="00275735"/>
    <w:rsid w:val="00280B6F"/>
    <w:rsid w:val="00280DA6"/>
    <w:rsid w:val="002827DB"/>
    <w:rsid w:val="0028351F"/>
    <w:rsid w:val="00284508"/>
    <w:rsid w:val="00284A24"/>
    <w:rsid w:val="00284E91"/>
    <w:rsid w:val="00285251"/>
    <w:rsid w:val="0028717C"/>
    <w:rsid w:val="002921B9"/>
    <w:rsid w:val="00293CE4"/>
    <w:rsid w:val="002942F9"/>
    <w:rsid w:val="002952C6"/>
    <w:rsid w:val="0029551D"/>
    <w:rsid w:val="002A0CA5"/>
    <w:rsid w:val="002A2270"/>
    <w:rsid w:val="002A3E9B"/>
    <w:rsid w:val="002A642D"/>
    <w:rsid w:val="002A6AF8"/>
    <w:rsid w:val="002A76D9"/>
    <w:rsid w:val="002B04F3"/>
    <w:rsid w:val="002B1B93"/>
    <w:rsid w:val="002B20BB"/>
    <w:rsid w:val="002B2A0D"/>
    <w:rsid w:val="002C20DE"/>
    <w:rsid w:val="002C407F"/>
    <w:rsid w:val="002C4486"/>
    <w:rsid w:val="002C46B5"/>
    <w:rsid w:val="002C46CD"/>
    <w:rsid w:val="002C4E97"/>
    <w:rsid w:val="002C712F"/>
    <w:rsid w:val="002D0E2D"/>
    <w:rsid w:val="002D0F6C"/>
    <w:rsid w:val="002D18B0"/>
    <w:rsid w:val="002D6C13"/>
    <w:rsid w:val="002D72E3"/>
    <w:rsid w:val="002E3DF0"/>
    <w:rsid w:val="00303E7F"/>
    <w:rsid w:val="003053ED"/>
    <w:rsid w:val="00305529"/>
    <w:rsid w:val="0030649C"/>
    <w:rsid w:val="003072F1"/>
    <w:rsid w:val="00312469"/>
    <w:rsid w:val="00315750"/>
    <w:rsid w:val="00315FD9"/>
    <w:rsid w:val="0031609F"/>
    <w:rsid w:val="00316C3E"/>
    <w:rsid w:val="00320D98"/>
    <w:rsid w:val="00323F8B"/>
    <w:rsid w:val="0032425B"/>
    <w:rsid w:val="00327362"/>
    <w:rsid w:val="0032737D"/>
    <w:rsid w:val="00327B96"/>
    <w:rsid w:val="00327F09"/>
    <w:rsid w:val="00330B1A"/>
    <w:rsid w:val="00330BE8"/>
    <w:rsid w:val="00330F8E"/>
    <w:rsid w:val="003336C6"/>
    <w:rsid w:val="00333A87"/>
    <w:rsid w:val="00335BCD"/>
    <w:rsid w:val="00335F1A"/>
    <w:rsid w:val="003409EC"/>
    <w:rsid w:val="00340AB4"/>
    <w:rsid w:val="00342C7E"/>
    <w:rsid w:val="00344327"/>
    <w:rsid w:val="00350A94"/>
    <w:rsid w:val="00353D9E"/>
    <w:rsid w:val="00356234"/>
    <w:rsid w:val="0035721D"/>
    <w:rsid w:val="003609D7"/>
    <w:rsid w:val="00362C30"/>
    <w:rsid w:val="003637F5"/>
    <w:rsid w:val="00363C4E"/>
    <w:rsid w:val="00363CF9"/>
    <w:rsid w:val="00365512"/>
    <w:rsid w:val="00365CC4"/>
    <w:rsid w:val="003674F9"/>
    <w:rsid w:val="00373201"/>
    <w:rsid w:val="00376783"/>
    <w:rsid w:val="003836DA"/>
    <w:rsid w:val="003910DF"/>
    <w:rsid w:val="0039397B"/>
    <w:rsid w:val="003947E8"/>
    <w:rsid w:val="003974C1"/>
    <w:rsid w:val="003A17D5"/>
    <w:rsid w:val="003A7C45"/>
    <w:rsid w:val="003B0272"/>
    <w:rsid w:val="003B315E"/>
    <w:rsid w:val="003B3B75"/>
    <w:rsid w:val="003C148F"/>
    <w:rsid w:val="003C252E"/>
    <w:rsid w:val="003C25FF"/>
    <w:rsid w:val="003C4ACB"/>
    <w:rsid w:val="003C55A4"/>
    <w:rsid w:val="003C60C4"/>
    <w:rsid w:val="003D2BFD"/>
    <w:rsid w:val="003D72E2"/>
    <w:rsid w:val="003E0014"/>
    <w:rsid w:val="003E07AA"/>
    <w:rsid w:val="003E5D08"/>
    <w:rsid w:val="003E759E"/>
    <w:rsid w:val="003F2608"/>
    <w:rsid w:val="003F29FF"/>
    <w:rsid w:val="003F4C0F"/>
    <w:rsid w:val="003F544A"/>
    <w:rsid w:val="003F5F0A"/>
    <w:rsid w:val="003F6E51"/>
    <w:rsid w:val="004052A9"/>
    <w:rsid w:val="00406B50"/>
    <w:rsid w:val="004107A8"/>
    <w:rsid w:val="00415A82"/>
    <w:rsid w:val="00416CFE"/>
    <w:rsid w:val="00423769"/>
    <w:rsid w:val="00432382"/>
    <w:rsid w:val="004327E8"/>
    <w:rsid w:val="0043389B"/>
    <w:rsid w:val="004403EB"/>
    <w:rsid w:val="004538F4"/>
    <w:rsid w:val="004539D6"/>
    <w:rsid w:val="0045410A"/>
    <w:rsid w:val="004569B8"/>
    <w:rsid w:val="0046032D"/>
    <w:rsid w:val="00460859"/>
    <w:rsid w:val="00462E2A"/>
    <w:rsid w:val="00473932"/>
    <w:rsid w:val="00476292"/>
    <w:rsid w:val="00477F30"/>
    <w:rsid w:val="00487E3C"/>
    <w:rsid w:val="00490CCD"/>
    <w:rsid w:val="00490F0F"/>
    <w:rsid w:val="00495C2E"/>
    <w:rsid w:val="00497588"/>
    <w:rsid w:val="004A5C77"/>
    <w:rsid w:val="004B1BE9"/>
    <w:rsid w:val="004B215E"/>
    <w:rsid w:val="004B44FD"/>
    <w:rsid w:val="004B6079"/>
    <w:rsid w:val="004C27EB"/>
    <w:rsid w:val="004C3364"/>
    <w:rsid w:val="004C3DF2"/>
    <w:rsid w:val="004D061C"/>
    <w:rsid w:val="004D0811"/>
    <w:rsid w:val="004D1721"/>
    <w:rsid w:val="004D1817"/>
    <w:rsid w:val="004D33E8"/>
    <w:rsid w:val="004D4C02"/>
    <w:rsid w:val="004D56FB"/>
    <w:rsid w:val="004D734E"/>
    <w:rsid w:val="004E4F0A"/>
    <w:rsid w:val="004E63BA"/>
    <w:rsid w:val="004F245F"/>
    <w:rsid w:val="004F280C"/>
    <w:rsid w:val="004F281F"/>
    <w:rsid w:val="004F3FCA"/>
    <w:rsid w:val="004F5362"/>
    <w:rsid w:val="004F6317"/>
    <w:rsid w:val="004F74DD"/>
    <w:rsid w:val="00500B6A"/>
    <w:rsid w:val="00500D14"/>
    <w:rsid w:val="00504C06"/>
    <w:rsid w:val="00505F80"/>
    <w:rsid w:val="00506C60"/>
    <w:rsid w:val="005070DF"/>
    <w:rsid w:val="00507968"/>
    <w:rsid w:val="0051318F"/>
    <w:rsid w:val="0051587E"/>
    <w:rsid w:val="00520154"/>
    <w:rsid w:val="005237CB"/>
    <w:rsid w:val="00524139"/>
    <w:rsid w:val="0052581B"/>
    <w:rsid w:val="005275E9"/>
    <w:rsid w:val="00527AEF"/>
    <w:rsid w:val="00527EC9"/>
    <w:rsid w:val="00527FE0"/>
    <w:rsid w:val="00530A06"/>
    <w:rsid w:val="00531C8D"/>
    <w:rsid w:val="00532334"/>
    <w:rsid w:val="0053721C"/>
    <w:rsid w:val="005413F8"/>
    <w:rsid w:val="00542282"/>
    <w:rsid w:val="005433CB"/>
    <w:rsid w:val="00543C35"/>
    <w:rsid w:val="00546DCF"/>
    <w:rsid w:val="00547629"/>
    <w:rsid w:val="00552CFB"/>
    <w:rsid w:val="00554336"/>
    <w:rsid w:val="00556091"/>
    <w:rsid w:val="005625F9"/>
    <w:rsid w:val="00566C26"/>
    <w:rsid w:val="005706B7"/>
    <w:rsid w:val="00570D28"/>
    <w:rsid w:val="00573647"/>
    <w:rsid w:val="00575C13"/>
    <w:rsid w:val="00584D68"/>
    <w:rsid w:val="00585EFB"/>
    <w:rsid w:val="00590DC3"/>
    <w:rsid w:val="00590F7F"/>
    <w:rsid w:val="005912FA"/>
    <w:rsid w:val="00591B6A"/>
    <w:rsid w:val="005922F3"/>
    <w:rsid w:val="005958D2"/>
    <w:rsid w:val="005A070D"/>
    <w:rsid w:val="005A16FF"/>
    <w:rsid w:val="005A1800"/>
    <w:rsid w:val="005A39E5"/>
    <w:rsid w:val="005A78B4"/>
    <w:rsid w:val="005B0DE0"/>
    <w:rsid w:val="005B3643"/>
    <w:rsid w:val="005B53E5"/>
    <w:rsid w:val="005C2BEB"/>
    <w:rsid w:val="005C43C6"/>
    <w:rsid w:val="005C502F"/>
    <w:rsid w:val="005D03B6"/>
    <w:rsid w:val="005D1B20"/>
    <w:rsid w:val="005D2963"/>
    <w:rsid w:val="005D2F91"/>
    <w:rsid w:val="005D32E5"/>
    <w:rsid w:val="005E0378"/>
    <w:rsid w:val="005E1DCC"/>
    <w:rsid w:val="005E2DC0"/>
    <w:rsid w:val="005E431A"/>
    <w:rsid w:val="005E4855"/>
    <w:rsid w:val="005F415C"/>
    <w:rsid w:val="005F4AA6"/>
    <w:rsid w:val="005F5CA0"/>
    <w:rsid w:val="00600079"/>
    <w:rsid w:val="0060540A"/>
    <w:rsid w:val="00607F5A"/>
    <w:rsid w:val="006114A6"/>
    <w:rsid w:val="00622D79"/>
    <w:rsid w:val="00623039"/>
    <w:rsid w:val="00623899"/>
    <w:rsid w:val="00624F21"/>
    <w:rsid w:val="006253C6"/>
    <w:rsid w:val="006303EB"/>
    <w:rsid w:val="00630CF2"/>
    <w:rsid w:val="00630F4C"/>
    <w:rsid w:val="00636B46"/>
    <w:rsid w:val="00636CBA"/>
    <w:rsid w:val="00637DD0"/>
    <w:rsid w:val="0064411C"/>
    <w:rsid w:val="0065149E"/>
    <w:rsid w:val="0065227F"/>
    <w:rsid w:val="00653501"/>
    <w:rsid w:val="006547DA"/>
    <w:rsid w:val="00655BAF"/>
    <w:rsid w:val="00656D0F"/>
    <w:rsid w:val="006608C8"/>
    <w:rsid w:val="006611E7"/>
    <w:rsid w:val="00664133"/>
    <w:rsid w:val="00664648"/>
    <w:rsid w:val="00665EC6"/>
    <w:rsid w:val="00667719"/>
    <w:rsid w:val="00667DDB"/>
    <w:rsid w:val="00667FF3"/>
    <w:rsid w:val="00671468"/>
    <w:rsid w:val="0067371A"/>
    <w:rsid w:val="00681514"/>
    <w:rsid w:val="00682A93"/>
    <w:rsid w:val="006873F2"/>
    <w:rsid w:val="00687C82"/>
    <w:rsid w:val="00691DE6"/>
    <w:rsid w:val="006926DA"/>
    <w:rsid w:val="00692D2D"/>
    <w:rsid w:val="006931FE"/>
    <w:rsid w:val="006B0635"/>
    <w:rsid w:val="006B0B17"/>
    <w:rsid w:val="006B0B57"/>
    <w:rsid w:val="006B52E6"/>
    <w:rsid w:val="006C0B7A"/>
    <w:rsid w:val="006C18C9"/>
    <w:rsid w:val="006C2CBF"/>
    <w:rsid w:val="006C36C0"/>
    <w:rsid w:val="006C57CD"/>
    <w:rsid w:val="006C722C"/>
    <w:rsid w:val="006D156B"/>
    <w:rsid w:val="006D4838"/>
    <w:rsid w:val="006E2F9B"/>
    <w:rsid w:val="006E7170"/>
    <w:rsid w:val="006F198E"/>
    <w:rsid w:val="00702B1B"/>
    <w:rsid w:val="00702BD7"/>
    <w:rsid w:val="00703916"/>
    <w:rsid w:val="0070526E"/>
    <w:rsid w:val="007103FF"/>
    <w:rsid w:val="007123AA"/>
    <w:rsid w:val="007155F6"/>
    <w:rsid w:val="0071575D"/>
    <w:rsid w:val="00715B3D"/>
    <w:rsid w:val="007161AB"/>
    <w:rsid w:val="00716A1E"/>
    <w:rsid w:val="007204C9"/>
    <w:rsid w:val="0072062C"/>
    <w:rsid w:val="00733081"/>
    <w:rsid w:val="00740821"/>
    <w:rsid w:val="00741388"/>
    <w:rsid w:val="00744D04"/>
    <w:rsid w:val="0074723D"/>
    <w:rsid w:val="00755478"/>
    <w:rsid w:val="00761813"/>
    <w:rsid w:val="00762736"/>
    <w:rsid w:val="00770A52"/>
    <w:rsid w:val="007720EB"/>
    <w:rsid w:val="0077289F"/>
    <w:rsid w:val="00773C51"/>
    <w:rsid w:val="00774EED"/>
    <w:rsid w:val="007763CF"/>
    <w:rsid w:val="00777B3D"/>
    <w:rsid w:val="00777FEE"/>
    <w:rsid w:val="007810A2"/>
    <w:rsid w:val="0078375B"/>
    <w:rsid w:val="007850CE"/>
    <w:rsid w:val="00786A41"/>
    <w:rsid w:val="007943B5"/>
    <w:rsid w:val="0079573D"/>
    <w:rsid w:val="007A39FA"/>
    <w:rsid w:val="007A4B37"/>
    <w:rsid w:val="007A56EC"/>
    <w:rsid w:val="007B05E8"/>
    <w:rsid w:val="007B0B91"/>
    <w:rsid w:val="007B223E"/>
    <w:rsid w:val="007B2C2E"/>
    <w:rsid w:val="007B5DCC"/>
    <w:rsid w:val="007B7A91"/>
    <w:rsid w:val="007C0429"/>
    <w:rsid w:val="007D4846"/>
    <w:rsid w:val="007D6D74"/>
    <w:rsid w:val="007D6DBE"/>
    <w:rsid w:val="007E141B"/>
    <w:rsid w:val="007E14DB"/>
    <w:rsid w:val="007E1630"/>
    <w:rsid w:val="007E27F7"/>
    <w:rsid w:val="007E4A72"/>
    <w:rsid w:val="007E4FD5"/>
    <w:rsid w:val="007E628C"/>
    <w:rsid w:val="007E7944"/>
    <w:rsid w:val="007F312F"/>
    <w:rsid w:val="007F6234"/>
    <w:rsid w:val="008005CB"/>
    <w:rsid w:val="00801042"/>
    <w:rsid w:val="008016E2"/>
    <w:rsid w:val="00805045"/>
    <w:rsid w:val="008060D4"/>
    <w:rsid w:val="008063E2"/>
    <w:rsid w:val="00807716"/>
    <w:rsid w:val="00811872"/>
    <w:rsid w:val="0081293C"/>
    <w:rsid w:val="00813EA3"/>
    <w:rsid w:val="008159C4"/>
    <w:rsid w:val="0082064E"/>
    <w:rsid w:val="00823986"/>
    <w:rsid w:val="00826103"/>
    <w:rsid w:val="00830724"/>
    <w:rsid w:val="00830DC5"/>
    <w:rsid w:val="00831E34"/>
    <w:rsid w:val="00834FD1"/>
    <w:rsid w:val="00837D59"/>
    <w:rsid w:val="00840717"/>
    <w:rsid w:val="00840778"/>
    <w:rsid w:val="0084788A"/>
    <w:rsid w:val="00850158"/>
    <w:rsid w:val="008505DC"/>
    <w:rsid w:val="008571EB"/>
    <w:rsid w:val="00860440"/>
    <w:rsid w:val="00862FE1"/>
    <w:rsid w:val="00863A17"/>
    <w:rsid w:val="00863E1E"/>
    <w:rsid w:val="00865F74"/>
    <w:rsid w:val="00875C4D"/>
    <w:rsid w:val="00877856"/>
    <w:rsid w:val="00880E08"/>
    <w:rsid w:val="0089013B"/>
    <w:rsid w:val="00892358"/>
    <w:rsid w:val="0089283A"/>
    <w:rsid w:val="008977B4"/>
    <w:rsid w:val="008A2CBC"/>
    <w:rsid w:val="008A645C"/>
    <w:rsid w:val="008A68F9"/>
    <w:rsid w:val="008A790D"/>
    <w:rsid w:val="008B1BBD"/>
    <w:rsid w:val="008B3069"/>
    <w:rsid w:val="008B566E"/>
    <w:rsid w:val="008B64A3"/>
    <w:rsid w:val="008B7AAF"/>
    <w:rsid w:val="008C055B"/>
    <w:rsid w:val="008C2C11"/>
    <w:rsid w:val="008C385A"/>
    <w:rsid w:val="008C39C2"/>
    <w:rsid w:val="008D2067"/>
    <w:rsid w:val="008D34C4"/>
    <w:rsid w:val="008D4A3C"/>
    <w:rsid w:val="008D4F2D"/>
    <w:rsid w:val="008D757B"/>
    <w:rsid w:val="008E09B0"/>
    <w:rsid w:val="008E0A2E"/>
    <w:rsid w:val="008E3641"/>
    <w:rsid w:val="008E38F9"/>
    <w:rsid w:val="008F0434"/>
    <w:rsid w:val="008F3A08"/>
    <w:rsid w:val="008F59F9"/>
    <w:rsid w:val="008F75D6"/>
    <w:rsid w:val="00900601"/>
    <w:rsid w:val="00900C79"/>
    <w:rsid w:val="00900DF9"/>
    <w:rsid w:val="009029F6"/>
    <w:rsid w:val="00904B1F"/>
    <w:rsid w:val="00911673"/>
    <w:rsid w:val="00911C63"/>
    <w:rsid w:val="009122CC"/>
    <w:rsid w:val="00913F01"/>
    <w:rsid w:val="00913FCE"/>
    <w:rsid w:val="009151EB"/>
    <w:rsid w:val="0091599E"/>
    <w:rsid w:val="00915F67"/>
    <w:rsid w:val="00916170"/>
    <w:rsid w:val="00931500"/>
    <w:rsid w:val="00931F8A"/>
    <w:rsid w:val="00933CB6"/>
    <w:rsid w:val="00934E07"/>
    <w:rsid w:val="009367AD"/>
    <w:rsid w:val="00941E61"/>
    <w:rsid w:val="0094782D"/>
    <w:rsid w:val="00953B20"/>
    <w:rsid w:val="009573DE"/>
    <w:rsid w:val="00957478"/>
    <w:rsid w:val="00963213"/>
    <w:rsid w:val="0096363A"/>
    <w:rsid w:val="00967146"/>
    <w:rsid w:val="0097256C"/>
    <w:rsid w:val="00975EFD"/>
    <w:rsid w:val="009768A3"/>
    <w:rsid w:val="0098775D"/>
    <w:rsid w:val="009912BE"/>
    <w:rsid w:val="009912D5"/>
    <w:rsid w:val="00994C68"/>
    <w:rsid w:val="00994E7C"/>
    <w:rsid w:val="009961D1"/>
    <w:rsid w:val="009969F8"/>
    <w:rsid w:val="009A033F"/>
    <w:rsid w:val="009A03FD"/>
    <w:rsid w:val="009A0D23"/>
    <w:rsid w:val="009A268A"/>
    <w:rsid w:val="009A2876"/>
    <w:rsid w:val="009A3A5B"/>
    <w:rsid w:val="009A4846"/>
    <w:rsid w:val="009A7638"/>
    <w:rsid w:val="009B05C2"/>
    <w:rsid w:val="009B2038"/>
    <w:rsid w:val="009B2E43"/>
    <w:rsid w:val="009B6C80"/>
    <w:rsid w:val="009B7D83"/>
    <w:rsid w:val="009C19BF"/>
    <w:rsid w:val="009C6DEC"/>
    <w:rsid w:val="009D34FD"/>
    <w:rsid w:val="009D3B7C"/>
    <w:rsid w:val="009D5D56"/>
    <w:rsid w:val="009E0A2F"/>
    <w:rsid w:val="009E2FAB"/>
    <w:rsid w:val="009E51AA"/>
    <w:rsid w:val="009E784D"/>
    <w:rsid w:val="009F08CA"/>
    <w:rsid w:val="009F17BA"/>
    <w:rsid w:val="009F4A41"/>
    <w:rsid w:val="009F6B3A"/>
    <w:rsid w:val="00A02870"/>
    <w:rsid w:val="00A0465D"/>
    <w:rsid w:val="00A06972"/>
    <w:rsid w:val="00A12E1B"/>
    <w:rsid w:val="00A14435"/>
    <w:rsid w:val="00A14CAD"/>
    <w:rsid w:val="00A25CEA"/>
    <w:rsid w:val="00A25FCE"/>
    <w:rsid w:val="00A275F5"/>
    <w:rsid w:val="00A31F9A"/>
    <w:rsid w:val="00A32D0B"/>
    <w:rsid w:val="00A332C8"/>
    <w:rsid w:val="00A36549"/>
    <w:rsid w:val="00A36A83"/>
    <w:rsid w:val="00A4073C"/>
    <w:rsid w:val="00A40F3E"/>
    <w:rsid w:val="00A5113C"/>
    <w:rsid w:val="00A522A4"/>
    <w:rsid w:val="00A55C4F"/>
    <w:rsid w:val="00A57625"/>
    <w:rsid w:val="00A61945"/>
    <w:rsid w:val="00A62843"/>
    <w:rsid w:val="00A64174"/>
    <w:rsid w:val="00A64274"/>
    <w:rsid w:val="00A6583A"/>
    <w:rsid w:val="00A67468"/>
    <w:rsid w:val="00A70242"/>
    <w:rsid w:val="00A71EEC"/>
    <w:rsid w:val="00A74923"/>
    <w:rsid w:val="00A7617A"/>
    <w:rsid w:val="00A76FF1"/>
    <w:rsid w:val="00A7758D"/>
    <w:rsid w:val="00A837FE"/>
    <w:rsid w:val="00A84896"/>
    <w:rsid w:val="00A8521A"/>
    <w:rsid w:val="00A85400"/>
    <w:rsid w:val="00A85626"/>
    <w:rsid w:val="00A86CDB"/>
    <w:rsid w:val="00A86CEF"/>
    <w:rsid w:val="00A94872"/>
    <w:rsid w:val="00A950B3"/>
    <w:rsid w:val="00A9624E"/>
    <w:rsid w:val="00AA23E9"/>
    <w:rsid w:val="00AA2498"/>
    <w:rsid w:val="00AA356E"/>
    <w:rsid w:val="00AA5484"/>
    <w:rsid w:val="00AA67E5"/>
    <w:rsid w:val="00AA6E5A"/>
    <w:rsid w:val="00AB2AA3"/>
    <w:rsid w:val="00AB2D2F"/>
    <w:rsid w:val="00AB4FD0"/>
    <w:rsid w:val="00AC117E"/>
    <w:rsid w:val="00AC37EA"/>
    <w:rsid w:val="00AC45C7"/>
    <w:rsid w:val="00AC6A25"/>
    <w:rsid w:val="00AC7902"/>
    <w:rsid w:val="00AD04A4"/>
    <w:rsid w:val="00AD04C5"/>
    <w:rsid w:val="00AD1FB2"/>
    <w:rsid w:val="00AD392E"/>
    <w:rsid w:val="00AD5F52"/>
    <w:rsid w:val="00AF2EDF"/>
    <w:rsid w:val="00AF3105"/>
    <w:rsid w:val="00AF553C"/>
    <w:rsid w:val="00AF71E1"/>
    <w:rsid w:val="00AF7606"/>
    <w:rsid w:val="00B03821"/>
    <w:rsid w:val="00B045FE"/>
    <w:rsid w:val="00B07394"/>
    <w:rsid w:val="00B079C4"/>
    <w:rsid w:val="00B10117"/>
    <w:rsid w:val="00B1023C"/>
    <w:rsid w:val="00B13BA8"/>
    <w:rsid w:val="00B14395"/>
    <w:rsid w:val="00B22F0C"/>
    <w:rsid w:val="00B26E98"/>
    <w:rsid w:val="00B27617"/>
    <w:rsid w:val="00B27A6C"/>
    <w:rsid w:val="00B322BC"/>
    <w:rsid w:val="00B34432"/>
    <w:rsid w:val="00B410ED"/>
    <w:rsid w:val="00B41339"/>
    <w:rsid w:val="00B41E5D"/>
    <w:rsid w:val="00B41EF3"/>
    <w:rsid w:val="00B4611F"/>
    <w:rsid w:val="00B50594"/>
    <w:rsid w:val="00B5251E"/>
    <w:rsid w:val="00B53541"/>
    <w:rsid w:val="00B564FF"/>
    <w:rsid w:val="00B617A0"/>
    <w:rsid w:val="00B6592A"/>
    <w:rsid w:val="00B66662"/>
    <w:rsid w:val="00B70441"/>
    <w:rsid w:val="00B70D5F"/>
    <w:rsid w:val="00B71D5E"/>
    <w:rsid w:val="00B721DF"/>
    <w:rsid w:val="00B7791D"/>
    <w:rsid w:val="00B80277"/>
    <w:rsid w:val="00B80E0B"/>
    <w:rsid w:val="00B83886"/>
    <w:rsid w:val="00B8547A"/>
    <w:rsid w:val="00B86F65"/>
    <w:rsid w:val="00B87378"/>
    <w:rsid w:val="00B90977"/>
    <w:rsid w:val="00B919AE"/>
    <w:rsid w:val="00B91F70"/>
    <w:rsid w:val="00B963CF"/>
    <w:rsid w:val="00BA1EAC"/>
    <w:rsid w:val="00BA563E"/>
    <w:rsid w:val="00BB0891"/>
    <w:rsid w:val="00BB5CD7"/>
    <w:rsid w:val="00BB7027"/>
    <w:rsid w:val="00BC1947"/>
    <w:rsid w:val="00BC3723"/>
    <w:rsid w:val="00BC6155"/>
    <w:rsid w:val="00BC64EC"/>
    <w:rsid w:val="00BD2E49"/>
    <w:rsid w:val="00BD318B"/>
    <w:rsid w:val="00BD5C4E"/>
    <w:rsid w:val="00BD5DFD"/>
    <w:rsid w:val="00BD6AC3"/>
    <w:rsid w:val="00BD795C"/>
    <w:rsid w:val="00BD7BDE"/>
    <w:rsid w:val="00BE07C1"/>
    <w:rsid w:val="00BE1345"/>
    <w:rsid w:val="00BE1E30"/>
    <w:rsid w:val="00BE31EE"/>
    <w:rsid w:val="00BE36D1"/>
    <w:rsid w:val="00BE5ABC"/>
    <w:rsid w:val="00BE6132"/>
    <w:rsid w:val="00BE6171"/>
    <w:rsid w:val="00BE7664"/>
    <w:rsid w:val="00BF222C"/>
    <w:rsid w:val="00BF38AA"/>
    <w:rsid w:val="00BF5EB9"/>
    <w:rsid w:val="00C00E9A"/>
    <w:rsid w:val="00C0596B"/>
    <w:rsid w:val="00C0738B"/>
    <w:rsid w:val="00C108E0"/>
    <w:rsid w:val="00C20830"/>
    <w:rsid w:val="00C274F4"/>
    <w:rsid w:val="00C27668"/>
    <w:rsid w:val="00C27B8C"/>
    <w:rsid w:val="00C30B77"/>
    <w:rsid w:val="00C34210"/>
    <w:rsid w:val="00C34434"/>
    <w:rsid w:val="00C40E10"/>
    <w:rsid w:val="00C42045"/>
    <w:rsid w:val="00C46251"/>
    <w:rsid w:val="00C50535"/>
    <w:rsid w:val="00C50E4B"/>
    <w:rsid w:val="00C531D5"/>
    <w:rsid w:val="00C61CEF"/>
    <w:rsid w:val="00C6372A"/>
    <w:rsid w:val="00C6378D"/>
    <w:rsid w:val="00C71E9D"/>
    <w:rsid w:val="00C72EE5"/>
    <w:rsid w:val="00C73C01"/>
    <w:rsid w:val="00C76D20"/>
    <w:rsid w:val="00C7786E"/>
    <w:rsid w:val="00C801BA"/>
    <w:rsid w:val="00C8086C"/>
    <w:rsid w:val="00C80916"/>
    <w:rsid w:val="00C81E32"/>
    <w:rsid w:val="00C85B4A"/>
    <w:rsid w:val="00C87EC6"/>
    <w:rsid w:val="00C9057C"/>
    <w:rsid w:val="00C90B5C"/>
    <w:rsid w:val="00C90E99"/>
    <w:rsid w:val="00C94726"/>
    <w:rsid w:val="00C95CCD"/>
    <w:rsid w:val="00CA036B"/>
    <w:rsid w:val="00CA1496"/>
    <w:rsid w:val="00CA46DB"/>
    <w:rsid w:val="00CA70A8"/>
    <w:rsid w:val="00CA7181"/>
    <w:rsid w:val="00CB0628"/>
    <w:rsid w:val="00CB0CB1"/>
    <w:rsid w:val="00CB19CE"/>
    <w:rsid w:val="00CB2D77"/>
    <w:rsid w:val="00CB4217"/>
    <w:rsid w:val="00CB5DCA"/>
    <w:rsid w:val="00CB6684"/>
    <w:rsid w:val="00CC2E5D"/>
    <w:rsid w:val="00CC37A7"/>
    <w:rsid w:val="00CC5179"/>
    <w:rsid w:val="00CD4C47"/>
    <w:rsid w:val="00CE2391"/>
    <w:rsid w:val="00CE486B"/>
    <w:rsid w:val="00CE49B2"/>
    <w:rsid w:val="00CE524C"/>
    <w:rsid w:val="00CF0B22"/>
    <w:rsid w:val="00CF21D9"/>
    <w:rsid w:val="00CF34CD"/>
    <w:rsid w:val="00CF5018"/>
    <w:rsid w:val="00CF5336"/>
    <w:rsid w:val="00CF782B"/>
    <w:rsid w:val="00D04C26"/>
    <w:rsid w:val="00D0557C"/>
    <w:rsid w:val="00D074AD"/>
    <w:rsid w:val="00D17714"/>
    <w:rsid w:val="00D2050D"/>
    <w:rsid w:val="00D220AC"/>
    <w:rsid w:val="00D230DA"/>
    <w:rsid w:val="00D233E7"/>
    <w:rsid w:val="00D248D1"/>
    <w:rsid w:val="00D24E61"/>
    <w:rsid w:val="00D2785B"/>
    <w:rsid w:val="00D31FCD"/>
    <w:rsid w:val="00D33AF8"/>
    <w:rsid w:val="00D353FD"/>
    <w:rsid w:val="00D364A1"/>
    <w:rsid w:val="00D36F3C"/>
    <w:rsid w:val="00D42A2A"/>
    <w:rsid w:val="00D50070"/>
    <w:rsid w:val="00D52FBA"/>
    <w:rsid w:val="00D54861"/>
    <w:rsid w:val="00D57684"/>
    <w:rsid w:val="00D60A76"/>
    <w:rsid w:val="00D74161"/>
    <w:rsid w:val="00D7568F"/>
    <w:rsid w:val="00D76540"/>
    <w:rsid w:val="00D805B1"/>
    <w:rsid w:val="00D831F5"/>
    <w:rsid w:val="00D84725"/>
    <w:rsid w:val="00D8682F"/>
    <w:rsid w:val="00D90B9E"/>
    <w:rsid w:val="00D90C37"/>
    <w:rsid w:val="00D91CFB"/>
    <w:rsid w:val="00D93626"/>
    <w:rsid w:val="00D95225"/>
    <w:rsid w:val="00D969F5"/>
    <w:rsid w:val="00DA28A5"/>
    <w:rsid w:val="00DA61A8"/>
    <w:rsid w:val="00DB19A9"/>
    <w:rsid w:val="00DB3F66"/>
    <w:rsid w:val="00DB5087"/>
    <w:rsid w:val="00DB51E0"/>
    <w:rsid w:val="00DC11AA"/>
    <w:rsid w:val="00DC1E10"/>
    <w:rsid w:val="00DC27FC"/>
    <w:rsid w:val="00DC546B"/>
    <w:rsid w:val="00DC5841"/>
    <w:rsid w:val="00DC7563"/>
    <w:rsid w:val="00DD344E"/>
    <w:rsid w:val="00DD50FA"/>
    <w:rsid w:val="00DD53BE"/>
    <w:rsid w:val="00DD5AF2"/>
    <w:rsid w:val="00DD7F4A"/>
    <w:rsid w:val="00DE556D"/>
    <w:rsid w:val="00DF797B"/>
    <w:rsid w:val="00E014D5"/>
    <w:rsid w:val="00E01AA7"/>
    <w:rsid w:val="00E037F0"/>
    <w:rsid w:val="00E07F46"/>
    <w:rsid w:val="00E07F58"/>
    <w:rsid w:val="00E10BDE"/>
    <w:rsid w:val="00E1146F"/>
    <w:rsid w:val="00E11A96"/>
    <w:rsid w:val="00E15328"/>
    <w:rsid w:val="00E16145"/>
    <w:rsid w:val="00E23865"/>
    <w:rsid w:val="00E27532"/>
    <w:rsid w:val="00E27DF5"/>
    <w:rsid w:val="00E31F18"/>
    <w:rsid w:val="00E41F5C"/>
    <w:rsid w:val="00E43805"/>
    <w:rsid w:val="00E468D9"/>
    <w:rsid w:val="00E525C0"/>
    <w:rsid w:val="00E533E2"/>
    <w:rsid w:val="00E544F3"/>
    <w:rsid w:val="00E575D7"/>
    <w:rsid w:val="00E6010D"/>
    <w:rsid w:val="00E60A2A"/>
    <w:rsid w:val="00E60D0B"/>
    <w:rsid w:val="00E61BD8"/>
    <w:rsid w:val="00E6290C"/>
    <w:rsid w:val="00E63314"/>
    <w:rsid w:val="00E64FC6"/>
    <w:rsid w:val="00E6583A"/>
    <w:rsid w:val="00E7015C"/>
    <w:rsid w:val="00E7174C"/>
    <w:rsid w:val="00E71878"/>
    <w:rsid w:val="00E74C17"/>
    <w:rsid w:val="00E7662D"/>
    <w:rsid w:val="00E76771"/>
    <w:rsid w:val="00E866CF"/>
    <w:rsid w:val="00E91A17"/>
    <w:rsid w:val="00E97F89"/>
    <w:rsid w:val="00EA0BF8"/>
    <w:rsid w:val="00EA3691"/>
    <w:rsid w:val="00EA5F38"/>
    <w:rsid w:val="00EB0146"/>
    <w:rsid w:val="00EB168B"/>
    <w:rsid w:val="00EB65BA"/>
    <w:rsid w:val="00EB68DF"/>
    <w:rsid w:val="00EB7C0B"/>
    <w:rsid w:val="00EC05AC"/>
    <w:rsid w:val="00ED1E3C"/>
    <w:rsid w:val="00ED3181"/>
    <w:rsid w:val="00ED69E4"/>
    <w:rsid w:val="00ED70D0"/>
    <w:rsid w:val="00ED7171"/>
    <w:rsid w:val="00ED7448"/>
    <w:rsid w:val="00EE4525"/>
    <w:rsid w:val="00EE57F0"/>
    <w:rsid w:val="00EE74D2"/>
    <w:rsid w:val="00EE7D8B"/>
    <w:rsid w:val="00EF0035"/>
    <w:rsid w:val="00EF0CA4"/>
    <w:rsid w:val="00EF725C"/>
    <w:rsid w:val="00F0187D"/>
    <w:rsid w:val="00F026E9"/>
    <w:rsid w:val="00F05620"/>
    <w:rsid w:val="00F10F8F"/>
    <w:rsid w:val="00F11F83"/>
    <w:rsid w:val="00F12905"/>
    <w:rsid w:val="00F13A91"/>
    <w:rsid w:val="00F13C7C"/>
    <w:rsid w:val="00F1411A"/>
    <w:rsid w:val="00F14C3A"/>
    <w:rsid w:val="00F20EE0"/>
    <w:rsid w:val="00F21203"/>
    <w:rsid w:val="00F21AA1"/>
    <w:rsid w:val="00F23030"/>
    <w:rsid w:val="00F32195"/>
    <w:rsid w:val="00F35580"/>
    <w:rsid w:val="00F35B6C"/>
    <w:rsid w:val="00F464B2"/>
    <w:rsid w:val="00F47AAC"/>
    <w:rsid w:val="00F52FB4"/>
    <w:rsid w:val="00F54276"/>
    <w:rsid w:val="00F54CF0"/>
    <w:rsid w:val="00F62B75"/>
    <w:rsid w:val="00F63DF6"/>
    <w:rsid w:val="00F64D57"/>
    <w:rsid w:val="00F70FE9"/>
    <w:rsid w:val="00F773DE"/>
    <w:rsid w:val="00F81B5B"/>
    <w:rsid w:val="00F81B66"/>
    <w:rsid w:val="00F8256E"/>
    <w:rsid w:val="00F84645"/>
    <w:rsid w:val="00F84B78"/>
    <w:rsid w:val="00F8551D"/>
    <w:rsid w:val="00F85CA4"/>
    <w:rsid w:val="00F94413"/>
    <w:rsid w:val="00FA0ABF"/>
    <w:rsid w:val="00FA79BF"/>
    <w:rsid w:val="00FB03B9"/>
    <w:rsid w:val="00FB0682"/>
    <w:rsid w:val="00FB0C16"/>
    <w:rsid w:val="00FB1549"/>
    <w:rsid w:val="00FB1F56"/>
    <w:rsid w:val="00FB571A"/>
    <w:rsid w:val="00FB68C1"/>
    <w:rsid w:val="00FB7500"/>
    <w:rsid w:val="00FC5CC6"/>
    <w:rsid w:val="00FC78EC"/>
    <w:rsid w:val="00FD0C01"/>
    <w:rsid w:val="00FD3003"/>
    <w:rsid w:val="00FD3891"/>
    <w:rsid w:val="00FD4118"/>
    <w:rsid w:val="00FD70A6"/>
    <w:rsid w:val="00FE098D"/>
    <w:rsid w:val="00FE1285"/>
    <w:rsid w:val="00FE1408"/>
    <w:rsid w:val="00FE2C5F"/>
    <w:rsid w:val="00FE3C24"/>
    <w:rsid w:val="00FE4EB4"/>
    <w:rsid w:val="00FE5EFA"/>
    <w:rsid w:val="00FE7256"/>
    <w:rsid w:val="00FE7547"/>
    <w:rsid w:val="00FE7833"/>
    <w:rsid w:val="00FE7ABD"/>
    <w:rsid w:val="00FF0953"/>
    <w:rsid w:val="00FF3F9D"/>
    <w:rsid w:val="01C09C90"/>
    <w:rsid w:val="0B371FE1"/>
    <w:rsid w:val="1A26093A"/>
    <w:rsid w:val="3AB0819C"/>
    <w:rsid w:val="4627388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449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qFormat="1"/>
    <w:lsdException w:name="heading 4" w:uiPriority="9" w:semiHidden="1" w:qFormat="1"/>
    <w:lsdException w:name="heading 5" w:uiPriority="9" w:semiHidden="1" w:qFormat="1"/>
    <w:lsdException w:name="heading 6" w:uiPriority="9" w:semiHidden="1" w:qFormat="1"/>
    <w:lsdException w:name="heading 7" w:uiPriority="9" w:semiHidden="1" w:qFormat="1"/>
    <w:lsdException w:name="heading 8" w:uiPriority="9" w:semiHidden="1" w:qFormat="1"/>
    <w:lsdException w:name="heading 9" w:uiPriority="9" w:semiHidden="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qFormat="1"/>
    <w:lsdException w:name="Emphasis" w:uiPriority="20"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qFormat="1"/>
    <w:lsdException w:name="Quote" w:uiPriority="29" w:qFormat="1"/>
    <w:lsdException w:name="Intense Quote" w:uiPriority="30"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qFormat="1"/>
    <w:lsdException w:name="Intense Emphasis" w:uiPriority="21" w:semiHidden="1"/>
    <w:lsdException w:name="Subtle Reference" w:uiPriority="31" w:semiHidden="1" w:qFormat="1"/>
    <w:lsdException w:name="Intense Reference" w:uiPriority="32" w:semiHidden="1" w:qFormat="1"/>
    <w:lsdException w:name="Book Title" w:uiPriority="33" w:semiHidden="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styleId="Normal" w:default="1">
    <w:name w:val="Normal"/>
    <w:qFormat/>
    <w:rsid w:val="009122CC"/>
  </w:style>
  <w:style w:type="character" w:styleId="Policepardfaut" w:default="1">
    <w:name w:val="Default Paragraph Font"/>
    <w:uiPriority w:val="1"/>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table" w:styleId="Grilledutableau">
    <w:name w:val="Table Grid"/>
    <w:basedOn w:val="TableauNormal"/>
    <w:uiPriority w:val="39"/>
    <w:rsid w:val="0032737D"/>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mdelauteur" w:customStyle="1">
    <w:name w:val="Nom de l’auteur"/>
    <w:basedOn w:val="Normal"/>
    <w:next w:val="Normal"/>
    <w:uiPriority w:val="12"/>
    <w:qFormat/>
    <w:rsid w:val="009A2876"/>
    <w:pPr>
      <w:widowControl w:val="0"/>
      <w:pBdr>
        <w:bottom w:val="single" w:color="808080" w:themeColor="background1" w:themeShade="80" w:sz="8" w:space="6"/>
      </w:pBdr>
      <w:autoSpaceDE w:val="0"/>
      <w:autoSpaceDN w:val="0"/>
      <w:spacing w:after="240" w:line="240" w:lineRule="auto"/>
    </w:pPr>
    <w:rPr>
      <w:b/>
      <w:caps/>
      <w:sz w:val="24"/>
      <w:szCs w:val="24"/>
    </w:rPr>
  </w:style>
  <w:style w:type="paragraph" w:styleId="En-tte">
    <w:name w:val="header"/>
    <w:basedOn w:val="Normal"/>
    <w:link w:val="En-tteCar"/>
    <w:uiPriority w:val="99"/>
    <w:unhideWhenUsed/>
    <w:rsid w:val="00DB5087"/>
    <w:pPr>
      <w:tabs>
        <w:tab w:val="center" w:pos="4680"/>
        <w:tab w:val="right" w:pos="9360"/>
      </w:tabs>
      <w:spacing w:after="0" w:line="240" w:lineRule="auto"/>
      <w:jc w:val="center"/>
    </w:pPr>
    <w:rPr>
      <w:rFonts w:asciiTheme="majorHAnsi" w:hAnsiTheme="majorHAnsi"/>
      <w:b/>
    </w:rPr>
  </w:style>
  <w:style w:type="character" w:styleId="En-tteCar" w:customStyle="1">
    <w:name w:val="En-tête Car"/>
    <w:basedOn w:val="Policepardfaut"/>
    <w:link w:val="En-tte"/>
    <w:uiPriority w:val="99"/>
    <w:rsid w:val="00DB5087"/>
    <w:rPr>
      <w:rFonts w:asciiTheme="majorHAnsi" w:hAnsiTheme="majorHAnsi"/>
      <w:b/>
    </w:rPr>
  </w:style>
  <w:style w:type="paragraph" w:styleId="Pieddepage">
    <w:name w:val="footer"/>
    <w:basedOn w:val="Normal"/>
    <w:link w:val="PieddepageCar"/>
    <w:uiPriority w:val="99"/>
    <w:unhideWhenUsed/>
    <w:rsid w:val="00F54276"/>
    <w:pPr>
      <w:tabs>
        <w:tab w:val="center" w:pos="4680"/>
        <w:tab w:val="right" w:pos="9360"/>
      </w:tabs>
      <w:spacing w:after="0" w:line="240" w:lineRule="auto"/>
      <w:jc w:val="right"/>
    </w:pPr>
    <w:rPr>
      <w:rFonts w:asciiTheme="majorHAnsi" w:hAnsiTheme="majorHAnsi"/>
      <w:b/>
    </w:rPr>
  </w:style>
  <w:style w:type="character" w:styleId="PieddepageCar" w:customStyle="1">
    <w:name w:val="Pied de page Car"/>
    <w:basedOn w:val="Policepardfaut"/>
    <w:link w:val="Pieddepage"/>
    <w:uiPriority w:val="99"/>
    <w:rsid w:val="00F54276"/>
    <w:rPr>
      <w:rFonts w:asciiTheme="majorHAnsi" w:hAnsiTheme="majorHAnsi"/>
      <w:b/>
    </w:rPr>
  </w:style>
  <w:style w:type="character" w:styleId="Marquedecommentaire">
    <w:name w:val="annotation reference"/>
    <w:basedOn w:val="Policepardfaut"/>
    <w:uiPriority w:val="99"/>
    <w:semiHidden/>
    <w:unhideWhenUsed/>
    <w:rsid w:val="00FE098D"/>
    <w:rPr>
      <w:sz w:val="16"/>
      <w:szCs w:val="16"/>
    </w:rPr>
  </w:style>
  <w:style w:type="character" w:styleId="Texteden-tte" w:customStyle="1">
    <w:name w:val="Texte d’en-tête"/>
    <w:basedOn w:val="Policepardfaut"/>
    <w:uiPriority w:val="1"/>
    <w:qFormat/>
    <w:rsid w:val="001B3D39"/>
    <w:rPr>
      <w:rFonts w:asciiTheme="majorHAnsi" w:hAnsiTheme="majorHAnsi"/>
      <w:b/>
      <w:bCs/>
      <w:color w:val="5F645C" w:themeColor="accent2" w:themeShade="BF"/>
    </w:rPr>
  </w:style>
  <w:style w:type="paragraph" w:styleId="Commentaire">
    <w:name w:val="annotation text"/>
    <w:basedOn w:val="Normal"/>
    <w:link w:val="CommentaireCar"/>
    <w:uiPriority w:val="99"/>
    <w:semiHidden/>
    <w:rsid w:val="0045410A"/>
    <w:pPr>
      <w:spacing w:line="240" w:lineRule="auto"/>
    </w:pPr>
    <w:rPr>
      <w:sz w:val="20"/>
      <w:szCs w:val="20"/>
    </w:rPr>
  </w:style>
  <w:style w:type="paragraph" w:styleId="Objetducommentaire">
    <w:name w:val="annotation subject"/>
    <w:basedOn w:val="Normal"/>
    <w:next w:val="Normal"/>
    <w:link w:val="ObjetducommentaireCar"/>
    <w:uiPriority w:val="99"/>
    <w:semiHidden/>
    <w:unhideWhenUsed/>
    <w:rsid w:val="002D72E3"/>
    <w:pPr>
      <w:spacing w:line="240" w:lineRule="auto"/>
    </w:pPr>
    <w:rPr>
      <w:b/>
      <w:bCs/>
      <w:sz w:val="20"/>
      <w:szCs w:val="20"/>
    </w:rPr>
  </w:style>
  <w:style w:type="character" w:styleId="ObjetducommentaireCar" w:customStyle="1">
    <w:name w:val="Objet du commentaire Car"/>
    <w:basedOn w:val="Policepardfaut"/>
    <w:link w:val="Objetducommentaire"/>
    <w:uiPriority w:val="99"/>
    <w:semiHidden/>
    <w:rsid w:val="002D72E3"/>
    <w:rPr>
      <w:b/>
      <w:bCs/>
    </w:rPr>
  </w:style>
  <w:style w:type="paragraph" w:styleId="Titredelours" w:customStyle="1">
    <w:name w:val="Titre de l’ours"/>
    <w:basedOn w:val="Normal"/>
    <w:qFormat/>
    <w:rsid w:val="00ED1E3C"/>
    <w:pPr>
      <w:spacing w:after="0" w:line="240" w:lineRule="auto"/>
      <w:jc w:val="center"/>
    </w:pPr>
    <w:rPr>
      <w:rFonts w:asciiTheme="majorHAnsi" w:hAnsiTheme="majorHAnsi"/>
      <w:b/>
      <w:noProof/>
      <w:color w:val="5F645C" w:themeColor="accent2" w:themeShade="BF"/>
      <w:sz w:val="116"/>
      <w:szCs w:val="144"/>
    </w:rPr>
  </w:style>
  <w:style w:type="paragraph" w:styleId="Sous-titredelours" w:customStyle="1">
    <w:name w:val="Sous-titre de l’ours"/>
    <w:basedOn w:val="Normal"/>
    <w:qFormat/>
    <w:rsid w:val="00145AE6"/>
    <w:pPr>
      <w:spacing w:after="0" w:line="240" w:lineRule="auto"/>
      <w:jc w:val="center"/>
    </w:pPr>
    <w:rPr>
      <w:rFonts w:cs="Arial"/>
      <w:color w:val="5F645C" w:themeColor="accent2" w:themeShade="BF"/>
      <w:spacing w:val="30"/>
      <w:sz w:val="28"/>
      <w:szCs w:val="32"/>
    </w:rPr>
  </w:style>
  <w:style w:type="paragraph" w:styleId="Titredarticlevertolive" w:customStyle="1">
    <w:name w:val="Titre d’article vert olive"/>
    <w:basedOn w:val="Normal"/>
    <w:qFormat/>
    <w:rsid w:val="009969F8"/>
    <w:pPr>
      <w:spacing w:after="0" w:line="240" w:lineRule="auto"/>
    </w:pPr>
    <w:rPr>
      <w:rFonts w:asciiTheme="majorHAnsi" w:hAnsiTheme="majorHAnsi"/>
      <w:b/>
      <w:bCs/>
      <w:noProof/>
      <w:color w:val="5F645C" w:themeColor="accent2" w:themeShade="BF"/>
      <w:sz w:val="44"/>
      <w:szCs w:val="44"/>
    </w:rPr>
  </w:style>
  <w:style w:type="character" w:styleId="Sous-titredarticlevertolive" w:customStyle="1">
    <w:name w:val="Sous-titre d’article vert olive"/>
    <w:basedOn w:val="Policepardfaut"/>
    <w:uiPriority w:val="1"/>
    <w:qFormat/>
    <w:rsid w:val="000F0317"/>
    <w:rPr>
      <w:rFonts w:cs="Arial" w:asciiTheme="majorHAnsi" w:hAnsiTheme="majorHAnsi"/>
      <w:color w:val="5F645C" w:themeColor="accent2" w:themeShade="BF"/>
      <w:sz w:val="32"/>
      <w:szCs w:val="32"/>
    </w:rPr>
  </w:style>
  <w:style w:type="character" w:styleId="Titredarticlemarron" w:customStyle="1">
    <w:name w:val="Titre d’article marron"/>
    <w:basedOn w:val="Policepardfaut"/>
    <w:uiPriority w:val="1"/>
    <w:qFormat/>
    <w:rsid w:val="00E10BDE"/>
    <w:rPr>
      <w:rFonts w:asciiTheme="majorHAnsi" w:hAnsiTheme="majorHAnsi"/>
      <w:b/>
      <w:bCs/>
      <w:noProof/>
      <w:color w:val="8A7760" w:themeColor="accent1" w:themeShade="BF"/>
      <w:sz w:val="72"/>
      <w:szCs w:val="72"/>
    </w:rPr>
  </w:style>
  <w:style w:type="character" w:styleId="Sous-titredarticlemarron" w:customStyle="1">
    <w:name w:val="Sous-titre d’article marron"/>
    <w:basedOn w:val="Policepardfaut"/>
    <w:uiPriority w:val="1"/>
    <w:qFormat/>
    <w:rsid w:val="00E10BDE"/>
    <w:rPr>
      <w:rFonts w:cs="Arial" w:asciiTheme="majorHAnsi" w:hAnsiTheme="majorHAnsi"/>
      <w:noProof/>
      <w:color w:val="8A7760" w:themeColor="accent1" w:themeShade="BF"/>
      <w:sz w:val="48"/>
      <w:szCs w:val="48"/>
    </w:rPr>
  </w:style>
  <w:style w:type="character" w:styleId="Nomdauteurmarron" w:customStyle="1">
    <w:name w:val="Nom d’auteur marron"/>
    <w:basedOn w:val="Policepardfaut"/>
    <w:uiPriority w:val="1"/>
    <w:qFormat/>
    <w:rsid w:val="00774EED"/>
    <w:rPr>
      <w:b/>
      <w:bCs/>
      <w:caps/>
      <w:smallCaps w:val="0"/>
      <w:color w:val="8A7760" w:themeColor="accent1" w:themeShade="BF"/>
      <w:sz w:val="24"/>
      <w:szCs w:val="24"/>
    </w:rPr>
  </w:style>
  <w:style w:type="character" w:styleId="Nomdauteurvertolive" w:customStyle="1">
    <w:name w:val="Nom d’auteur vert olive"/>
    <w:basedOn w:val="Policepardfaut"/>
    <w:uiPriority w:val="1"/>
    <w:qFormat/>
    <w:rsid w:val="00EE4525"/>
    <w:rPr>
      <w:b/>
      <w:bCs/>
      <w:caps/>
      <w:smallCaps w:val="0"/>
      <w:noProof/>
      <w:color w:val="5F645C" w:themeColor="accent2" w:themeShade="BF"/>
      <w:sz w:val="24"/>
      <w:szCs w:val="24"/>
    </w:rPr>
  </w:style>
  <w:style w:type="paragraph" w:styleId="Corpsdetextemarron" w:customStyle="1">
    <w:name w:val="Corps de texte marron"/>
    <w:basedOn w:val="Normal"/>
    <w:qFormat/>
    <w:rsid w:val="00ED1E3C"/>
    <w:pPr>
      <w:spacing w:after="0" w:line="240" w:lineRule="auto"/>
    </w:pPr>
    <w:rPr>
      <w:color w:val="8A7760" w:themeColor="accent1" w:themeShade="BF"/>
      <w:sz w:val="18"/>
    </w:rPr>
  </w:style>
  <w:style w:type="paragraph" w:styleId="Corpsdetextevertolive" w:customStyle="1">
    <w:name w:val="Corps de texte vert olive"/>
    <w:basedOn w:val="Normal"/>
    <w:qFormat/>
    <w:rsid w:val="00ED1E3C"/>
    <w:pPr>
      <w:spacing w:after="0" w:line="240" w:lineRule="auto"/>
    </w:pPr>
    <w:rPr>
      <w:color w:val="5F645C" w:themeColor="accent2" w:themeShade="BF"/>
      <w:sz w:val="18"/>
    </w:rPr>
  </w:style>
  <w:style w:type="character" w:styleId="Petittitredarticlemarron" w:customStyle="1">
    <w:name w:val="Petit titre d’article marron"/>
    <w:basedOn w:val="Policepardfaut"/>
    <w:uiPriority w:val="1"/>
    <w:qFormat/>
    <w:rsid w:val="00EE4525"/>
    <w:rPr>
      <w:rFonts w:asciiTheme="majorHAnsi" w:hAnsiTheme="majorHAnsi"/>
      <w:b/>
      <w:bCs/>
      <w:noProof/>
      <w:color w:val="8A7760" w:themeColor="accent1" w:themeShade="BF"/>
      <w:sz w:val="44"/>
      <w:szCs w:val="44"/>
    </w:rPr>
  </w:style>
  <w:style w:type="character" w:styleId="Petitsous-titredarticlemarron" w:customStyle="1">
    <w:name w:val="Petit sous-titre d’article marron"/>
    <w:basedOn w:val="Policepardfaut"/>
    <w:uiPriority w:val="1"/>
    <w:qFormat/>
    <w:rsid w:val="00EE4525"/>
    <w:rPr>
      <w:rFonts w:asciiTheme="majorHAnsi" w:hAnsiTheme="majorHAnsi"/>
      <w:noProof/>
      <w:color w:val="8A7760" w:themeColor="accent1" w:themeShade="BF"/>
      <w:sz w:val="32"/>
      <w:szCs w:val="32"/>
    </w:rPr>
  </w:style>
  <w:style w:type="character" w:styleId="Petittitredarticlevertolive" w:customStyle="1">
    <w:name w:val="Petit titre d’article vert olive"/>
    <w:basedOn w:val="Policepardfaut"/>
    <w:uiPriority w:val="1"/>
    <w:qFormat/>
    <w:rsid w:val="008060D4"/>
    <w:rPr>
      <w:rFonts w:ascii="Sylfaen" w:hAnsi="Sylfaen"/>
      <w:b/>
      <w:color w:val="5F645C" w:themeColor="accent2" w:themeShade="BF"/>
      <w:sz w:val="44"/>
    </w:rPr>
  </w:style>
  <w:style w:type="paragraph" w:styleId="Exergue" w:customStyle="1">
    <w:name w:val="Exergue"/>
    <w:basedOn w:val="Normal"/>
    <w:qFormat/>
    <w:rsid w:val="00E27DF5"/>
    <w:pPr>
      <w:spacing w:after="0" w:line="240" w:lineRule="auto"/>
      <w:jc w:val="center"/>
    </w:pPr>
    <w:rPr>
      <w:rFonts w:asciiTheme="majorHAnsi" w:hAnsiTheme="majorHAnsi"/>
      <w:color w:val="7F867B" w:themeColor="accent2"/>
      <w:sz w:val="40"/>
      <w:szCs w:val="48"/>
    </w:rPr>
  </w:style>
  <w:style w:type="paragraph" w:styleId="Lgendedimagemarron" w:customStyle="1">
    <w:name w:val="Légende d’image marron"/>
    <w:basedOn w:val="Corpsdetextemarron"/>
    <w:qFormat/>
    <w:rsid w:val="00EE74D2"/>
  </w:style>
  <w:style w:type="character" w:styleId="CommentaireCar" w:customStyle="1">
    <w:name w:val="Commentaire Car"/>
    <w:basedOn w:val="Policepardfaut"/>
    <w:link w:val="Commentaire"/>
    <w:uiPriority w:val="99"/>
    <w:semiHidden/>
    <w:rsid w:val="009122CC"/>
    <w:rPr>
      <w:sz w:val="20"/>
      <w:szCs w:val="20"/>
    </w:rPr>
  </w:style>
  <w:style w:type="paragraph" w:styleId="Lgendedimagevertolive" w:customStyle="1">
    <w:name w:val="Légende d’image vert olive"/>
    <w:basedOn w:val="Corpsdetextemarron"/>
    <w:qFormat/>
    <w:rsid w:val="00EE74D2"/>
    <w:rPr>
      <w:color w:val="5F645C" w:themeColor="accent2" w:themeShade="BF"/>
    </w:rPr>
  </w:style>
  <w:style w:type="paragraph" w:styleId="Textedebulles">
    <w:name w:val="Balloon Text"/>
    <w:basedOn w:val="Normal"/>
    <w:link w:val="TextedebullesCar"/>
    <w:uiPriority w:val="99"/>
    <w:semiHidden/>
    <w:unhideWhenUsed/>
    <w:rsid w:val="00E74C17"/>
    <w:pPr>
      <w:spacing w:after="0" w:line="240" w:lineRule="auto"/>
    </w:pPr>
    <w:rPr>
      <w:rFonts w:ascii="Segoe UI" w:hAnsi="Segoe UI" w:cs="Segoe UI"/>
      <w:sz w:val="18"/>
      <w:szCs w:val="18"/>
    </w:rPr>
  </w:style>
  <w:style w:type="character" w:styleId="TextedebullesCar" w:customStyle="1">
    <w:name w:val="Texte de bulles Car"/>
    <w:basedOn w:val="Policepardfaut"/>
    <w:link w:val="Textedebulles"/>
    <w:uiPriority w:val="99"/>
    <w:semiHidden/>
    <w:rsid w:val="00E74C17"/>
    <w:rPr>
      <w:rFonts w:ascii="Segoe UI" w:hAnsi="Segoe UI" w:cs="Segoe UI"/>
      <w:sz w:val="18"/>
      <w:szCs w:val="18"/>
    </w:rPr>
  </w:style>
  <w:style w:type="paragraph" w:styleId="Ancregraphique" w:customStyle="1">
    <w:name w:val="Ancre graphique"/>
    <w:basedOn w:val="Normal"/>
    <w:qFormat/>
    <w:rsid w:val="009122CC"/>
    <w:pPr>
      <w:spacing w:after="0"/>
    </w:pPr>
    <w:rPr>
      <w:sz w:val="10"/>
      <w:szCs w:val="10"/>
    </w:rPr>
  </w:style>
  <w:style w:type="character" w:styleId="Textedelespacerserv">
    <w:name w:val="Placeholder Text"/>
    <w:basedOn w:val="Policepardfaut"/>
    <w:uiPriority w:val="99"/>
    <w:semiHidden/>
    <w:rsid w:val="009122CC"/>
    <w:rPr>
      <w:color w:val="808080"/>
    </w:rPr>
  </w:style>
  <w:style w:type="paragraph" w:styleId="Sansinterligne">
    <w:name w:val="No Spacing"/>
    <w:uiPriority w:val="1"/>
    <w:qFormat/>
    <w:rsid w:val="00F54276"/>
    <w:pPr>
      <w:spacing w:after="0" w:line="240" w:lineRule="auto"/>
    </w:pPr>
  </w:style>
  <w:style w:type="paragraph" w:styleId="933FCAE543CE4D268EEC8817F9B02B30" w:customStyle="1">
    <w:name w:val="933FCAE543CE4D268EEC8817F9B02B30"/>
    <w:rsid w:val="00B617A0"/>
    <w:rPr>
      <w:rFonts w:eastAsiaTheme="minorEastAsia"/>
      <w:lang w:eastAsia="fr-FR"/>
    </w:rPr>
  </w:style>
  <w:style w:type="character" w:styleId="lev">
    <w:name w:val="Strong"/>
    <w:basedOn w:val="Policepardfaut"/>
    <w:uiPriority w:val="22"/>
    <w:qFormat/>
    <w:rsid w:val="00CB5DC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70267">
      <w:bodyDiv w:val="1"/>
      <w:marLeft w:val="0"/>
      <w:marRight w:val="0"/>
      <w:marTop w:val="0"/>
      <w:marBottom w:val="0"/>
      <w:divBdr>
        <w:top w:val="none" w:sz="0" w:space="0" w:color="auto"/>
        <w:left w:val="none" w:sz="0" w:space="0" w:color="auto"/>
        <w:bottom w:val="none" w:sz="0" w:space="0" w:color="auto"/>
        <w:right w:val="none" w:sz="0" w:space="0" w:color="auto"/>
      </w:divBdr>
    </w:div>
    <w:div w:id="62653606">
      <w:bodyDiv w:val="1"/>
      <w:marLeft w:val="0"/>
      <w:marRight w:val="0"/>
      <w:marTop w:val="0"/>
      <w:marBottom w:val="0"/>
      <w:divBdr>
        <w:top w:val="none" w:sz="0" w:space="0" w:color="auto"/>
        <w:left w:val="none" w:sz="0" w:space="0" w:color="auto"/>
        <w:bottom w:val="none" w:sz="0" w:space="0" w:color="auto"/>
        <w:right w:val="none" w:sz="0" w:space="0" w:color="auto"/>
      </w:divBdr>
    </w:div>
    <w:div w:id="88354701">
      <w:bodyDiv w:val="1"/>
      <w:marLeft w:val="0"/>
      <w:marRight w:val="0"/>
      <w:marTop w:val="0"/>
      <w:marBottom w:val="0"/>
      <w:divBdr>
        <w:top w:val="none" w:sz="0" w:space="0" w:color="auto"/>
        <w:left w:val="none" w:sz="0" w:space="0" w:color="auto"/>
        <w:bottom w:val="none" w:sz="0" w:space="0" w:color="auto"/>
        <w:right w:val="none" w:sz="0" w:space="0" w:color="auto"/>
      </w:divBdr>
    </w:div>
    <w:div w:id="264315438">
      <w:bodyDiv w:val="1"/>
      <w:marLeft w:val="0"/>
      <w:marRight w:val="0"/>
      <w:marTop w:val="0"/>
      <w:marBottom w:val="0"/>
      <w:divBdr>
        <w:top w:val="none" w:sz="0" w:space="0" w:color="auto"/>
        <w:left w:val="none" w:sz="0" w:space="0" w:color="auto"/>
        <w:bottom w:val="none" w:sz="0" w:space="0" w:color="auto"/>
        <w:right w:val="none" w:sz="0" w:space="0" w:color="auto"/>
      </w:divBdr>
    </w:div>
    <w:div w:id="359937256">
      <w:bodyDiv w:val="1"/>
      <w:marLeft w:val="0"/>
      <w:marRight w:val="0"/>
      <w:marTop w:val="0"/>
      <w:marBottom w:val="0"/>
      <w:divBdr>
        <w:top w:val="none" w:sz="0" w:space="0" w:color="auto"/>
        <w:left w:val="none" w:sz="0" w:space="0" w:color="auto"/>
        <w:bottom w:val="none" w:sz="0" w:space="0" w:color="auto"/>
        <w:right w:val="none" w:sz="0" w:space="0" w:color="auto"/>
      </w:divBdr>
    </w:div>
    <w:div w:id="423962959">
      <w:bodyDiv w:val="1"/>
      <w:marLeft w:val="0"/>
      <w:marRight w:val="0"/>
      <w:marTop w:val="0"/>
      <w:marBottom w:val="0"/>
      <w:divBdr>
        <w:top w:val="none" w:sz="0" w:space="0" w:color="auto"/>
        <w:left w:val="none" w:sz="0" w:space="0" w:color="auto"/>
        <w:bottom w:val="none" w:sz="0" w:space="0" w:color="auto"/>
        <w:right w:val="none" w:sz="0" w:space="0" w:color="auto"/>
      </w:divBdr>
    </w:div>
    <w:div w:id="536696452">
      <w:bodyDiv w:val="1"/>
      <w:marLeft w:val="0"/>
      <w:marRight w:val="0"/>
      <w:marTop w:val="0"/>
      <w:marBottom w:val="0"/>
      <w:divBdr>
        <w:top w:val="none" w:sz="0" w:space="0" w:color="auto"/>
        <w:left w:val="none" w:sz="0" w:space="0" w:color="auto"/>
        <w:bottom w:val="none" w:sz="0" w:space="0" w:color="auto"/>
        <w:right w:val="none" w:sz="0" w:space="0" w:color="auto"/>
      </w:divBdr>
    </w:div>
    <w:div w:id="617835617">
      <w:bodyDiv w:val="1"/>
      <w:marLeft w:val="0"/>
      <w:marRight w:val="0"/>
      <w:marTop w:val="0"/>
      <w:marBottom w:val="0"/>
      <w:divBdr>
        <w:top w:val="none" w:sz="0" w:space="0" w:color="auto"/>
        <w:left w:val="none" w:sz="0" w:space="0" w:color="auto"/>
        <w:bottom w:val="none" w:sz="0" w:space="0" w:color="auto"/>
        <w:right w:val="none" w:sz="0" w:space="0" w:color="auto"/>
      </w:divBdr>
    </w:div>
    <w:div w:id="649099024">
      <w:bodyDiv w:val="1"/>
      <w:marLeft w:val="0"/>
      <w:marRight w:val="0"/>
      <w:marTop w:val="0"/>
      <w:marBottom w:val="0"/>
      <w:divBdr>
        <w:top w:val="none" w:sz="0" w:space="0" w:color="auto"/>
        <w:left w:val="none" w:sz="0" w:space="0" w:color="auto"/>
        <w:bottom w:val="none" w:sz="0" w:space="0" w:color="auto"/>
        <w:right w:val="none" w:sz="0" w:space="0" w:color="auto"/>
      </w:divBdr>
    </w:div>
    <w:div w:id="674576790">
      <w:bodyDiv w:val="1"/>
      <w:marLeft w:val="0"/>
      <w:marRight w:val="0"/>
      <w:marTop w:val="0"/>
      <w:marBottom w:val="0"/>
      <w:divBdr>
        <w:top w:val="none" w:sz="0" w:space="0" w:color="auto"/>
        <w:left w:val="none" w:sz="0" w:space="0" w:color="auto"/>
        <w:bottom w:val="none" w:sz="0" w:space="0" w:color="auto"/>
        <w:right w:val="none" w:sz="0" w:space="0" w:color="auto"/>
      </w:divBdr>
    </w:div>
    <w:div w:id="1013919836">
      <w:bodyDiv w:val="1"/>
      <w:marLeft w:val="0"/>
      <w:marRight w:val="0"/>
      <w:marTop w:val="0"/>
      <w:marBottom w:val="0"/>
      <w:divBdr>
        <w:top w:val="none" w:sz="0" w:space="0" w:color="auto"/>
        <w:left w:val="none" w:sz="0" w:space="0" w:color="auto"/>
        <w:bottom w:val="none" w:sz="0" w:space="0" w:color="auto"/>
        <w:right w:val="none" w:sz="0" w:space="0" w:color="auto"/>
      </w:divBdr>
    </w:div>
    <w:div w:id="1188644898">
      <w:bodyDiv w:val="1"/>
      <w:marLeft w:val="0"/>
      <w:marRight w:val="0"/>
      <w:marTop w:val="0"/>
      <w:marBottom w:val="0"/>
      <w:divBdr>
        <w:top w:val="none" w:sz="0" w:space="0" w:color="auto"/>
        <w:left w:val="none" w:sz="0" w:space="0" w:color="auto"/>
        <w:bottom w:val="none" w:sz="0" w:space="0" w:color="auto"/>
        <w:right w:val="none" w:sz="0" w:space="0" w:color="auto"/>
      </w:divBdr>
    </w:div>
    <w:div w:id="1302611968">
      <w:bodyDiv w:val="1"/>
      <w:marLeft w:val="0"/>
      <w:marRight w:val="0"/>
      <w:marTop w:val="0"/>
      <w:marBottom w:val="0"/>
      <w:divBdr>
        <w:top w:val="none" w:sz="0" w:space="0" w:color="auto"/>
        <w:left w:val="none" w:sz="0" w:space="0" w:color="auto"/>
        <w:bottom w:val="none" w:sz="0" w:space="0" w:color="auto"/>
        <w:right w:val="none" w:sz="0" w:space="0" w:color="auto"/>
      </w:divBdr>
    </w:div>
    <w:div w:id="1473987992">
      <w:bodyDiv w:val="1"/>
      <w:marLeft w:val="0"/>
      <w:marRight w:val="0"/>
      <w:marTop w:val="0"/>
      <w:marBottom w:val="0"/>
      <w:divBdr>
        <w:top w:val="none" w:sz="0" w:space="0" w:color="auto"/>
        <w:left w:val="none" w:sz="0" w:space="0" w:color="auto"/>
        <w:bottom w:val="none" w:sz="0" w:space="0" w:color="auto"/>
        <w:right w:val="none" w:sz="0" w:space="0" w:color="auto"/>
      </w:divBdr>
    </w:div>
    <w:div w:id="1777865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image" Target="media/image3.png" Id="rId13" /><Relationship Type="http://schemas.openxmlformats.org/officeDocument/2006/relationships/image" Target="media/image8.jpeg" Id="rId18" /><Relationship Type="http://schemas.openxmlformats.org/officeDocument/2006/relationships/customXml" Target="../customXml/item3.xml" Id="rId3" /><Relationship Type="http://schemas.openxmlformats.org/officeDocument/2006/relationships/image" Target="media/image11.jpeg" Id="rId21" /><Relationship Type="http://schemas.openxmlformats.org/officeDocument/2006/relationships/settings" Target="setting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theme" Target="theme/theme1.xml" Id="rId25" /><Relationship Type="http://schemas.openxmlformats.org/officeDocument/2006/relationships/customXml" Target="../customXml/item2.xml" Id="rId2" /><Relationship Type="http://schemas.openxmlformats.org/officeDocument/2006/relationships/image" Target="media/image10.jpeg"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glossaryDocument" Target="glossary/document.xml" Id="rId24" /><Relationship Type="http://schemas.openxmlformats.org/officeDocument/2006/relationships/numbering" Target="numbering.xml" Id="rId5" /><Relationship Type="http://schemas.openxmlformats.org/officeDocument/2006/relationships/image" Target="media/image5.jpeg" Id="rId15" /><Relationship Type="http://schemas.openxmlformats.org/officeDocument/2006/relationships/fontTable" Target="fontTable.xml" Id="rId23" /><Relationship Type="http://schemas.openxmlformats.org/officeDocument/2006/relationships/endnotes" Target="endnotes.xml" Id="rId10" /><Relationship Type="http://schemas.openxmlformats.org/officeDocument/2006/relationships/image" Target="media/image9.jpeg"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image" Target="/media/imagea.jpg" Id="Rb17a4ea6afca4be5" /></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cer\AppData\Roaming\Microsoft\Templates\Journal%20consacr&#233;%20aux%20loisir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D72EE1015A4D4FBE745FC65D7D54AC"/>
        <w:category>
          <w:name w:val="Général"/>
          <w:gallery w:val="placeholder"/>
        </w:category>
        <w:types>
          <w:type w:val="bbPlcHdr"/>
        </w:types>
        <w:behaviors>
          <w:behavior w:val="content"/>
        </w:behaviors>
        <w:guid w:val="{F0904B0E-CD17-4FDA-9C59-46E4F6E4CE4B}"/>
      </w:docPartPr>
      <w:docPartBody>
        <w:p w:rsidR="00000000" w:rsidRDefault="006C18C9">
          <w:pPr>
            <w:pStyle w:val="BBD72EE1015A4D4FBE745FC65D7D54AC"/>
          </w:pPr>
          <w:r w:rsidRPr="00ED1E3C">
            <w:rPr>
              <w:noProof/>
              <w:lang w:bidi="fr-FR"/>
            </w:rPr>
            <w:t>Mardi</w:t>
          </w:r>
        </w:p>
      </w:docPartBody>
    </w:docPart>
    <w:docPart>
      <w:docPartPr>
        <w:name w:val="A0EA718358674FBE9963AC499B1E5B08"/>
        <w:category>
          <w:name w:val="Général"/>
          <w:gallery w:val="placeholder"/>
        </w:category>
        <w:types>
          <w:type w:val="bbPlcHdr"/>
        </w:types>
        <w:behaviors>
          <w:behavior w:val="content"/>
        </w:behaviors>
        <w:guid w:val="{CBD324C8-B31B-4D46-BA05-B6ABA75CCE61}"/>
      </w:docPartPr>
      <w:docPartBody>
        <w:p w:rsidR="00000000" w:rsidRDefault="006C18C9">
          <w:pPr>
            <w:pStyle w:val="A0EA718358674FBE9963AC499B1E5B08"/>
          </w:pPr>
          <w:r w:rsidRPr="00ED1E3C">
            <w:rPr>
              <w:noProof/>
              <w:lang w:bidi="fr-FR"/>
            </w:rPr>
            <w:t>21 </w:t>
          </w:r>
          <w:r w:rsidRPr="00ED1E3C">
            <w:rPr>
              <w:noProof/>
              <w:lang w:bidi="fr-FR"/>
            </w:rPr>
            <w:t>septembre 20XX</w:t>
          </w:r>
        </w:p>
      </w:docPartBody>
    </w:docPart>
    <w:docPart>
      <w:docPartPr>
        <w:name w:val="34FC7A6FD868427895BFA1F5E483B1F3"/>
        <w:category>
          <w:name w:val="Général"/>
          <w:gallery w:val="placeholder"/>
        </w:category>
        <w:types>
          <w:type w:val="bbPlcHdr"/>
        </w:types>
        <w:behaviors>
          <w:behavior w:val="content"/>
        </w:behaviors>
        <w:guid w:val="{0C11E3B7-1175-4215-8014-DB47E3D849F1}"/>
      </w:docPartPr>
      <w:docPartBody>
        <w:p w:rsidR="00000000" w:rsidRDefault="006C18C9">
          <w:pPr>
            <w:pStyle w:val="34FC7A6FD868427895BFA1F5E483B1F3"/>
          </w:pPr>
          <w:r w:rsidRPr="00ED1E3C">
            <w:rPr>
              <w:noProof/>
              <w:lang w:bidi="fr-FR"/>
            </w:rPr>
            <w:t>Numéro 10</w:t>
          </w:r>
        </w:p>
      </w:docPartBody>
    </w:docPart>
    <w:docPart>
      <w:docPartPr>
        <w:name w:val="642BA3F266824C4A84F367AB3DBFE5E2"/>
        <w:category>
          <w:name w:val="Général"/>
          <w:gallery w:val="placeholder"/>
        </w:category>
        <w:types>
          <w:type w:val="bbPlcHdr"/>
        </w:types>
        <w:behaviors>
          <w:behavior w:val="content"/>
        </w:behaviors>
        <w:guid w:val="{EC40B1BB-8271-4A28-A0EE-536A457F96D7}"/>
      </w:docPartPr>
      <w:docPartBody>
        <w:p w:rsidR="00000000" w:rsidRDefault="006C18C9">
          <w:pPr>
            <w:pStyle w:val="642BA3F266824C4A84F367AB3DBFE5E2"/>
          </w:pPr>
          <w:r w:rsidRPr="00ED1E3C">
            <w:rPr>
              <w:lang w:bidi="fr-FR"/>
            </w:rPr>
            <w:t>ACTUALITÉS DU JOUR</w:t>
          </w:r>
        </w:p>
      </w:docPartBody>
    </w:docPart>
    <w:docPart>
      <w:docPartPr>
        <w:name w:val="2F57EB598BE74309A103937C75CFCCD6"/>
        <w:category>
          <w:name w:val="Général"/>
          <w:gallery w:val="placeholder"/>
        </w:category>
        <w:types>
          <w:type w:val="bbPlcHdr"/>
        </w:types>
        <w:behaviors>
          <w:behavior w:val="content"/>
        </w:behaviors>
        <w:guid w:val="{4EC414AD-D836-41B9-9754-792512550400}"/>
      </w:docPartPr>
      <w:docPartBody>
        <w:p w:rsidR="00000000" w:rsidRDefault="006C18C9">
          <w:pPr>
            <w:pStyle w:val="2F57EB598BE74309A103937C75CFCCD6"/>
          </w:pPr>
          <w:r w:rsidRPr="00ED1E3C">
            <w:rPr>
              <w:noProof/>
              <w:lang w:bidi="fr-FR"/>
            </w:rPr>
            <w:t>JOURNAL NUMÉRIQUE</w:t>
          </w:r>
        </w:p>
      </w:docPartBody>
    </w:docPart>
    <w:docPart>
      <w:docPartPr>
        <w:name w:val="A99E5744BF5F4974BBF8D65F541E93C3"/>
        <w:category>
          <w:name w:val="Général"/>
          <w:gallery w:val="placeholder"/>
        </w:category>
        <w:types>
          <w:type w:val="bbPlcHdr"/>
        </w:types>
        <w:behaviors>
          <w:behavior w:val="content"/>
        </w:behaviors>
        <w:guid w:val="{E78A4E4A-6CCA-42DE-AD43-93FCD894ED3F}"/>
      </w:docPartPr>
      <w:docPartBody>
        <w:p w:rsidR="00000000" w:rsidRDefault="006C18C9">
          <w:pPr>
            <w:pStyle w:val="A99E5744BF5F4974BBF8D65F541E93C3"/>
          </w:pPr>
          <w:r w:rsidRPr="00ED1E3C">
            <w:rPr>
              <w:lang w:bidi="fr-FR"/>
            </w:rPr>
            <w:t xml:space="preserve">Dernières </w:t>
          </w:r>
          <w:r w:rsidRPr="00ED1E3C">
            <w:rPr>
              <w:lang w:bidi="fr-FR"/>
            </w:rPr>
            <w:t>actualités</w:t>
          </w:r>
        </w:p>
      </w:docPartBody>
    </w:docPart>
    <w:docPart>
      <w:docPartPr>
        <w:name w:val="31EF5755845F4AEFB1C93BBA1BD4E6D0"/>
        <w:category>
          <w:name w:val="Général"/>
          <w:gallery w:val="placeholder"/>
        </w:category>
        <w:types>
          <w:type w:val="bbPlcHdr"/>
        </w:types>
        <w:behaviors>
          <w:behavior w:val="content"/>
        </w:behaviors>
        <w:guid w:val="{C152D4E5-5E46-4112-9514-D7DC0EEE75FE}"/>
      </w:docPartPr>
      <w:docPartBody>
        <w:p w:rsidR="00000000" w:rsidRDefault="006C18C9">
          <w:pPr>
            <w:pStyle w:val="31EF5755845F4AEFB1C93BBA1BD4E6D0"/>
          </w:pPr>
          <w:r w:rsidRPr="00ED1E3C">
            <w:rPr>
              <w:rStyle w:val="Nomdauteurvertolive"/>
              <w:lang w:bidi="fr-FR"/>
            </w:rPr>
            <w:t>MIRJAM NILSSON</w:t>
          </w:r>
        </w:p>
      </w:docPartBody>
    </w:docPart>
    <w:docPart>
      <w:docPartPr>
        <w:name w:val="ABD39073F0C2425FADC0D4C7F63664EF"/>
        <w:category>
          <w:name w:val="Général"/>
          <w:gallery w:val="placeholder"/>
        </w:category>
        <w:types>
          <w:type w:val="bbPlcHdr"/>
        </w:types>
        <w:behaviors>
          <w:behavior w:val="content"/>
        </w:behaviors>
        <w:guid w:val="{B9D9AC3F-9A35-48D0-92A2-51E18E95FA95}"/>
      </w:docPartPr>
      <w:docPartBody>
        <w:p w:rsidR="002A680D" w:rsidRPr="00ED1E3C" w:rsidRDefault="006C18C9" w:rsidP="00D90B9E">
          <w:pPr>
            <w:pStyle w:val="Corpsdetextevertolive"/>
            <w:rPr>
              <w:noProof/>
            </w:rPr>
          </w:pPr>
          <w:r w:rsidRPr="00ED1E3C">
            <w:rPr>
              <w:noProof/>
              <w:lang w:bidi="fr-FR"/>
            </w:rPr>
            <w:t xml:space="preserve">La vidéo vous permet d’étayer vos propos de façon efficace. Lorsque vous cliquez sur Vidéo en ligne, vous pouvez coller le code d’intégration de la vidéo à ajouter. </w:t>
          </w:r>
        </w:p>
        <w:p w:rsidR="002A680D" w:rsidRPr="00ED1E3C" w:rsidRDefault="006C18C9" w:rsidP="00D90B9E">
          <w:pPr>
            <w:pStyle w:val="Corpsdetextevertolive"/>
            <w:rPr>
              <w:noProof/>
            </w:rPr>
          </w:pPr>
        </w:p>
        <w:p w:rsidR="002A680D" w:rsidRPr="00ED1E3C" w:rsidRDefault="006C18C9" w:rsidP="00D90B9E">
          <w:pPr>
            <w:pStyle w:val="Corpsdetextevertolive"/>
            <w:rPr>
              <w:noProof/>
            </w:rPr>
          </w:pPr>
          <w:r w:rsidRPr="00ED1E3C">
            <w:rPr>
              <w:noProof/>
              <w:lang w:bidi="fr-FR"/>
            </w:rPr>
            <w:t>Pour donner une apparence profe</w:t>
          </w:r>
          <w:r w:rsidRPr="00ED1E3C">
            <w:rPr>
              <w:noProof/>
              <w:lang w:bidi="fr-FR"/>
            </w:rPr>
            <w:t xml:space="preserve">ssionnelle à votre document, Word vous propose des conceptions d’en-tête, de pied de page, de page de garde et de zone de texte complémentaires. </w:t>
          </w:r>
        </w:p>
        <w:p w:rsidR="002A680D" w:rsidRPr="00ED1E3C" w:rsidRDefault="006C18C9" w:rsidP="00D90B9E">
          <w:pPr>
            <w:pStyle w:val="Corpsdetextevertolive"/>
            <w:rPr>
              <w:noProof/>
            </w:rPr>
          </w:pPr>
        </w:p>
        <w:p w:rsidR="002A680D" w:rsidRPr="00ED1E3C" w:rsidRDefault="006C18C9" w:rsidP="00D90B9E">
          <w:pPr>
            <w:pStyle w:val="Corpsdetextevertolive"/>
            <w:rPr>
              <w:noProof/>
            </w:rPr>
          </w:pPr>
          <w:r w:rsidRPr="00ED1E3C">
            <w:rPr>
              <w:noProof/>
              <w:lang w:bidi="fr-FR"/>
            </w:rPr>
            <w:t>Par exemple, vous pouvez ajouter une page de garde, un en-tête et un encadré correspondants. Cliquez sur Inse</w:t>
          </w:r>
          <w:r w:rsidRPr="00ED1E3C">
            <w:rPr>
              <w:noProof/>
              <w:lang w:bidi="fr-FR"/>
            </w:rPr>
            <w:t>rtion, puis sélectionnez les éléments de votre choix dans les différentes galeries. Les thèmes et les styles vous permettent également d’obtenir un document plus harmonieux. Lorsque vous cliquez sur Création et choisissez un nouveau thème.</w:t>
          </w:r>
        </w:p>
        <w:p w:rsidR="002A680D" w:rsidRPr="00ED1E3C" w:rsidRDefault="006C18C9" w:rsidP="00D90B9E">
          <w:pPr>
            <w:pStyle w:val="Corpsdetextevertolive"/>
            <w:rPr>
              <w:noProof/>
            </w:rPr>
          </w:pPr>
        </w:p>
        <w:p w:rsidR="002A680D" w:rsidRPr="00ED1E3C" w:rsidRDefault="006C18C9" w:rsidP="00D90B9E">
          <w:pPr>
            <w:pStyle w:val="Corpsdetextevertolive"/>
            <w:rPr>
              <w:noProof/>
            </w:rPr>
          </w:pPr>
          <w:r w:rsidRPr="00ED1E3C">
            <w:rPr>
              <w:noProof/>
              <w:lang w:bidi="fr-FR"/>
            </w:rPr>
            <w:t>Gagnez du temps</w:t>
          </w:r>
          <w:r w:rsidRPr="00ED1E3C">
            <w:rPr>
              <w:noProof/>
              <w:lang w:bidi="fr-FR"/>
            </w:rPr>
            <w:t xml:space="preserve"> dans Word grâce aux nouveaux boutons affichés là où vous en avez besoin. Pour modifier la disposition d’une image dans votre document, cliquez dessus pour faire apparaître, en regard de celle-ci, un bouton donnant accès aux options de mise en page. </w:t>
          </w:r>
        </w:p>
        <w:p w:rsidR="002A680D" w:rsidRPr="00ED1E3C" w:rsidRDefault="006C18C9" w:rsidP="00D90B9E">
          <w:pPr>
            <w:pStyle w:val="Corpsdetextevertolive"/>
            <w:rPr>
              <w:noProof/>
            </w:rPr>
          </w:pPr>
        </w:p>
        <w:p w:rsidR="00000000" w:rsidRDefault="006C18C9">
          <w:pPr>
            <w:pStyle w:val="ABD39073F0C2425FADC0D4C7F63664EF"/>
          </w:pPr>
          <w:r w:rsidRPr="00ED1E3C">
            <w:rPr>
              <w:noProof/>
              <w:lang w:bidi="fr-FR"/>
            </w:rPr>
            <w:t>Lors</w:t>
          </w:r>
          <w:r w:rsidRPr="00ED1E3C">
            <w:rPr>
              <w:noProof/>
              <w:lang w:bidi="fr-FR"/>
            </w:rPr>
            <w:t>que vous travaillez sur un tableau, cliquez à l’endroit où vous souhaitez ajouter une ligne ou une colonne, puis sur le signe plus. Vous pouvez également taper un mot clé pour rechercher en ligne la vidéo la plus adaptée à votre document.</w:t>
          </w:r>
        </w:p>
      </w:docPartBody>
    </w:docPart>
    <w:docPart>
      <w:docPartPr>
        <w:name w:val="5B3428737BC94EBAA219F41CCE207DA5"/>
        <w:category>
          <w:name w:val="Général"/>
          <w:gallery w:val="placeholder"/>
        </w:category>
        <w:types>
          <w:type w:val="bbPlcHdr"/>
        </w:types>
        <w:behaviors>
          <w:behavior w:val="content"/>
        </w:behaviors>
        <w:guid w:val="{E8BD875E-89F6-4BAF-8E2E-311AC9D89E24}"/>
      </w:docPartPr>
      <w:docPartBody>
        <w:p w:rsidR="00000000" w:rsidRDefault="006C18C9">
          <w:pPr>
            <w:pStyle w:val="5B3428737BC94EBAA219F41CCE207DA5"/>
          </w:pPr>
          <w:r w:rsidRPr="00ED1E3C">
            <w:rPr>
              <w:noProof/>
              <w:lang w:bidi="fr-FR"/>
            </w:rPr>
            <w:t>Légende de l’imag</w:t>
          </w:r>
          <w:r w:rsidRPr="00ED1E3C">
            <w:rPr>
              <w:noProof/>
              <w:lang w:bidi="fr-FR"/>
            </w:rPr>
            <w:t>e : Pour donner une apparence professionnelle à votre document, Word vous propose des conceptions d’en-tête, de pied de page, de page de garde et de zone de texte complémentaires.</w:t>
          </w:r>
        </w:p>
      </w:docPartBody>
    </w:docPart>
    <w:docPart>
      <w:docPartPr>
        <w:name w:val="7B9FDEBC50E44357B0CA793F416DE518"/>
        <w:category>
          <w:name w:val="Général"/>
          <w:gallery w:val="placeholder"/>
        </w:category>
        <w:types>
          <w:type w:val="bbPlcHdr"/>
        </w:types>
        <w:behaviors>
          <w:behavior w:val="content"/>
        </w:behaviors>
        <w:guid w:val="{B416A40A-1956-4276-9105-31B17F3355C0}"/>
      </w:docPartPr>
      <w:docPartBody>
        <w:p w:rsidR="00000000" w:rsidRDefault="006C18C9">
          <w:pPr>
            <w:pStyle w:val="7B9FDEBC50E44357B0CA793F416DE518"/>
          </w:pPr>
          <w:r w:rsidRPr="00ED1E3C">
            <w:rPr>
              <w:rStyle w:val="Titredarticlemarron"/>
              <w:lang w:bidi="fr-FR"/>
            </w:rPr>
            <w:t>Le scoop de l’année</w:t>
          </w:r>
        </w:p>
      </w:docPartBody>
    </w:docPart>
    <w:docPart>
      <w:docPartPr>
        <w:name w:val="B5107B8735104F8CBC6554369354DEE2"/>
        <w:category>
          <w:name w:val="Général"/>
          <w:gallery w:val="placeholder"/>
        </w:category>
        <w:types>
          <w:type w:val="bbPlcHdr"/>
        </w:types>
        <w:behaviors>
          <w:behavior w:val="content"/>
        </w:behaviors>
        <w:guid w:val="{4D7521BD-218B-4331-827B-6F49E059CF6B}"/>
      </w:docPartPr>
      <w:docPartBody>
        <w:p w:rsidR="002A680D" w:rsidRPr="00ED1E3C" w:rsidRDefault="006C18C9" w:rsidP="00552CFB">
          <w:pPr>
            <w:pStyle w:val="Corpsdetextemarron"/>
            <w:rPr>
              <w:noProof/>
            </w:rPr>
          </w:pPr>
          <w:r w:rsidRPr="00ED1E3C">
            <w:rPr>
              <w:noProof/>
              <w:lang w:bidi="fr-FR"/>
            </w:rPr>
            <w:t xml:space="preserve">La vidéo vous permet d’étayer vos propos de façon efficace. Lorsque vous cliquez sur Vidéo en ligne, vous pouvez coller le code incorporé de la vidéo que vous souhaitez ajouter. Vous pouvez également taper un </w:t>
          </w:r>
          <w:r w:rsidRPr="00ED1E3C">
            <w:rPr>
              <w:noProof/>
              <w:lang w:bidi="fr-FR"/>
            </w:rPr>
            <w:t xml:space="preserve">mot-clé pour rechercher en ligne la vidéo qui correspond le mieux à votre document.  </w:t>
          </w:r>
        </w:p>
        <w:p w:rsidR="002A680D" w:rsidRPr="00ED1E3C" w:rsidRDefault="006C18C9" w:rsidP="00552CFB">
          <w:pPr>
            <w:pStyle w:val="Corpsdetextemarron"/>
            <w:rPr>
              <w:noProof/>
            </w:rPr>
          </w:pPr>
        </w:p>
        <w:p w:rsidR="002A680D" w:rsidRPr="00ED1E3C" w:rsidRDefault="006C18C9" w:rsidP="00552CFB">
          <w:pPr>
            <w:pStyle w:val="Corpsdetextemarron"/>
            <w:rPr>
              <w:noProof/>
            </w:rPr>
          </w:pPr>
          <w:r w:rsidRPr="00ED1E3C">
            <w:rPr>
              <w:noProof/>
              <w:lang w:bidi="fr-FR"/>
            </w:rPr>
            <w:t>Pour vous permettre de donner à votre document une apparence professionnelle, Word fournit des conceptions d’en-tête, de pied de page, de page de garde et de zone de tex</w:t>
          </w:r>
          <w:r w:rsidRPr="00ED1E3C">
            <w:rPr>
              <w:noProof/>
              <w:lang w:bidi="fr-FR"/>
            </w:rPr>
            <w:t xml:space="preserve">te complémentaires les unes des autres. Par exemple, vous pouvez ajouter une page de garde, un en-tête et un encadré correspondants. Cliquez sur Insertion, puis sélectionnez les éléments de votre choix dans les différentes galeries.  </w:t>
          </w:r>
        </w:p>
        <w:p w:rsidR="002A680D" w:rsidRPr="00ED1E3C" w:rsidRDefault="006C18C9" w:rsidP="00552CFB">
          <w:pPr>
            <w:pStyle w:val="Corpsdetextemarron"/>
            <w:rPr>
              <w:noProof/>
            </w:rPr>
          </w:pPr>
        </w:p>
        <w:p w:rsidR="002A680D" w:rsidRPr="00ED1E3C" w:rsidRDefault="006C18C9" w:rsidP="00552CFB">
          <w:pPr>
            <w:pStyle w:val="Corpsdetextemarron"/>
            <w:rPr>
              <w:noProof/>
            </w:rPr>
          </w:pPr>
          <w:r w:rsidRPr="00ED1E3C">
            <w:rPr>
              <w:noProof/>
              <w:lang w:bidi="fr-FR"/>
            </w:rPr>
            <w:t>Les thèmes et les st</w:t>
          </w:r>
          <w:r w:rsidRPr="00ED1E3C">
            <w:rPr>
              <w:noProof/>
              <w:lang w:bidi="fr-FR"/>
            </w:rPr>
            <w:t xml:space="preserve">yles vous permettent également d’obtenir un document plus harmonieux. Lorsque vous cliquez sur Création et choisissez un nouveau thème. </w:t>
          </w:r>
        </w:p>
        <w:p w:rsidR="002A680D" w:rsidRPr="00ED1E3C" w:rsidRDefault="006C18C9" w:rsidP="00552CFB">
          <w:pPr>
            <w:pStyle w:val="Corpsdetextemarron"/>
            <w:rPr>
              <w:noProof/>
            </w:rPr>
          </w:pPr>
        </w:p>
        <w:p w:rsidR="00000000" w:rsidRDefault="006C18C9">
          <w:pPr>
            <w:pStyle w:val="B5107B8735104F8CBC6554369354DEE2"/>
          </w:pPr>
          <w:r w:rsidRPr="00ED1E3C">
            <w:rPr>
              <w:noProof/>
              <w:lang w:bidi="fr-FR"/>
            </w:rPr>
            <w:t>Lorsque vous travaillez sur un tableau, cliquez à l’endroit où vous souhaitez ajouter une ligne ou une colonne, puis s</w:t>
          </w:r>
          <w:r w:rsidRPr="00ED1E3C">
            <w:rPr>
              <w:noProof/>
              <w:lang w:bidi="fr-FR"/>
            </w:rPr>
            <w:t>ur le signe plus.</w:t>
          </w:r>
        </w:p>
      </w:docPartBody>
    </w:docPart>
    <w:docPart>
      <w:docPartPr>
        <w:name w:val="A4C6E22CA6F54BCDAA38073FEF4FACA9"/>
        <w:category>
          <w:name w:val="Général"/>
          <w:gallery w:val="placeholder"/>
        </w:category>
        <w:types>
          <w:type w:val="bbPlcHdr"/>
        </w:types>
        <w:behaviors>
          <w:behavior w:val="content"/>
        </w:behaviors>
        <w:guid w:val="{50B92122-82BD-4CC8-A0BF-BDB4E4BB061D}"/>
      </w:docPartPr>
      <w:docPartBody>
        <w:p w:rsidR="002A680D" w:rsidRPr="00ED1E3C" w:rsidRDefault="006C18C9" w:rsidP="00FE2C5F">
          <w:pPr>
            <w:pStyle w:val="Corpsdetextemarron"/>
            <w:rPr>
              <w:noProof/>
            </w:rPr>
          </w:pPr>
          <w:r w:rsidRPr="00ED1E3C">
            <w:rPr>
              <w:noProof/>
              <w:lang w:bidi="fr-FR"/>
            </w:rPr>
            <w:t>La vidéo vous permet d’étayer vos propos de façon efficace. Lorsque vous cliquez sur Vidéo en ligne, vous pouvez coller le code incorporé de la vidéo que vous souhaitez ajouter. Vous pouvez</w:t>
          </w:r>
          <w:r w:rsidRPr="00ED1E3C">
            <w:rPr>
              <w:noProof/>
              <w:lang w:bidi="fr-FR"/>
            </w:rPr>
            <w:t xml:space="preserve"> également taper un mot-clé pour rechercher en ligne la vidéo qui correspond le mieux à votre document.  </w:t>
          </w:r>
        </w:p>
        <w:p w:rsidR="002A680D" w:rsidRPr="00ED1E3C" w:rsidRDefault="006C18C9" w:rsidP="00FE2C5F">
          <w:pPr>
            <w:pStyle w:val="Corpsdetextemarron"/>
            <w:rPr>
              <w:noProof/>
            </w:rPr>
          </w:pPr>
        </w:p>
        <w:p w:rsidR="002A680D" w:rsidRPr="00ED1E3C" w:rsidRDefault="006C18C9" w:rsidP="00FE2C5F">
          <w:pPr>
            <w:pStyle w:val="Corpsdetextemarron"/>
            <w:rPr>
              <w:noProof/>
            </w:rPr>
          </w:pPr>
          <w:r w:rsidRPr="00ED1E3C">
            <w:rPr>
              <w:noProof/>
              <w:lang w:bidi="fr-FR"/>
            </w:rPr>
            <w:t>Pour vous permettre de donner à votre document une apparence professionnelle, Word fournit des conceptions d’en-tête, de pied de page, de page de gar</w:t>
          </w:r>
          <w:r w:rsidRPr="00ED1E3C">
            <w:rPr>
              <w:noProof/>
              <w:lang w:bidi="fr-FR"/>
            </w:rPr>
            <w:t>de et de zone de texte complémentaires les unes des autres. Par exemple, vous pouvez ajouter une page de garde, un en-tête et un encadré correspondants. Cliquez sur Insertion, puis sélectionnez les éléments de votre choix dans les différentes galeries. Les</w:t>
          </w:r>
          <w:r w:rsidRPr="00ED1E3C">
            <w:rPr>
              <w:noProof/>
              <w:lang w:bidi="fr-FR"/>
            </w:rPr>
            <w:t xml:space="preserve"> thèmes et les styles vous permettent également d’obtenir un document plus harmonieux. Lorsque vous cliquez sur Création et choisissez un nouveau thème. </w:t>
          </w:r>
        </w:p>
        <w:p w:rsidR="002A680D" w:rsidRPr="00ED1E3C" w:rsidRDefault="006C18C9" w:rsidP="00FE2C5F">
          <w:pPr>
            <w:pStyle w:val="Corpsdetextemarron"/>
            <w:rPr>
              <w:noProof/>
            </w:rPr>
          </w:pPr>
        </w:p>
        <w:p w:rsidR="00000000" w:rsidRDefault="006C18C9">
          <w:pPr>
            <w:pStyle w:val="A4C6E22CA6F54BCDAA38073FEF4FACA9"/>
          </w:pPr>
          <w:r w:rsidRPr="00ED1E3C">
            <w:rPr>
              <w:noProof/>
              <w:lang w:bidi="fr-FR"/>
            </w:rPr>
            <w:t>Gagnez du temps dans Word grâce aux nouveaux boutons affichés là où vous en avez besoin. Pour changer</w:t>
          </w:r>
          <w:r w:rsidRPr="00ED1E3C">
            <w:rPr>
              <w:noProof/>
              <w:lang w:bidi="fr-FR"/>
            </w:rPr>
            <w:t xml:space="preserve"> la manière dont une image s’intègre dans votre document, cliquez sur l’image pour afficher un bouton donnant accès aux options de mise en page en regard de celle-ci. Lorsque vous travaillez sur un tableau, cliquez à l’endroit où vous souhaitez ajouter une</w:t>
          </w:r>
          <w:r w:rsidRPr="00ED1E3C">
            <w:rPr>
              <w:noProof/>
              <w:lang w:bidi="fr-FR"/>
            </w:rPr>
            <w:t xml:space="preserve"> ligne ou une colonne, puis sur le signe plus.</w:t>
          </w:r>
        </w:p>
      </w:docPartBody>
    </w:docPart>
    <w:docPart>
      <w:docPartPr>
        <w:name w:val="45160E71EC254795A6A2CD7957350DB7"/>
        <w:category>
          <w:name w:val="Général"/>
          <w:gallery w:val="placeholder"/>
        </w:category>
        <w:types>
          <w:type w:val="bbPlcHdr"/>
        </w:types>
        <w:behaviors>
          <w:behavior w:val="content"/>
        </w:behaviors>
        <w:guid w:val="{C71148F0-176C-4237-A7C5-8FE42D0770F2}"/>
      </w:docPartPr>
      <w:docPartBody>
        <w:p w:rsidR="00000000" w:rsidRDefault="006C18C9">
          <w:pPr>
            <w:pStyle w:val="45160E71EC254795A6A2CD7957350DB7"/>
          </w:pPr>
          <w:r w:rsidRPr="00ED1E3C">
            <w:rPr>
              <w:noProof/>
              <w:lang w:bidi="fr-FR"/>
            </w:rPr>
            <w:t>Mardi 23 septembre 20XX</w:t>
          </w:r>
        </w:p>
      </w:docPartBody>
    </w:docPart>
    <w:docPart>
      <w:docPartPr>
        <w:name w:val="0EEB50A7929E4A1692309128389B2733"/>
        <w:category>
          <w:name w:val="Général"/>
          <w:gallery w:val="placeholder"/>
        </w:category>
        <w:types>
          <w:type w:val="bbPlcHdr"/>
        </w:types>
        <w:behaviors>
          <w:behavior w:val="content"/>
        </w:behaviors>
        <w:guid w:val="{2F2D8769-6D58-4E4B-8110-EF5CF1B5F67D}"/>
      </w:docPartPr>
      <w:docPartBody>
        <w:p w:rsidR="00000000" w:rsidRDefault="006C18C9">
          <w:pPr>
            <w:pStyle w:val="0EEB50A7929E4A1692309128389B2733"/>
          </w:pPr>
          <w:r w:rsidRPr="00ED1E3C">
            <w:rPr>
              <w:lang w:bidi="fr-FR"/>
            </w:rPr>
            <w:t>Dernières actualités</w:t>
          </w:r>
        </w:p>
      </w:docPartBody>
    </w:docPart>
    <w:docPart>
      <w:docPartPr>
        <w:name w:val="317A2556BC484B44AF8D5D718E05F593"/>
        <w:category>
          <w:name w:val="Général"/>
          <w:gallery w:val="placeholder"/>
        </w:category>
        <w:types>
          <w:type w:val="bbPlcHdr"/>
        </w:types>
        <w:behaviors>
          <w:behavior w:val="content"/>
        </w:behaviors>
        <w:guid w:val="{DCF7D2FA-B06C-4337-8C8D-5970FE58FC2F}"/>
      </w:docPartPr>
      <w:docPartBody>
        <w:p w:rsidR="00000000" w:rsidRDefault="006C18C9">
          <w:pPr>
            <w:pStyle w:val="317A2556BC484B44AF8D5D718E05F593"/>
          </w:pPr>
          <w:r w:rsidRPr="00ED1E3C">
            <w:rPr>
              <w:rStyle w:val="Sous-titredarticlevertolive"/>
              <w:lang w:bidi="fr-FR"/>
            </w:rPr>
            <w:t>Les actualités locales récentes</w:t>
          </w:r>
        </w:p>
      </w:docPartBody>
    </w:docPart>
    <w:docPart>
      <w:docPartPr>
        <w:name w:val="85A35338A87845C39D62F020AF98A0AC"/>
        <w:category>
          <w:name w:val="Général"/>
          <w:gallery w:val="placeholder"/>
        </w:category>
        <w:types>
          <w:type w:val="bbPlcHdr"/>
        </w:types>
        <w:behaviors>
          <w:behavior w:val="content"/>
        </w:behaviors>
        <w:guid w:val="{60BD241B-BC24-464A-89B4-65F39010EF86}"/>
      </w:docPartPr>
      <w:docPartBody>
        <w:p w:rsidR="00000000" w:rsidRDefault="006C18C9">
          <w:pPr>
            <w:pStyle w:val="85A35338A87845C39D62F020AF98A0AC"/>
          </w:pPr>
          <w:r w:rsidRPr="00ED1E3C">
            <w:rPr>
              <w:rStyle w:val="Nomdauteurvertolive"/>
              <w:lang w:bidi="fr-FR"/>
            </w:rPr>
            <w:t>MIRJAM NILSSON</w:t>
          </w:r>
        </w:p>
      </w:docPartBody>
    </w:docPart>
    <w:docPart>
      <w:docPartPr>
        <w:name w:val="7A5050DD6F0F4EC596EFC6419B099503"/>
        <w:category>
          <w:name w:val="Général"/>
          <w:gallery w:val="placeholder"/>
        </w:category>
        <w:types>
          <w:type w:val="bbPlcHdr"/>
        </w:types>
        <w:behaviors>
          <w:behavior w:val="content"/>
        </w:behaviors>
        <w:guid w:val="{4BA478F4-D22E-4896-9122-EE817B1769C0}"/>
      </w:docPartPr>
      <w:docPartBody>
        <w:p w:rsidR="002A680D" w:rsidRPr="00ED1E3C" w:rsidRDefault="006C18C9" w:rsidP="008E3641">
          <w:pPr>
            <w:pStyle w:val="Corpsdetextevertolive"/>
            <w:rPr>
              <w:noProof/>
            </w:rPr>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w:t>
          </w:r>
          <w:r w:rsidRPr="00ED1E3C">
            <w:rPr>
              <w:noProof/>
              <w:lang w:bidi="fr-FR"/>
            </w:rPr>
            <w:t xml:space="preserve">ermeture, même sur un autre appareil. </w:t>
          </w:r>
        </w:p>
        <w:p w:rsidR="002A680D" w:rsidRPr="00ED1E3C" w:rsidRDefault="006C18C9" w:rsidP="008E3641">
          <w:pPr>
            <w:pStyle w:val="Corpsdetextevertolive"/>
            <w:rPr>
              <w:noProof/>
            </w:rPr>
          </w:pPr>
        </w:p>
        <w:p w:rsidR="002A680D" w:rsidRPr="00ED1E3C" w:rsidRDefault="006C18C9" w:rsidP="008E3641">
          <w:pPr>
            <w:pStyle w:val="Corpsdetextevertolive"/>
            <w:rPr>
              <w:noProof/>
            </w:rPr>
          </w:pPr>
          <w:r w:rsidRPr="00ED1E3C">
            <w:rPr>
              <w:noProof/>
              <w:lang w:bidi="fr-FR"/>
            </w:rPr>
            <w:t xml:space="preserve">Pour donner une apparence professionnelle à votre document, Word vous propose des conceptions d’en-tête, de pied de page, de page de garde et de zone de texte complémentaires. </w:t>
          </w:r>
        </w:p>
        <w:p w:rsidR="002A680D" w:rsidRPr="00ED1E3C" w:rsidRDefault="006C18C9" w:rsidP="008E3641">
          <w:pPr>
            <w:pStyle w:val="Corpsdetextevertolive"/>
            <w:rPr>
              <w:noProof/>
            </w:rPr>
          </w:pPr>
        </w:p>
        <w:p w:rsidR="00000000" w:rsidRDefault="006C18C9">
          <w:pPr>
            <w:pStyle w:val="7A5050DD6F0F4EC596EFC6419B099503"/>
          </w:pPr>
          <w:r w:rsidRPr="00ED1E3C">
            <w:rPr>
              <w:noProof/>
              <w:lang w:bidi="fr-FR"/>
            </w:rPr>
            <w:t>La vidéo vous permet d’étayer vos prop</w:t>
          </w:r>
          <w:r w:rsidRPr="00ED1E3C">
            <w:rPr>
              <w:noProof/>
              <w:lang w:bidi="fr-FR"/>
            </w:rPr>
            <w:t xml:space="preserve">os de façon efficace. Lorsque vous cliquez sur Vidéo en ligne, vous pouvez coller le code incorporé de la vidéo que vous souhaitez ajouter. Vous pouvez également taper un mot clé pour rechercher en ligne la vidéo la plus adaptée à votre document. </w:t>
          </w:r>
        </w:p>
      </w:docPartBody>
    </w:docPart>
    <w:docPart>
      <w:docPartPr>
        <w:name w:val="3AFD7694B74643558E03C57BF81FC6DE"/>
        <w:category>
          <w:name w:val="Général"/>
          <w:gallery w:val="placeholder"/>
        </w:category>
        <w:types>
          <w:type w:val="bbPlcHdr"/>
        </w:types>
        <w:behaviors>
          <w:behavior w:val="content"/>
        </w:behaviors>
        <w:guid w:val="{321C46D8-CC5E-46FE-B806-ED4E82931A4A}"/>
      </w:docPartPr>
      <w:docPartBody>
        <w:p w:rsidR="00000000" w:rsidRDefault="006C18C9">
          <w:pPr>
            <w:pStyle w:val="3AFD7694B74643558E03C57BF81FC6DE"/>
          </w:pPr>
          <w:r w:rsidRPr="00ED1E3C">
            <w:rPr>
              <w:noProof/>
              <w:lang w:bidi="fr-FR"/>
            </w:rPr>
            <w:t>Légende de l’image : Pour donner une apparence professionnelle à vo</w:t>
          </w:r>
          <w:r w:rsidRPr="00ED1E3C">
            <w:rPr>
              <w:noProof/>
              <w:lang w:bidi="fr-FR"/>
            </w:rPr>
            <w:t>tre document, Word vous propose des conceptions d’en-tête, de pied de page, de page de garde et de zone de texte complémentaires.</w:t>
          </w:r>
        </w:p>
      </w:docPartBody>
    </w:docPart>
    <w:docPart>
      <w:docPartPr>
        <w:name w:val="EA84B289E38448F78FE6C3F9722A0718"/>
        <w:category>
          <w:name w:val="Général"/>
          <w:gallery w:val="placeholder"/>
        </w:category>
        <w:types>
          <w:type w:val="bbPlcHdr"/>
        </w:types>
        <w:behaviors>
          <w:behavior w:val="content"/>
        </w:behaviors>
        <w:guid w:val="{AA698766-1424-4931-9A8C-128093957542}"/>
      </w:docPartPr>
      <w:docPartBody>
        <w:p w:rsidR="00000000" w:rsidRDefault="006C18C9">
          <w:pPr>
            <w:pStyle w:val="EA84B289E38448F78FE6C3F9722A0718"/>
          </w:pPr>
          <w:r w:rsidRPr="00ED1E3C">
            <w:rPr>
              <w:rStyle w:val="Titredarticlemarron"/>
              <w:lang w:bidi="fr-FR"/>
            </w:rPr>
            <w:t>Le scoop de l’année</w:t>
          </w:r>
        </w:p>
      </w:docPartBody>
    </w:docPart>
    <w:docPart>
      <w:docPartPr>
        <w:name w:val="94E8DCEF8E6C435F823AA9E27726EFBB"/>
        <w:category>
          <w:name w:val="Général"/>
          <w:gallery w:val="placeholder"/>
        </w:category>
        <w:types>
          <w:type w:val="bbPlcHdr"/>
        </w:types>
        <w:behaviors>
          <w:behavior w:val="content"/>
        </w:behaviors>
        <w:guid w:val="{555E24ED-DC7D-4731-9ECC-51F98FB0285F}"/>
      </w:docPartPr>
      <w:docPartBody>
        <w:p w:rsidR="00000000" w:rsidRDefault="006C18C9">
          <w:pPr>
            <w:pStyle w:val="94E8DCEF8E6C435F823AA9E27726EFBB"/>
          </w:pPr>
          <w:r w:rsidRPr="00ED1E3C">
            <w:rPr>
              <w:rStyle w:val="Sous-titredarticlemarron"/>
              <w:lang w:bidi="fr-FR"/>
            </w:rPr>
            <w:t>Les actualités locales récentes</w:t>
          </w:r>
        </w:p>
      </w:docPartBody>
    </w:docPart>
    <w:docPart>
      <w:docPartPr>
        <w:name w:val="F109FC0C54F349AF897E65E2BA8F89FC"/>
        <w:category>
          <w:name w:val="Général"/>
          <w:gallery w:val="placeholder"/>
        </w:category>
        <w:types>
          <w:type w:val="bbPlcHdr"/>
        </w:types>
        <w:behaviors>
          <w:behavior w:val="content"/>
        </w:behaviors>
        <w:guid w:val="{06D35345-757E-4CEE-9805-B8A8EEE2B692}"/>
      </w:docPartPr>
      <w:docPartBody>
        <w:p w:rsidR="002A680D" w:rsidRPr="00ED1E3C" w:rsidRDefault="006C18C9" w:rsidP="008505DC">
          <w:pPr>
            <w:pStyle w:val="Corpsdetextemarron"/>
            <w:rPr>
              <w:rStyle w:val="Textedelespacerserv"/>
              <w:noProof/>
            </w:rPr>
          </w:pPr>
          <w:r w:rsidRPr="00ED1E3C">
            <w:rPr>
              <w:rStyle w:val="Textedelespacerserv"/>
              <w:noProof/>
              <w:lang w:bidi="fr-FR"/>
            </w:rPr>
            <w:t>La vidéo vous permet d’étayer vos propos de façon efficace. Lorsque vous cliquez sur Vidéo en ligne, vous pouvez coller le code incorporé de la vidéo que vous souhaitez ajouter. Vous pouvez également taper un mot-clé pour rechercher en ligne la vidéo qui c</w:t>
          </w:r>
          <w:r w:rsidRPr="00ED1E3C">
            <w:rPr>
              <w:rStyle w:val="Textedelespacerserv"/>
              <w:noProof/>
              <w:lang w:bidi="fr-FR"/>
            </w:rPr>
            <w:t xml:space="preserve">orrespond le mieux à votre document. </w:t>
          </w:r>
        </w:p>
        <w:p w:rsidR="002A680D" w:rsidRPr="00ED1E3C" w:rsidRDefault="006C18C9" w:rsidP="008505DC">
          <w:pPr>
            <w:pStyle w:val="Corpsdetextemarron"/>
            <w:rPr>
              <w:rStyle w:val="Textedelespacerserv"/>
              <w:noProof/>
            </w:rPr>
          </w:pPr>
        </w:p>
        <w:p w:rsidR="00000000" w:rsidRDefault="006C18C9">
          <w:pPr>
            <w:pStyle w:val="F109FC0C54F349AF897E65E2BA8F89FC"/>
          </w:pPr>
          <w:r w:rsidRPr="00ED1E3C">
            <w:rPr>
              <w:rStyle w:val="Textedelespacerserv"/>
              <w:noProof/>
              <w:lang w:bidi="fr-FR"/>
            </w:rPr>
            <w:t>Pour vous permettre de donner à votre document une apparence professionnelle, Word fournit des conceptions d’en-tête, de pied de page, de page de garde et de zone de texte complémentaires les unes des autres. Par exem</w:t>
          </w:r>
          <w:r w:rsidRPr="00ED1E3C">
            <w:rPr>
              <w:rStyle w:val="Textedelespacerserv"/>
              <w:noProof/>
              <w:lang w:bidi="fr-FR"/>
            </w:rPr>
            <w:t>ple, vous pouvez ajouter une page de garde, un en-tête et un encadré correspondants. Cliquez sur Insertion, puis sélectionnez les éléments choisis dans les différentes galeries.</w:t>
          </w:r>
        </w:p>
      </w:docPartBody>
    </w:docPart>
    <w:docPart>
      <w:docPartPr>
        <w:name w:val="6F8DDE5531074F979877C86A9FBB6AD2"/>
        <w:category>
          <w:name w:val="Général"/>
          <w:gallery w:val="placeholder"/>
        </w:category>
        <w:types>
          <w:type w:val="bbPlcHdr"/>
        </w:types>
        <w:behaviors>
          <w:behavior w:val="content"/>
        </w:behaviors>
        <w:guid w:val="{F5210982-7DDA-4305-A9CD-535D6340FF16}"/>
      </w:docPartPr>
      <w:docPartBody>
        <w:p w:rsidR="002A680D" w:rsidRPr="00ED1E3C" w:rsidRDefault="006C18C9" w:rsidP="0084788A">
          <w:pPr>
            <w:pStyle w:val="Corpsdetextemarron"/>
            <w:rPr>
              <w:rStyle w:val="Textedelespacerserv"/>
              <w:noProof/>
            </w:rPr>
          </w:pPr>
          <w:r w:rsidRPr="00ED1E3C">
            <w:rPr>
              <w:rStyle w:val="Textedelespacerserv"/>
              <w:noProof/>
              <w:lang w:bidi="fr-FR"/>
            </w:rPr>
            <w:t>Gagnez du temps dans Word grâce aux nouveaux boutons affichés là où vous en avez besoin. Pour changer la manière dont une image s’intègre dans votre document, cliquez sur l’image pour afficher un bouton donnant accès aux options de mise e</w:t>
          </w:r>
          <w:r w:rsidRPr="00ED1E3C">
            <w:rPr>
              <w:rStyle w:val="Textedelespacerserv"/>
              <w:noProof/>
              <w:lang w:bidi="fr-FR"/>
            </w:rPr>
            <w:t xml:space="preserve">n page en regard de celle-ci. Lorsque vous travaillez sur un tableau, cliquez à l’endroit où vous souhaitez ajouter une ligne ou une colonne, puis sur le signe plus. </w:t>
          </w:r>
        </w:p>
        <w:p w:rsidR="002A680D" w:rsidRPr="00ED1E3C" w:rsidRDefault="006C18C9" w:rsidP="0084788A">
          <w:pPr>
            <w:pStyle w:val="Corpsdetextemarron"/>
            <w:rPr>
              <w:rStyle w:val="Textedelespacerserv"/>
              <w:noProof/>
            </w:rPr>
          </w:pPr>
        </w:p>
        <w:p w:rsidR="00000000" w:rsidRDefault="006C18C9">
          <w:pPr>
            <w:pStyle w:val="6F8DDE5531074F979877C86A9FBB6AD2"/>
          </w:pPr>
          <w:r w:rsidRPr="00ED1E3C">
            <w:rPr>
              <w:rStyle w:val="Textedelespacerserv"/>
              <w:noProof/>
              <w:lang w:bidi="fr-FR"/>
            </w:rPr>
            <w:t>La vidéo vous permet d’étayer vos propos de façon efficace. Lorsque vous cliquez sur Vid</w:t>
          </w:r>
          <w:r w:rsidRPr="00ED1E3C">
            <w:rPr>
              <w:rStyle w:val="Textedelespacerserv"/>
              <w:noProof/>
              <w:lang w:bidi="fr-FR"/>
            </w:rPr>
            <w:t>éo en ligne, vous pouvez coller le code incorporé de la vidéo que vous souhaitez ajouter. Vous pouvez également taper un mot clé pour rechercher en ligne la vidéo la plus adaptée à votre document. La lecture est également plus facile avec le nouveau mode L</w:t>
          </w:r>
          <w:r w:rsidRPr="00ED1E3C">
            <w:rPr>
              <w:rStyle w:val="Textedelespacerserv"/>
              <w:noProof/>
              <w:lang w:bidi="fr-FR"/>
            </w:rPr>
            <w:t>ecture. Vous pouvez réduire certaines parties du document pour vous concentrer sur le texte souhaité.</w:t>
          </w:r>
        </w:p>
      </w:docPartBody>
    </w:docPart>
    <w:docPart>
      <w:docPartPr>
        <w:name w:val="3B02465CF2744F47AC332627E232C5DA"/>
        <w:category>
          <w:name w:val="Général"/>
          <w:gallery w:val="placeholder"/>
        </w:category>
        <w:types>
          <w:type w:val="bbPlcHdr"/>
        </w:types>
        <w:behaviors>
          <w:behavior w:val="content"/>
        </w:behaviors>
        <w:guid w:val="{5A8EB910-D42E-4E45-AB46-25CAD7FBBEFC}"/>
      </w:docPartPr>
      <w:docPartBody>
        <w:p w:rsidR="00000000" w:rsidRDefault="006C18C9">
          <w:pPr>
            <w:pStyle w:val="3B02465CF2744F47AC332627E232C5DA"/>
          </w:pPr>
          <w:r w:rsidRPr="00ED1E3C">
            <w:rPr>
              <w:rStyle w:val="Titredarticlemarron"/>
              <w:lang w:bidi="fr-FR"/>
            </w:rPr>
            <w:t>Article sur les dernières actualités</w:t>
          </w:r>
        </w:p>
      </w:docPartBody>
    </w:docPart>
    <w:docPart>
      <w:docPartPr>
        <w:name w:val="B66511D0FC754ED8AC6479359112466B"/>
        <w:category>
          <w:name w:val="Général"/>
          <w:gallery w:val="placeholder"/>
        </w:category>
        <w:types>
          <w:type w:val="bbPlcHdr"/>
        </w:types>
        <w:behaviors>
          <w:behavior w:val="content"/>
        </w:behaviors>
        <w:guid w:val="{616AFDF7-6B51-46A2-97EF-F929EFF00EE0}"/>
      </w:docPartPr>
      <w:docPartBody>
        <w:p w:rsidR="00000000" w:rsidRDefault="006C18C9">
          <w:pPr>
            <w:pStyle w:val="B66511D0FC754ED8AC6479359112466B"/>
          </w:pPr>
          <w:r w:rsidRPr="00ED1E3C">
            <w:rPr>
              <w:rStyle w:val="Sous-titredarticlemarron"/>
              <w:lang w:bidi="fr-FR"/>
            </w:rPr>
            <w:t xml:space="preserve">Les dernières nouvelles par votre source </w:t>
          </w:r>
          <w:r w:rsidRPr="00ED1E3C">
            <w:rPr>
              <w:rStyle w:val="Sous-titredarticlemarron"/>
              <w:lang w:bidi="fr-FR"/>
            </w:rPr>
            <w:t>locale de confiance</w:t>
          </w:r>
        </w:p>
      </w:docPartBody>
    </w:docPart>
    <w:docPart>
      <w:docPartPr>
        <w:name w:val="9FBF5367CD4D434AA9356D46EC9CD607"/>
        <w:category>
          <w:name w:val="Général"/>
          <w:gallery w:val="placeholder"/>
        </w:category>
        <w:types>
          <w:type w:val="bbPlcHdr"/>
        </w:types>
        <w:behaviors>
          <w:behavior w:val="content"/>
        </w:behaviors>
        <w:guid w:val="{21C15696-68C9-4FCA-BAA8-AFFF4ED9B143}"/>
      </w:docPartPr>
      <w:docPartBody>
        <w:p w:rsidR="002A680D" w:rsidRPr="00ED1E3C" w:rsidRDefault="006C18C9" w:rsidP="0084788A">
          <w:pPr>
            <w:pStyle w:val="Corpsdetextemarron"/>
            <w:rPr>
              <w:noProof/>
            </w:rPr>
          </w:pPr>
          <w:r w:rsidRPr="00ED1E3C">
            <w:rPr>
              <w:noProof/>
              <w:lang w:bidi="fr-FR"/>
            </w:rPr>
            <w:t>Gagnez du temps dans Word grâce aux nouveaux boutons affichés là où vous en avez besoin. Pour changer la manière dont une image s’intègre dans votre document, cliquez sur l’image po</w:t>
          </w:r>
          <w:r w:rsidRPr="00ED1E3C">
            <w:rPr>
              <w:noProof/>
              <w:lang w:bidi="fr-FR"/>
            </w:rPr>
            <w:t xml:space="preserve">ur afficher un bouton donnant accès aux options de mise en page en regard de celle-ci. Lorsque vous travaillez sur un tableau, cliquez à l’endroit où vous souhaitez ajouter une ligne ou une colonne, puis sur le signe plus. </w:t>
          </w:r>
        </w:p>
        <w:p w:rsidR="002A680D" w:rsidRPr="00ED1E3C" w:rsidRDefault="006C18C9" w:rsidP="0084788A">
          <w:pPr>
            <w:pStyle w:val="Corpsdetextemarron"/>
            <w:rPr>
              <w:noProof/>
            </w:rPr>
          </w:pPr>
        </w:p>
        <w:p w:rsidR="00000000" w:rsidRDefault="006C18C9">
          <w:pPr>
            <w:pStyle w:val="9FBF5367CD4D434AA9356D46EC9CD607"/>
          </w:pPr>
          <w:r w:rsidRPr="00ED1E3C">
            <w:rPr>
              <w:noProof/>
              <w:lang w:bidi="fr-FR"/>
            </w:rPr>
            <w:t>La vidéo vous permet d’étayer v</w:t>
          </w:r>
          <w:r w:rsidRPr="00ED1E3C">
            <w:rPr>
              <w:noProof/>
              <w:lang w:bidi="fr-FR"/>
            </w:rPr>
            <w:t>os propos de façon efficace. Lorsque vous cliquez sur Vidéo en ligne, vous pouvez coller le code incorporé de la vidéo que vous souhaitez ajouter. Vous pouvez également taper un mot clé pour rechercher en ligne la vidéo la plus adaptée à votre document.</w:t>
          </w:r>
        </w:p>
      </w:docPartBody>
    </w:docPart>
    <w:docPart>
      <w:docPartPr>
        <w:name w:val="84E7FEA803C14F3195643A1CFBD6C767"/>
        <w:category>
          <w:name w:val="Général"/>
          <w:gallery w:val="placeholder"/>
        </w:category>
        <w:types>
          <w:type w:val="bbPlcHdr"/>
        </w:types>
        <w:behaviors>
          <w:behavior w:val="content"/>
        </w:behaviors>
        <w:guid w:val="{5CE057AD-C133-484F-86CF-8B775A3C3D84}"/>
      </w:docPartPr>
      <w:docPartBody>
        <w:p w:rsidR="00000000" w:rsidRDefault="006C18C9">
          <w:pPr>
            <w:pStyle w:val="84E7FEA803C14F3195643A1CFBD6C767"/>
          </w:pPr>
          <w:r w:rsidRPr="00ED1E3C">
            <w:rPr>
              <w:noProof/>
              <w:lang w:bidi="fr-FR"/>
            </w:rPr>
            <w:t xml:space="preserve">La vidéo vous permet d’étayer vos propos de façon efficace. Lorsque vous cliquez sur Vidéo en ligne, vous pouvez coller le code incorporé de la vidéo </w:t>
          </w:r>
          <w:r w:rsidRPr="00ED1E3C">
            <w:rPr>
              <w:noProof/>
              <w:lang w:bidi="fr-FR"/>
            </w:rPr>
            <w:t>que vous souhaitez ajouter. Vous pouvez également taper un mot clé pour rechercher en ligne la vidéo la plus adaptée à votre document.</w:t>
          </w:r>
        </w:p>
      </w:docPartBody>
    </w:docPart>
    <w:docPart>
      <w:docPartPr>
        <w:name w:val="05AE13E03863426387F0A5B21CB413C5"/>
        <w:category>
          <w:name w:val="Général"/>
          <w:gallery w:val="placeholder"/>
        </w:category>
        <w:types>
          <w:type w:val="bbPlcHdr"/>
        </w:types>
        <w:behaviors>
          <w:behavior w:val="content"/>
        </w:behaviors>
        <w:guid w:val="{09A8EE29-E364-4212-AA95-074CDEA4B7B3}"/>
      </w:docPartPr>
      <w:docPartBody>
        <w:p w:rsidR="00000000" w:rsidRDefault="006C18C9">
          <w:pPr>
            <w:pStyle w:val="05AE13E03863426387F0A5B21CB413C5"/>
          </w:pPr>
          <w:r w:rsidRPr="00ED1E3C">
            <w:rPr>
              <w:noProof/>
              <w:lang w:bidi="fr-FR"/>
            </w:rPr>
            <w:t>Mardi</w:t>
          </w:r>
          <w:r w:rsidRPr="00ED1E3C">
            <w:rPr>
              <w:noProof/>
              <w:lang w:bidi="fr-FR"/>
            </w:rPr>
            <w:t> 23 septembre 20XX</w:t>
          </w:r>
        </w:p>
      </w:docPartBody>
    </w:docPart>
    <w:docPart>
      <w:docPartPr>
        <w:name w:val="C43C438F0E7246EEA407121C9BE3C318"/>
        <w:category>
          <w:name w:val="Général"/>
          <w:gallery w:val="placeholder"/>
        </w:category>
        <w:types>
          <w:type w:val="bbPlcHdr"/>
        </w:types>
        <w:behaviors>
          <w:behavior w:val="content"/>
        </w:behaviors>
        <w:guid w:val="{9D7D4BD3-A5C5-4E20-9B6F-2025E5C843CC}"/>
      </w:docPartPr>
      <w:docPartBody>
        <w:p w:rsidR="00000000" w:rsidRDefault="006C18C9">
          <w:pPr>
            <w:pStyle w:val="C43C438F0E7246EEA407121C9BE3C318"/>
          </w:pPr>
          <w:r w:rsidRPr="00ED1E3C">
            <w:rPr>
              <w:noProof/>
              <w:lang w:bidi="fr-FR"/>
            </w:rPr>
            <w:t xml:space="preserve">Légende de l’image : Pour donner une apparence professionnelle à votre document, Word vous propose des conceptions d’en-tête, de pied de page, de page de garde et de zone de texte </w:t>
          </w:r>
          <w:r w:rsidRPr="00ED1E3C">
            <w:rPr>
              <w:noProof/>
              <w:lang w:bidi="fr-FR"/>
            </w:rPr>
            <w:t>complémentaires.</w:t>
          </w:r>
        </w:p>
      </w:docPartBody>
    </w:docPart>
    <w:docPart>
      <w:docPartPr>
        <w:name w:val="258A390D897F46EDB0003503C0837FC8"/>
        <w:category>
          <w:name w:val="Général"/>
          <w:gallery w:val="placeholder"/>
        </w:category>
        <w:types>
          <w:type w:val="bbPlcHdr"/>
        </w:types>
        <w:behaviors>
          <w:behavior w:val="content"/>
        </w:behaviors>
        <w:guid w:val="{C7799106-9720-4916-B5FE-9AF8C4C234A5}"/>
      </w:docPartPr>
      <w:docPartBody>
        <w:p w:rsidR="00000000" w:rsidRDefault="006C18C9">
          <w:pPr>
            <w:pStyle w:val="258A390D897F46EDB0003503C0837FC8"/>
          </w:pPr>
          <w:r w:rsidRPr="00ED1E3C">
            <w:rPr>
              <w:rStyle w:val="Titredarticlemarron"/>
              <w:lang w:bidi="fr-FR"/>
            </w:rPr>
            <w:t>Article sur les dernières actualités</w:t>
          </w:r>
        </w:p>
      </w:docPartBody>
    </w:docPart>
    <w:docPart>
      <w:docPartPr>
        <w:name w:val="3BC6F39124F841D5806E60256F02898A"/>
        <w:category>
          <w:name w:val="Général"/>
          <w:gallery w:val="placeholder"/>
        </w:category>
        <w:types>
          <w:type w:val="bbPlcHdr"/>
        </w:types>
        <w:behaviors>
          <w:behavior w:val="content"/>
        </w:behaviors>
        <w:guid w:val="{FE7DCAAB-3524-4890-8793-6E343081B525}"/>
      </w:docPartPr>
      <w:docPartBody>
        <w:p w:rsidR="00000000" w:rsidRDefault="006C18C9">
          <w:pPr>
            <w:pStyle w:val="3BC6F39124F841D5806E60256F02898A"/>
          </w:pPr>
          <w:r w:rsidRPr="00ED1E3C">
            <w:rPr>
              <w:rStyle w:val="Sous-titredarticlemarron"/>
              <w:lang w:bidi="fr-FR"/>
            </w:rPr>
            <w:t>Les dernières nouvelles par votre source locale de confiance</w:t>
          </w:r>
        </w:p>
      </w:docPartBody>
    </w:docPart>
    <w:docPart>
      <w:docPartPr>
        <w:name w:val="07B6E7F467834C18A0F6B0EE607B53A7"/>
        <w:category>
          <w:name w:val="Général"/>
          <w:gallery w:val="placeholder"/>
        </w:category>
        <w:types>
          <w:type w:val="bbPlcHdr"/>
        </w:types>
        <w:behaviors>
          <w:behavior w:val="content"/>
        </w:behaviors>
        <w:guid w:val="{A512B750-119D-45E0-8DDA-5D8A7B0BAB54}"/>
      </w:docPartPr>
      <w:docPartBody>
        <w:p w:rsidR="002A680D" w:rsidRPr="00ED1E3C" w:rsidRDefault="006C18C9" w:rsidP="00C27B8C">
          <w:pPr>
            <w:pStyle w:val="Corpsdetextemarron"/>
            <w:rPr>
              <w:rStyle w:val="Textedelespacerserv"/>
              <w:noProof/>
            </w:rPr>
          </w:pPr>
          <w:r w:rsidRPr="00ED1E3C">
            <w:rPr>
              <w:rStyle w:val="Textedelespacerserv"/>
              <w:noProof/>
              <w:lang w:bidi="fr-FR"/>
            </w:rPr>
            <w:t>La vidéo vous permet d’étayer vos propos de façon efficace. Lorsque vous cliquez sur Vidéo en ligne, vous pouvez coller le cod</w:t>
          </w:r>
          <w:r w:rsidRPr="00ED1E3C">
            <w:rPr>
              <w:rStyle w:val="Textedelespacerserv"/>
              <w:noProof/>
              <w:lang w:bidi="fr-FR"/>
            </w:rPr>
            <w:t xml:space="preserve">e incorporé de la vidéo que vous souhaitez ajouter. Vous pouvez également taper un mot-clé pour rechercher en ligne la vidéo qui correspond le mieux à votre document. </w:t>
          </w:r>
        </w:p>
        <w:p w:rsidR="002A680D" w:rsidRPr="00ED1E3C" w:rsidRDefault="006C18C9" w:rsidP="00C27B8C">
          <w:pPr>
            <w:pStyle w:val="Corpsdetextemarron"/>
            <w:rPr>
              <w:rStyle w:val="Textedelespacerserv"/>
              <w:noProof/>
            </w:rPr>
          </w:pPr>
        </w:p>
        <w:p w:rsidR="00000000" w:rsidRDefault="006C18C9">
          <w:pPr>
            <w:pStyle w:val="07B6E7F467834C18A0F6B0EE607B53A7"/>
          </w:pPr>
          <w:r w:rsidRPr="00ED1E3C">
            <w:rPr>
              <w:rStyle w:val="Textedelespacerserv"/>
              <w:noProof/>
              <w:lang w:bidi="fr-FR"/>
            </w:rPr>
            <w:t>Pour vous permettre de donner à votre document une apparence professionnelle, Word four</w:t>
          </w:r>
          <w:r w:rsidRPr="00ED1E3C">
            <w:rPr>
              <w:rStyle w:val="Textedelespacerserv"/>
              <w:noProof/>
              <w:lang w:bidi="fr-FR"/>
            </w:rPr>
            <w:t>nit des conceptions d’en-tête, de pied de page, de page de garde et de zone de texte complémentaires les unes des autres. Par exemple, vous pouvez ajouter une page de garde, un en-tête et un encadré correspondants.</w:t>
          </w:r>
        </w:p>
      </w:docPartBody>
    </w:docPart>
    <w:docPart>
      <w:docPartPr>
        <w:name w:val="5728B222CD254F61A631B8C44CA28F5B"/>
        <w:category>
          <w:name w:val="Général"/>
          <w:gallery w:val="placeholder"/>
        </w:category>
        <w:types>
          <w:type w:val="bbPlcHdr"/>
        </w:types>
        <w:behaviors>
          <w:behavior w:val="content"/>
        </w:behaviors>
        <w:guid w:val="{AAB0AA3E-EF4D-4C04-9297-C580999C4552}"/>
      </w:docPartPr>
      <w:docPartBody>
        <w:p w:rsidR="002A680D" w:rsidRPr="00ED1E3C" w:rsidRDefault="006C18C9" w:rsidP="00C27B8C">
          <w:pPr>
            <w:pStyle w:val="Corpsdetextemarron"/>
            <w:rPr>
              <w:noProof/>
            </w:rPr>
          </w:pPr>
          <w:r w:rsidRPr="00ED1E3C">
            <w:rPr>
              <w:noProof/>
              <w:lang w:bidi="fr-FR"/>
            </w:rPr>
            <w:t xml:space="preserve">Cliquez sur Insertion, puis sélectionnez </w:t>
          </w:r>
          <w:r w:rsidRPr="00ED1E3C">
            <w:rPr>
              <w:noProof/>
              <w:lang w:bidi="fr-FR"/>
            </w:rPr>
            <w:t>les éléments de votre choix dans les différentes galeries. Les thèmes et les styles vous permettent également d’obtenir un document plus harmonieux. Lorsque vous cliquez sur Création et choisissez un nouveau thème.</w:t>
          </w:r>
        </w:p>
        <w:p w:rsidR="002A680D" w:rsidRPr="00ED1E3C" w:rsidRDefault="006C18C9" w:rsidP="00C27B8C">
          <w:pPr>
            <w:pStyle w:val="Corpsdetextemarron"/>
            <w:rPr>
              <w:noProof/>
            </w:rPr>
          </w:pPr>
        </w:p>
        <w:p w:rsidR="00000000" w:rsidRDefault="006C18C9">
          <w:pPr>
            <w:pStyle w:val="5728B222CD254F61A631B8C44CA28F5B"/>
          </w:pPr>
          <w:r w:rsidRPr="00ED1E3C">
            <w:rPr>
              <w:noProof/>
              <w:lang w:bidi="fr-FR"/>
            </w:rPr>
            <w:t>La lecture est également plus facile ave</w:t>
          </w:r>
          <w:r w:rsidRPr="00ED1E3C">
            <w:rPr>
              <w:noProof/>
              <w:lang w:bidi="fr-FR"/>
            </w:rPr>
            <w:t>c le nouveau mode Lecture. Vous pouvez réduire des parties du document pour vous focaliser sur le texte souhaité. Si vous arrêtez la lecture avant la fin du document, Word mémorise votre emplacement au moment de sa fermeture, même sur un autre appareil. Le</w:t>
          </w:r>
          <w:r w:rsidRPr="00ED1E3C">
            <w:rPr>
              <w:noProof/>
              <w:lang w:bidi="fr-FR"/>
            </w:rPr>
            <w:t>s thèmes et les styles vous permettent également d’obtenir un document plus harmonieux.</w:t>
          </w:r>
        </w:p>
      </w:docPartBody>
    </w:docPart>
    <w:docPart>
      <w:docPartPr>
        <w:name w:val="75B87CC62D4A49E5B62059198862F8A4"/>
        <w:category>
          <w:name w:val="Général"/>
          <w:gallery w:val="placeholder"/>
        </w:category>
        <w:types>
          <w:type w:val="bbPlcHdr"/>
        </w:types>
        <w:behaviors>
          <w:behavior w:val="content"/>
        </w:behaviors>
        <w:guid w:val="{EFC9E4AF-A931-480D-9726-57EA11709CFB}"/>
      </w:docPartPr>
      <w:docPartBody>
        <w:p w:rsidR="002A680D" w:rsidRPr="00ED1E3C" w:rsidRDefault="006C18C9" w:rsidP="00C27B8C">
          <w:pPr>
            <w:pStyle w:val="Corpsdetextevertolive"/>
            <w:rPr>
              <w:rStyle w:val="Textedelespacerserv"/>
              <w:noProof/>
            </w:rPr>
          </w:pPr>
          <w:r w:rsidRPr="00ED1E3C">
            <w:rPr>
              <w:rStyle w:val="Textedelespacerserv"/>
              <w:noProof/>
              <w:lang w:bidi="fr-FR"/>
            </w:rPr>
            <w:t>mots clés pour rechercher en ligne la vidéo la plus adaptée à votre document. Lorsque vous travaillez sur un tableau, cliquez à l’endroit où vous souhaitez aj</w:t>
          </w:r>
          <w:r w:rsidRPr="00ED1E3C">
            <w:rPr>
              <w:rStyle w:val="Textedelespacerserv"/>
              <w:noProof/>
              <w:lang w:bidi="fr-FR"/>
            </w:rPr>
            <w:t xml:space="preserve">outer une ligne ou une colonne, puis sur le signe plus. La vidéo vous permet d’étayer vos propos de façon efficace. Lorsque vous cliquez sur Vidéo en ligne, vous pouvez coller le code incorporé de la vidéo que vous souhaitez ajouter. Vous pouvez également </w:t>
          </w:r>
          <w:r w:rsidRPr="00ED1E3C">
            <w:rPr>
              <w:rStyle w:val="Textedelespacerserv"/>
              <w:noProof/>
              <w:lang w:bidi="fr-FR"/>
            </w:rPr>
            <w:t xml:space="preserve">taper un mot-clé pour rechercher en ligne la vidéo qui correspond le mieux à votre document. </w:t>
          </w:r>
        </w:p>
        <w:p w:rsidR="002A680D" w:rsidRPr="00ED1E3C" w:rsidRDefault="006C18C9" w:rsidP="00C27B8C">
          <w:pPr>
            <w:pStyle w:val="Corpsdetextevertolive"/>
            <w:rPr>
              <w:rStyle w:val="Textedelespacerserv"/>
              <w:noProof/>
            </w:rPr>
          </w:pPr>
        </w:p>
        <w:p w:rsidR="002A680D" w:rsidRPr="00ED1E3C" w:rsidRDefault="006C18C9" w:rsidP="00C27B8C">
          <w:pPr>
            <w:pStyle w:val="Corpsdetextevertolive"/>
            <w:rPr>
              <w:rStyle w:val="Textedelespacerserv"/>
              <w:noProof/>
            </w:rPr>
          </w:pPr>
          <w:r w:rsidRPr="00ED1E3C">
            <w:rPr>
              <w:rStyle w:val="Textedelespacerserv"/>
              <w:noProof/>
              <w:lang w:bidi="fr-FR"/>
            </w:rPr>
            <w:t>Pour vous permettre de donner à votre document une apparence professionnelle, Word fournit des conceptions d’en-tête, de pied de page, de page de garde et de zon</w:t>
          </w:r>
          <w:r w:rsidRPr="00ED1E3C">
            <w:rPr>
              <w:rStyle w:val="Textedelespacerserv"/>
              <w:noProof/>
              <w:lang w:bidi="fr-FR"/>
            </w:rPr>
            <w:t>e de texte complémentaires les unes des autres. Par exemple, vous pouvez ajouter une page de garde, un en-tête et un encadré correspondants. Cliquez sur Insertion, puis sélectionnez les éléments de votre choix dans les différentes galeries. Les thèmes et l</w:t>
          </w:r>
          <w:r w:rsidRPr="00ED1E3C">
            <w:rPr>
              <w:rStyle w:val="Textedelespacerserv"/>
              <w:noProof/>
              <w:lang w:bidi="fr-FR"/>
            </w:rPr>
            <w:t xml:space="preserve">es styles vous permettent également d’obtenir un document plus harmonieux. </w:t>
          </w:r>
        </w:p>
        <w:p w:rsidR="002A680D" w:rsidRPr="00ED1E3C" w:rsidRDefault="006C18C9" w:rsidP="00C27B8C">
          <w:pPr>
            <w:pStyle w:val="Corpsdetextevertolive"/>
            <w:rPr>
              <w:rStyle w:val="Textedelespacerserv"/>
              <w:noProof/>
            </w:rPr>
          </w:pPr>
        </w:p>
        <w:p w:rsidR="00000000" w:rsidRDefault="006C18C9">
          <w:pPr>
            <w:pStyle w:val="75B87CC62D4A49E5B62059198862F8A4"/>
          </w:pPr>
          <w:r w:rsidRPr="00ED1E3C">
            <w:rPr>
              <w:rStyle w:val="Textedelespacerserv"/>
              <w:noProof/>
              <w:lang w:bidi="fr-FR"/>
            </w:rPr>
            <w:t>Lorsque vous cliquez sur Création et choisissez un nouveau thème. Gagnez du temps dans Word grâce aux nouveaux boutons affichés là où vous en avez besoin. Pour modifier la disposi</w:t>
          </w:r>
          <w:r w:rsidRPr="00ED1E3C">
            <w:rPr>
              <w:rStyle w:val="Textedelespacerserv"/>
              <w:noProof/>
              <w:lang w:bidi="fr-FR"/>
            </w:rPr>
            <w:t>tion d’une</w:t>
          </w:r>
        </w:p>
      </w:docPartBody>
    </w:docPart>
    <w:docPart>
      <w:docPartPr>
        <w:name w:val="B98EE6E9159B4B2F83BA64B40DBE3B2E"/>
        <w:category>
          <w:name w:val="Général"/>
          <w:gallery w:val="placeholder"/>
        </w:category>
        <w:types>
          <w:type w:val="bbPlcHdr"/>
        </w:types>
        <w:behaviors>
          <w:behavior w:val="content"/>
        </w:behaviors>
        <w:guid w:val="{3168EEA9-7A41-43F4-A7C0-35A5C47AD21C}"/>
      </w:docPartPr>
      <w:docPartBody>
        <w:p w:rsidR="002A680D" w:rsidRPr="00ED1E3C" w:rsidRDefault="006C18C9" w:rsidP="00C27B8C">
          <w:pPr>
            <w:pStyle w:val="Corpsdetextevertolive"/>
            <w:rPr>
              <w:rStyle w:val="Textedelespacerserv"/>
              <w:noProof/>
            </w:rPr>
          </w:pPr>
          <w:r w:rsidRPr="00ED1E3C">
            <w:rPr>
              <w:rStyle w:val="Textedelespacerserv"/>
              <w:noProof/>
              <w:lang w:bidi="fr-FR"/>
            </w:rPr>
            <w:t xml:space="preserve">image dans votre document, cliquez dessus pour faire apparaître, en regard de celle-ci, un bouton donnant accès aux options de mise en page. La lecture est également plus facile avec le nouveau </w:t>
          </w:r>
        </w:p>
        <w:p w:rsidR="002A680D" w:rsidRPr="00ED1E3C" w:rsidRDefault="006C18C9" w:rsidP="00C27B8C">
          <w:pPr>
            <w:pStyle w:val="Corpsdetextevertolive"/>
            <w:rPr>
              <w:rStyle w:val="Textedelespacerserv"/>
              <w:noProof/>
            </w:rPr>
          </w:pPr>
          <w:r w:rsidRPr="00ED1E3C">
            <w:rPr>
              <w:rStyle w:val="Textedelespacerserv"/>
              <w:noProof/>
              <w:lang w:bidi="fr-FR"/>
            </w:rPr>
            <w:t>mode Lecture. Vous pouvez réduire certaines partie</w:t>
          </w:r>
          <w:r w:rsidRPr="00ED1E3C">
            <w:rPr>
              <w:rStyle w:val="Textedelespacerserv"/>
              <w:noProof/>
              <w:lang w:bidi="fr-FR"/>
            </w:rPr>
            <w:t>s du document pour vous concentrer</w:t>
          </w:r>
        </w:p>
        <w:p w:rsidR="002A680D" w:rsidRPr="00ED1E3C" w:rsidRDefault="006C18C9" w:rsidP="00C27B8C">
          <w:pPr>
            <w:pStyle w:val="Corpsdetextevertolive"/>
            <w:rPr>
              <w:rStyle w:val="Textedelespacerserv"/>
              <w:noProof/>
            </w:rPr>
          </w:pPr>
          <w:r w:rsidRPr="00ED1E3C">
            <w:rPr>
              <w:rStyle w:val="Textedelespacerserv"/>
              <w:noProof/>
              <w:lang w:bidi="fr-FR"/>
            </w:rPr>
            <w:t>sur le texte souhaité. Si vous arrêtez la lecture avant la fin du document, Word mémorise votre emplacement au moment de sa fermeture, même sur un autre appareil. Les thèmes et les styles vous permettent également d’obten</w:t>
          </w:r>
          <w:r w:rsidRPr="00ED1E3C">
            <w:rPr>
              <w:rStyle w:val="Textedelespacerserv"/>
              <w:noProof/>
              <w:lang w:bidi="fr-FR"/>
            </w:rPr>
            <w:t xml:space="preserve">ir un document plus harmonieux. </w:t>
          </w:r>
        </w:p>
        <w:p w:rsidR="002A680D" w:rsidRPr="00ED1E3C" w:rsidRDefault="006C18C9" w:rsidP="00C27B8C">
          <w:pPr>
            <w:pStyle w:val="Corpsdetextevertolive"/>
            <w:rPr>
              <w:rStyle w:val="Textedelespacerserv"/>
              <w:noProof/>
            </w:rPr>
          </w:pPr>
        </w:p>
        <w:p w:rsidR="00000000" w:rsidRDefault="006C18C9">
          <w:pPr>
            <w:pStyle w:val="B98EE6E9159B4B2F83BA64B40DBE3B2E"/>
          </w:pPr>
          <w:r w:rsidRPr="00ED1E3C">
            <w:rPr>
              <w:rStyle w:val="Textedelespacerserv"/>
              <w:noProof/>
              <w:lang w:bidi="fr-FR"/>
            </w:rPr>
            <w:t xml:space="preserve">La vidéo vous permet d’étayer vos propos de façon efficace. Lorsque vous cliquez sur Vidéo en ligne, vous pouvez coller le code incorporé de la vidéo que vous souhaitez ajouter. Vous pouvez également taper un mot clé pour </w:t>
          </w:r>
          <w:r w:rsidRPr="00ED1E3C">
            <w:rPr>
              <w:rStyle w:val="Textedelespacerserv"/>
              <w:noProof/>
              <w:lang w:bidi="fr-FR"/>
            </w:rPr>
            <w:t>rechercher en ligne la vidéo la plus adaptée à votre document. Lorsque vous travaillez sur un tableau, cliquez à l’endroit où vous souhaitez ajouter une ligne ou une colonne, puis sur le signe plus. Lorsque vous travaillez sur un tableau, cliquez à l’endro</w:t>
          </w:r>
          <w:r w:rsidRPr="00ED1E3C">
            <w:rPr>
              <w:rStyle w:val="Textedelespacerserv"/>
              <w:noProof/>
              <w:lang w:bidi="fr-FR"/>
            </w:rPr>
            <w:t>it où vous souhaitez ajouter une ligne ou une colonne, puis sur le signe plus. La vidéo vous permet d’étayer vos propos de façon efficace.</w:t>
          </w:r>
        </w:p>
      </w:docPartBody>
    </w:docPart>
    <w:docPart>
      <w:docPartPr>
        <w:name w:val="F3BDDC7F531047049177F6FDB2A87518"/>
        <w:category>
          <w:name w:val="Général"/>
          <w:gallery w:val="placeholder"/>
        </w:category>
        <w:types>
          <w:type w:val="bbPlcHdr"/>
        </w:types>
        <w:behaviors>
          <w:behavior w:val="content"/>
        </w:behaviors>
        <w:guid w:val="{42FE6718-C08C-4255-9DB8-EAAA40AE9B03}"/>
      </w:docPartPr>
      <w:docPartBody>
        <w:p w:rsidR="00000000" w:rsidRDefault="006C18C9">
          <w:pPr>
            <w:pStyle w:val="F3BDDC7F531047049177F6FDB2A87518"/>
          </w:pPr>
          <w:r w:rsidRPr="00ED1E3C">
            <w:rPr>
              <w:noProof/>
              <w:lang w:bidi="fr-FR"/>
            </w:rPr>
            <w:t xml:space="preserve">Légende de l’image : Pour donner une apparence professionnelle à votre document, Word vous propose des </w:t>
          </w:r>
          <w:r w:rsidRPr="00ED1E3C">
            <w:rPr>
              <w:noProof/>
              <w:lang w:bidi="fr-FR"/>
            </w:rPr>
            <w:t>conceptions d’en-tête, de pied de page, de page de garde et de zone de texte complémentaires.</w:t>
          </w:r>
        </w:p>
      </w:docPartBody>
    </w:docPart>
    <w:docPart>
      <w:docPartPr>
        <w:name w:val="6CB0C0ADFBB3439A823D066E6D0660EA"/>
        <w:category>
          <w:name w:val="Général"/>
          <w:gallery w:val="placeholder"/>
        </w:category>
        <w:types>
          <w:type w:val="bbPlcHdr"/>
        </w:types>
        <w:behaviors>
          <w:behavior w:val="content"/>
        </w:behaviors>
        <w:guid w:val="{B75A3B52-8823-4DDB-8392-1C664505AB1C}"/>
      </w:docPartPr>
      <w:docPartBody>
        <w:p w:rsidR="00000000" w:rsidRDefault="006C18C9" w:rsidP="006C18C9">
          <w:pPr>
            <w:pStyle w:val="6CB0C0ADFBB3439A823D066E6D0660EA"/>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5FF1C5951B75434491F0A103393160F7"/>
        <w:category>
          <w:name w:val="Général"/>
          <w:gallery w:val="placeholder"/>
        </w:category>
        <w:types>
          <w:type w:val="bbPlcHdr"/>
        </w:types>
        <w:behaviors>
          <w:behavior w:val="content"/>
        </w:behaviors>
        <w:guid w:val="{8BB624F5-AAD0-4EC8-9F0E-4E651D3912E9}"/>
      </w:docPartPr>
      <w:docPartBody>
        <w:p w:rsidR="00000000" w:rsidRDefault="006C18C9" w:rsidP="006C18C9">
          <w:pPr>
            <w:pStyle w:val="5FF1C5951B75434491F0A103393160F7"/>
          </w:pPr>
          <w:r w:rsidRPr="00ED1E3C">
            <w:rPr>
              <w:noProof/>
              <w:lang w:bidi="fr-FR"/>
            </w:rPr>
            <w:t>Légende de l’image : Pour donner une apparence professionnelle à votre document, Word vous propose des conceptions d’en-tête, de pied de page, de page de garde et de zone de texte complémentaires.</w:t>
          </w:r>
        </w:p>
      </w:docPartBody>
    </w:docPart>
    <w:docPart>
      <w:docPartPr>
        <w:name w:val="BE87322868C847EB8488FD222EB84409"/>
        <w:category>
          <w:name w:val="Général"/>
          <w:gallery w:val="placeholder"/>
        </w:category>
        <w:types>
          <w:type w:val="bbPlcHdr"/>
        </w:types>
        <w:behaviors>
          <w:behavior w:val="content"/>
        </w:behaviors>
        <w:guid w:val="{96D4C262-8793-4032-AE47-3405CBFF6A8C}"/>
      </w:docPartPr>
      <w:docPartBody>
        <w:p w:rsidR="00000000" w:rsidRDefault="006C18C9" w:rsidP="006C18C9">
          <w:pPr>
            <w:pStyle w:val="BE87322868C847EB8488FD222EB84409"/>
          </w:pPr>
          <w:r w:rsidRPr="00ED1E3C">
            <w:rPr>
              <w:noProof/>
              <w:lang w:bidi="fr-FR"/>
            </w:rPr>
            <w:t>Mardi 23 septembre 20XX</w:t>
          </w:r>
        </w:p>
      </w:docPartBody>
    </w:docPart>
    <w:docPart>
      <w:docPartPr>
        <w:name w:val="48263D14B7314587B326A43A5FF3433B"/>
        <w:category>
          <w:name w:val="Général"/>
          <w:gallery w:val="placeholder"/>
        </w:category>
        <w:types>
          <w:type w:val="bbPlcHdr"/>
        </w:types>
        <w:behaviors>
          <w:behavior w:val="content"/>
        </w:behaviors>
        <w:guid w:val="{C746E91C-63AF-42AD-A383-C5EC1ACA35A8}"/>
      </w:docPartPr>
      <w:docPartBody>
        <w:p w:rsidR="006C18C9" w:rsidRPr="00ED1E3C" w:rsidRDefault="006C18C9" w:rsidP="0084788A">
          <w:pPr>
            <w:pStyle w:val="Corpsdetextemarron"/>
            <w:rPr>
              <w:noProof/>
            </w:rPr>
          </w:pPr>
          <w:r w:rsidRPr="00ED1E3C">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w:t>
          </w:r>
        </w:p>
        <w:p w:rsidR="006C18C9" w:rsidRPr="00ED1E3C" w:rsidRDefault="006C18C9" w:rsidP="0084788A">
          <w:pPr>
            <w:pStyle w:val="Corpsdetextemarron"/>
            <w:rPr>
              <w:noProof/>
            </w:rPr>
          </w:pPr>
        </w:p>
        <w:p w:rsidR="00000000" w:rsidRDefault="006C18C9" w:rsidP="006C18C9">
          <w:pPr>
            <w:pStyle w:val="48263D14B7314587B326A43A5FF3433B"/>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 La vidéo vous permet d’étayer vos propos de façon efficace. Lorsque vous cliquez sur Vidéo en ligne, vous pouvez coller le code d’intégration de la vidéo à ajouter.</w:t>
          </w:r>
        </w:p>
      </w:docPartBody>
    </w:docPart>
    <w:docPart>
      <w:docPartPr>
        <w:name w:val="19A99DB43A184E30A1AB9526D4D63189"/>
        <w:category>
          <w:name w:val="Général"/>
          <w:gallery w:val="placeholder"/>
        </w:category>
        <w:types>
          <w:type w:val="bbPlcHdr"/>
        </w:types>
        <w:behaviors>
          <w:behavior w:val="content"/>
        </w:behaviors>
        <w:guid w:val="{E8AE0145-2A44-459F-AEE1-9FEA1452185E}"/>
      </w:docPartPr>
      <w:docPartBody>
        <w:p w:rsidR="006C18C9" w:rsidRPr="00ED1E3C" w:rsidRDefault="006C18C9" w:rsidP="0084788A">
          <w:pPr>
            <w:pStyle w:val="Corpsdetextemarron"/>
            <w:rPr>
              <w:noProof/>
            </w:rPr>
          </w:pPr>
          <w:r w:rsidRPr="00ED1E3C">
            <w:rPr>
              <w:noProof/>
              <w:lang w:bidi="fr-FR"/>
            </w:rPr>
            <w:t xml:space="preserve">Gagnez du temps dans Word grâce aux nouveaux boutons affichés là où vous en avez besoin. Pour changer la manière dont une image s’intègre dans votre document, cliquez sur l’image pour afficher un bouton donnant accès aux options de mise en page en regard de celle-ci. Lorsque vous travaillez sur un tableau, cliquez à l’endroit où vous souhaitez ajouter une ligne ou une colonne, puis sur le signe plus. </w:t>
          </w:r>
        </w:p>
        <w:p w:rsidR="006C18C9" w:rsidRPr="00ED1E3C" w:rsidRDefault="006C18C9" w:rsidP="0084788A">
          <w:pPr>
            <w:pStyle w:val="Corpsdetextemarron"/>
            <w:rPr>
              <w:noProof/>
            </w:rPr>
          </w:pPr>
        </w:p>
        <w:p w:rsidR="00000000" w:rsidRDefault="006C18C9" w:rsidP="006C18C9">
          <w:pPr>
            <w:pStyle w:val="19A99DB43A184E30A1AB9526D4D63189"/>
          </w:pPr>
          <w:r w:rsidRPr="00ED1E3C">
            <w:rPr>
              <w:noProof/>
              <w:lang w:bidi="fr-FR"/>
            </w:rPr>
            <w:t>La vidéo vous permet d’étayer vos propos de façon efficace. Lorsque vous cliquez sur Vidéo en ligne, vous pouvez coller le code incorporé de la vidéo que vous souhaitez ajouter. Vous pouvez également taper un mot clé pour rechercher en ligne la vidéo la plus adaptée à votre document.</w:t>
          </w:r>
        </w:p>
      </w:docPartBody>
    </w:docPart>
    <w:docPart>
      <w:docPartPr>
        <w:name w:val="1E8C07CC39C04F8C956F60FFD64504C3"/>
        <w:category>
          <w:name w:val="Général"/>
          <w:gallery w:val="placeholder"/>
        </w:category>
        <w:types>
          <w:type w:val="bbPlcHdr"/>
        </w:types>
        <w:behaviors>
          <w:behavior w:val="content"/>
        </w:behaviors>
        <w:guid w:val="{89F11ACF-9361-4797-9D12-05AF09F0A70D}"/>
      </w:docPartPr>
      <w:docPartBody>
        <w:p w:rsidR="006C18C9" w:rsidRPr="00ED1E3C" w:rsidRDefault="006C18C9" w:rsidP="0084788A">
          <w:pPr>
            <w:pStyle w:val="Corpsdetextemarron"/>
            <w:rPr>
              <w:noProof/>
            </w:rPr>
          </w:pPr>
          <w:r w:rsidRPr="00ED1E3C">
            <w:rPr>
              <w:noProof/>
              <w:lang w:bidi="fr-FR"/>
            </w:rPr>
            <w:t xml:space="preserve">Pour donner une apparence professionnelle à votre document, Word vous propose des conceptions d’en-tête, de pied de page, de page de garde et de zone de texte complémentaires. Par exemple, vous pouvez ajouter une page de garde, un en-tête et un encadré correspondants.  </w:t>
          </w:r>
        </w:p>
        <w:p w:rsidR="006C18C9" w:rsidRPr="00ED1E3C" w:rsidRDefault="006C18C9" w:rsidP="0084788A">
          <w:pPr>
            <w:pStyle w:val="Corpsdetextemarron"/>
            <w:rPr>
              <w:noProof/>
            </w:rPr>
          </w:pPr>
        </w:p>
        <w:p w:rsidR="00000000" w:rsidRDefault="006C18C9" w:rsidP="006C18C9">
          <w:pPr>
            <w:pStyle w:val="1E8C07CC39C04F8C956F60FFD64504C3"/>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 La vidéo vous permet d’étayer vos propos de façon efficace. Lorsque vous cliquez sur Vidéo en ligne, vous pouvez coller le code d’intégration de la vidéo à ajouter.</w:t>
          </w:r>
        </w:p>
      </w:docPartBody>
    </w:docPart>
    <w:docPart>
      <w:docPartPr>
        <w:name w:val="5121935D99CD4250A45B68B40788FC7A"/>
        <w:category>
          <w:name w:val="Général"/>
          <w:gallery w:val="placeholder"/>
        </w:category>
        <w:types>
          <w:type w:val="bbPlcHdr"/>
        </w:types>
        <w:behaviors>
          <w:behavior w:val="content"/>
        </w:behaviors>
        <w:guid w:val="{2D9B661B-EB06-4613-A193-1D3DB75FF9DF}"/>
      </w:docPartPr>
      <w:docPartBody>
        <w:p w:rsidR="006C18C9" w:rsidRPr="00ED1E3C" w:rsidRDefault="006C18C9" w:rsidP="00C27B8C">
          <w:pPr>
            <w:pStyle w:val="Corpsdetextemarron"/>
            <w:rPr>
              <w:noProof/>
            </w:rPr>
          </w:pPr>
          <w:r w:rsidRPr="00ED1E3C">
            <w:rPr>
              <w:noProof/>
              <w:lang w:bidi="fr-FR"/>
            </w:rPr>
            <w:t>Cliquez sur Insertion, puis sélectionnez les éléments de votre choix dans les différentes galeries. Les thèmes et les styles vous permettent également d’obtenir un document plus harmonieux. Lorsque vous cliquez sur Création et choisissez un nouveau thème.</w:t>
          </w:r>
        </w:p>
        <w:p w:rsidR="006C18C9" w:rsidRPr="00ED1E3C" w:rsidRDefault="006C18C9" w:rsidP="00C27B8C">
          <w:pPr>
            <w:pStyle w:val="Corpsdetextemarron"/>
            <w:rPr>
              <w:noProof/>
            </w:rPr>
          </w:pPr>
        </w:p>
        <w:p w:rsidR="00000000" w:rsidRDefault="006C18C9" w:rsidP="006C18C9">
          <w:pPr>
            <w:pStyle w:val="5121935D99CD4250A45B68B40788FC7A"/>
          </w:pPr>
          <w:r w:rsidRPr="00ED1E3C">
            <w:rPr>
              <w:noProof/>
              <w:lang w:bidi="fr-FR"/>
            </w:rPr>
            <w:t>La lecture est également plus facile avec le nouveau mode Lecture. Vous pouvez réduire des parties du document pour vous focaliser sur le texte souhaité. Si vous arrêtez la lecture avant la fin du document, Word mémorise votre emplacement au moment de sa fermeture, même sur un autre appareil. Les thèmes et les styles vous permettent également d’obtenir un document plus harmonieux.</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lfaen">
    <w:panose1 w:val="010A0502050306030303"/>
    <w:charset w:val="00"/>
    <w:family w:val="roman"/>
    <w:pitch w:val="variable"/>
    <w:sig w:usb0="04000687" w:usb1="00000000" w:usb2="00000000" w:usb3="00000000" w:csb0="0000009F" w:csb1="00000000"/>
  </w:font>
  <w:font w:name="Euphemia">
    <w:altName w:val="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8C9"/>
    <w:rsid w:val="006C18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BD72EE1015A4D4FBE745FC65D7D54AC">
    <w:name w:val="BBD72EE1015A4D4FBE745FC65D7D54AC"/>
  </w:style>
  <w:style w:type="paragraph" w:customStyle="1" w:styleId="A0EA718358674FBE9963AC499B1E5B08">
    <w:name w:val="A0EA718358674FBE9963AC499B1E5B08"/>
  </w:style>
  <w:style w:type="paragraph" w:customStyle="1" w:styleId="34FC7A6FD868427895BFA1F5E483B1F3">
    <w:name w:val="34FC7A6FD868427895BFA1F5E483B1F3"/>
  </w:style>
  <w:style w:type="paragraph" w:customStyle="1" w:styleId="642BA3F266824C4A84F367AB3DBFE5E2">
    <w:name w:val="642BA3F266824C4A84F367AB3DBFE5E2"/>
  </w:style>
  <w:style w:type="paragraph" w:customStyle="1" w:styleId="2F57EB598BE74309A103937C75CFCCD6">
    <w:name w:val="2F57EB598BE74309A103937C75CFCCD6"/>
  </w:style>
  <w:style w:type="paragraph" w:customStyle="1" w:styleId="A99E5744BF5F4974BBF8D65F541E93C3">
    <w:name w:val="A99E5744BF5F4974BBF8D65F541E93C3"/>
  </w:style>
  <w:style w:type="character" w:customStyle="1" w:styleId="Sous-titredarticlevertolive">
    <w:name w:val="Sous-titre d’article vert olive"/>
    <w:basedOn w:val="Policepardfaut"/>
    <w:uiPriority w:val="1"/>
    <w:qFormat/>
    <w:rPr>
      <w:rFonts w:asciiTheme="majorHAnsi" w:hAnsiTheme="majorHAnsi" w:cs="Arial"/>
      <w:color w:val="C45911" w:themeColor="accent2" w:themeShade="BF"/>
      <w:sz w:val="32"/>
      <w:szCs w:val="32"/>
    </w:rPr>
  </w:style>
  <w:style w:type="paragraph" w:customStyle="1" w:styleId="55F59261A49C46898F6AC0E0DE51AD67">
    <w:name w:val="55F59261A49C46898F6AC0E0DE51AD67"/>
  </w:style>
  <w:style w:type="character" w:customStyle="1" w:styleId="Nomdauteurvertolive">
    <w:name w:val="Nom d’auteur vert olive"/>
    <w:basedOn w:val="Policepardfaut"/>
    <w:uiPriority w:val="1"/>
    <w:qFormat/>
    <w:rPr>
      <w:b/>
      <w:bCs/>
      <w:caps/>
      <w:smallCaps w:val="0"/>
      <w:noProof/>
      <w:color w:val="C45911" w:themeColor="accent2" w:themeShade="BF"/>
      <w:sz w:val="24"/>
      <w:szCs w:val="24"/>
    </w:rPr>
  </w:style>
  <w:style w:type="paragraph" w:customStyle="1" w:styleId="31EF5755845F4AEFB1C93BBA1BD4E6D0">
    <w:name w:val="31EF5755845F4AEFB1C93BBA1BD4E6D0"/>
  </w:style>
  <w:style w:type="paragraph" w:customStyle="1" w:styleId="Corpsdetextevertolive">
    <w:name w:val="Corps de texte vert olive"/>
    <w:basedOn w:val="Normal"/>
    <w:qFormat/>
    <w:pPr>
      <w:spacing w:after="0" w:line="240" w:lineRule="auto"/>
    </w:pPr>
    <w:rPr>
      <w:rFonts w:eastAsiaTheme="minorHAnsi"/>
      <w:color w:val="C45911" w:themeColor="accent2" w:themeShade="BF"/>
      <w:sz w:val="18"/>
      <w:lang w:eastAsia="en-US"/>
    </w:rPr>
  </w:style>
  <w:style w:type="paragraph" w:customStyle="1" w:styleId="ABD39073F0C2425FADC0D4C7F63664EF">
    <w:name w:val="ABD39073F0C2425FADC0D4C7F63664EF"/>
  </w:style>
  <w:style w:type="paragraph" w:customStyle="1" w:styleId="5B3428737BC94EBAA219F41CCE207DA5">
    <w:name w:val="5B3428737BC94EBAA219F41CCE207DA5"/>
  </w:style>
  <w:style w:type="paragraph" w:customStyle="1" w:styleId="3CAA5DEFE75C4379B8F11636F53B36B6">
    <w:name w:val="3CAA5DEFE75C4379B8F11636F53B36B6"/>
  </w:style>
  <w:style w:type="character" w:customStyle="1" w:styleId="Titredarticlemarron">
    <w:name w:val="Titre d’article marron"/>
    <w:basedOn w:val="Policepardfaut"/>
    <w:uiPriority w:val="1"/>
    <w:qFormat/>
    <w:rPr>
      <w:rFonts w:asciiTheme="majorHAnsi" w:hAnsiTheme="majorHAnsi"/>
      <w:b/>
      <w:bCs/>
      <w:noProof/>
      <w:color w:val="2F5496" w:themeColor="accent1" w:themeShade="BF"/>
      <w:sz w:val="72"/>
      <w:szCs w:val="72"/>
    </w:rPr>
  </w:style>
  <w:style w:type="paragraph" w:customStyle="1" w:styleId="7B9FDEBC50E44357B0CA793F416DE518">
    <w:name w:val="7B9FDEBC50E44357B0CA793F416DE518"/>
  </w:style>
  <w:style w:type="character" w:customStyle="1" w:styleId="Sous-titredarticlemarron">
    <w:name w:val="Sous-titre d’article marron"/>
    <w:basedOn w:val="Policepardfaut"/>
    <w:uiPriority w:val="1"/>
    <w:qFormat/>
    <w:rPr>
      <w:rFonts w:asciiTheme="majorHAnsi" w:hAnsiTheme="majorHAnsi" w:cs="Arial"/>
      <w:noProof/>
      <w:color w:val="2F5496" w:themeColor="accent1" w:themeShade="BF"/>
      <w:sz w:val="48"/>
      <w:szCs w:val="48"/>
    </w:rPr>
  </w:style>
  <w:style w:type="paragraph" w:customStyle="1" w:styleId="CFC01FF09A2E4F9A92B33A584DF4782F">
    <w:name w:val="CFC01FF09A2E4F9A92B33A584DF4782F"/>
  </w:style>
  <w:style w:type="character" w:customStyle="1" w:styleId="Nomdauteurmarron">
    <w:name w:val="Nom d’auteur marron"/>
    <w:basedOn w:val="Policepardfaut"/>
    <w:uiPriority w:val="1"/>
    <w:qFormat/>
    <w:rPr>
      <w:b/>
      <w:bCs/>
      <w:caps/>
      <w:smallCaps w:val="0"/>
      <w:color w:val="2F5496" w:themeColor="accent1" w:themeShade="BF"/>
      <w:sz w:val="24"/>
      <w:szCs w:val="24"/>
    </w:rPr>
  </w:style>
  <w:style w:type="paragraph" w:customStyle="1" w:styleId="933FCAE543CE4D268EEC8817F9B02B30">
    <w:name w:val="933FCAE543CE4D268EEC8817F9B02B30"/>
  </w:style>
  <w:style w:type="paragraph" w:customStyle="1" w:styleId="Corpsdetextemarron">
    <w:name w:val="Corps de texte marron"/>
    <w:basedOn w:val="Normal"/>
    <w:qFormat/>
    <w:rsid w:val="006C18C9"/>
    <w:pPr>
      <w:spacing w:after="0" w:line="240" w:lineRule="auto"/>
    </w:pPr>
    <w:rPr>
      <w:rFonts w:eastAsiaTheme="minorHAnsi"/>
      <w:color w:val="2F5496" w:themeColor="accent1" w:themeShade="BF"/>
      <w:sz w:val="18"/>
      <w:lang w:eastAsia="en-US"/>
    </w:rPr>
  </w:style>
  <w:style w:type="paragraph" w:customStyle="1" w:styleId="B5107B8735104F8CBC6554369354DEE2">
    <w:name w:val="B5107B8735104F8CBC6554369354DEE2"/>
  </w:style>
  <w:style w:type="paragraph" w:customStyle="1" w:styleId="A4C6E22CA6F54BCDAA38073FEF4FACA9">
    <w:name w:val="A4C6E22CA6F54BCDAA38073FEF4FACA9"/>
  </w:style>
  <w:style w:type="paragraph" w:customStyle="1" w:styleId="45160E71EC254795A6A2CD7957350DB7">
    <w:name w:val="45160E71EC254795A6A2CD7957350DB7"/>
  </w:style>
  <w:style w:type="paragraph" w:customStyle="1" w:styleId="0EEB50A7929E4A1692309128389B2733">
    <w:name w:val="0EEB50A7929E4A1692309128389B2733"/>
  </w:style>
  <w:style w:type="paragraph" w:customStyle="1" w:styleId="317A2556BC484B44AF8D5D718E05F593">
    <w:name w:val="317A2556BC484B44AF8D5D718E05F593"/>
  </w:style>
  <w:style w:type="paragraph" w:customStyle="1" w:styleId="85A35338A87845C39D62F020AF98A0AC">
    <w:name w:val="85A35338A87845C39D62F020AF98A0AC"/>
  </w:style>
  <w:style w:type="paragraph" w:customStyle="1" w:styleId="7A5050DD6F0F4EC596EFC6419B099503">
    <w:name w:val="7A5050DD6F0F4EC596EFC6419B099503"/>
  </w:style>
  <w:style w:type="paragraph" w:customStyle="1" w:styleId="B5CF0ACD43444BB2B90A6B6E16C7C480">
    <w:name w:val="B5CF0ACD43444BB2B90A6B6E16C7C480"/>
  </w:style>
  <w:style w:type="paragraph" w:customStyle="1" w:styleId="3AFD7694B74643558E03C57BF81FC6DE">
    <w:name w:val="3AFD7694B74643558E03C57BF81FC6DE"/>
  </w:style>
  <w:style w:type="paragraph" w:customStyle="1" w:styleId="EA84B289E38448F78FE6C3F9722A0718">
    <w:name w:val="EA84B289E38448F78FE6C3F9722A0718"/>
  </w:style>
  <w:style w:type="paragraph" w:customStyle="1" w:styleId="94E8DCEF8E6C435F823AA9E27726EFBB">
    <w:name w:val="94E8DCEF8E6C435F823AA9E27726EFBB"/>
  </w:style>
  <w:style w:type="paragraph" w:customStyle="1" w:styleId="FEBBD37D542A4172A4F0C5D8C6AA7084">
    <w:name w:val="FEBBD37D542A4172A4F0C5D8C6AA7084"/>
  </w:style>
  <w:style w:type="character" w:styleId="Textedelespacerserv">
    <w:name w:val="Placeholder Text"/>
    <w:basedOn w:val="Policepardfaut"/>
    <w:uiPriority w:val="99"/>
    <w:semiHidden/>
    <w:rPr>
      <w:color w:val="808080"/>
    </w:rPr>
  </w:style>
  <w:style w:type="paragraph" w:customStyle="1" w:styleId="F109FC0C54F349AF897E65E2BA8F89FC">
    <w:name w:val="F109FC0C54F349AF897E65E2BA8F89FC"/>
  </w:style>
  <w:style w:type="paragraph" w:customStyle="1" w:styleId="6F8DDE5531074F979877C86A9FBB6AD2">
    <w:name w:val="6F8DDE5531074F979877C86A9FBB6AD2"/>
  </w:style>
  <w:style w:type="paragraph" w:customStyle="1" w:styleId="3B02465CF2744F47AC332627E232C5DA">
    <w:name w:val="3B02465CF2744F47AC332627E232C5DA"/>
  </w:style>
  <w:style w:type="paragraph" w:customStyle="1" w:styleId="B66511D0FC754ED8AC6479359112466B">
    <w:name w:val="B66511D0FC754ED8AC6479359112466B"/>
  </w:style>
  <w:style w:type="paragraph" w:customStyle="1" w:styleId="9A54C7DB0F00417F929F94CE1B6D710D">
    <w:name w:val="9A54C7DB0F00417F929F94CE1B6D710D"/>
  </w:style>
  <w:style w:type="paragraph" w:customStyle="1" w:styleId="9FBF5367CD4D434AA9356D46EC9CD607">
    <w:name w:val="9FBF5367CD4D434AA9356D46EC9CD607"/>
  </w:style>
  <w:style w:type="paragraph" w:customStyle="1" w:styleId="940B693D1BBA4705BF5A3D6BE3AC1799">
    <w:name w:val="940B693D1BBA4705BF5A3D6BE3AC1799"/>
  </w:style>
  <w:style w:type="paragraph" w:customStyle="1" w:styleId="84E7FEA803C14F3195643A1CFBD6C767">
    <w:name w:val="84E7FEA803C14F3195643A1CFBD6C767"/>
  </w:style>
  <w:style w:type="paragraph" w:customStyle="1" w:styleId="1554A0B0DDB44C96AF36EECFFC8FDDEE">
    <w:name w:val="1554A0B0DDB44C96AF36EECFFC8FDDEE"/>
  </w:style>
  <w:style w:type="paragraph" w:customStyle="1" w:styleId="05AE13E03863426387F0A5B21CB413C5">
    <w:name w:val="05AE13E03863426387F0A5B21CB413C5"/>
  </w:style>
  <w:style w:type="paragraph" w:customStyle="1" w:styleId="C43C438F0E7246EEA407121C9BE3C318">
    <w:name w:val="C43C438F0E7246EEA407121C9BE3C318"/>
  </w:style>
  <w:style w:type="paragraph" w:customStyle="1" w:styleId="258A390D897F46EDB0003503C0837FC8">
    <w:name w:val="258A390D897F46EDB0003503C0837FC8"/>
  </w:style>
  <w:style w:type="paragraph" w:customStyle="1" w:styleId="3BC6F39124F841D5806E60256F02898A">
    <w:name w:val="3BC6F39124F841D5806E60256F02898A"/>
  </w:style>
  <w:style w:type="paragraph" w:customStyle="1" w:styleId="801A38A2672D499E8BAEE30EECB7E3E9">
    <w:name w:val="801A38A2672D499E8BAEE30EECB7E3E9"/>
  </w:style>
  <w:style w:type="paragraph" w:customStyle="1" w:styleId="07B6E7F467834C18A0F6B0EE607B53A7">
    <w:name w:val="07B6E7F467834C18A0F6B0EE607B53A7"/>
  </w:style>
  <w:style w:type="paragraph" w:customStyle="1" w:styleId="5728B222CD254F61A631B8C44CA28F5B">
    <w:name w:val="5728B222CD254F61A631B8C44CA28F5B"/>
  </w:style>
  <w:style w:type="paragraph" w:customStyle="1" w:styleId="75B87CC62D4A49E5B62059198862F8A4">
    <w:name w:val="75B87CC62D4A49E5B62059198862F8A4"/>
  </w:style>
  <w:style w:type="paragraph" w:customStyle="1" w:styleId="B98EE6E9159B4B2F83BA64B40DBE3B2E">
    <w:name w:val="B98EE6E9159B4B2F83BA64B40DBE3B2E"/>
  </w:style>
  <w:style w:type="paragraph" w:customStyle="1" w:styleId="F3BDDC7F531047049177F6FDB2A87518">
    <w:name w:val="F3BDDC7F531047049177F6FDB2A87518"/>
  </w:style>
  <w:style w:type="paragraph" w:customStyle="1" w:styleId="15DE384C6F424C988A7B590C9B2D75A0">
    <w:name w:val="15DE384C6F424C988A7B590C9B2D75A0"/>
  </w:style>
  <w:style w:type="paragraph" w:customStyle="1" w:styleId="BE6AD20FCBE84AE0AC6AA88D7C4D17D2">
    <w:name w:val="BE6AD20FCBE84AE0AC6AA88D7C4D17D2"/>
  </w:style>
  <w:style w:type="paragraph" w:customStyle="1" w:styleId="74241A700344402B8B2CA0437D45F755">
    <w:name w:val="74241A700344402B8B2CA0437D45F755"/>
  </w:style>
  <w:style w:type="paragraph" w:customStyle="1" w:styleId="FD55070116C24F38B7F89EF80678B647">
    <w:name w:val="FD55070116C24F38B7F89EF80678B647"/>
  </w:style>
  <w:style w:type="paragraph" w:customStyle="1" w:styleId="EEDEC3FC4236463ABF3F7281C627AD8A">
    <w:name w:val="EEDEC3FC4236463ABF3F7281C627AD8A"/>
  </w:style>
  <w:style w:type="paragraph" w:customStyle="1" w:styleId="17B8E73A48C44FB0B5828A15EF12080D">
    <w:name w:val="17B8E73A48C44FB0B5828A15EF12080D"/>
  </w:style>
  <w:style w:type="paragraph" w:customStyle="1" w:styleId="EA222F06310E4294B760A009B0C61692">
    <w:name w:val="EA222F06310E4294B760A009B0C61692"/>
  </w:style>
  <w:style w:type="paragraph" w:customStyle="1" w:styleId="9EB1EA8A1F354DFDB321F67292C0FBD8">
    <w:name w:val="9EB1EA8A1F354DFDB321F67292C0FBD8"/>
  </w:style>
  <w:style w:type="paragraph" w:customStyle="1" w:styleId="7D0E925C1ED341B3A509EBB4B9E8CBA9">
    <w:name w:val="7D0E925C1ED341B3A509EBB4B9E8CBA9"/>
  </w:style>
  <w:style w:type="paragraph" w:customStyle="1" w:styleId="62F278DFF3AE4B50A17AD63850C7B3B2">
    <w:name w:val="62F278DFF3AE4B50A17AD63850C7B3B2"/>
  </w:style>
  <w:style w:type="paragraph" w:customStyle="1" w:styleId="795DEE56CB1D468B96EE7995A33F21AF">
    <w:name w:val="795DEE56CB1D468B96EE7995A33F21AF"/>
  </w:style>
  <w:style w:type="paragraph" w:customStyle="1" w:styleId="74581CA3D9CC4C658DFA88202AE848D4">
    <w:name w:val="74581CA3D9CC4C658DFA88202AE848D4"/>
  </w:style>
  <w:style w:type="paragraph" w:customStyle="1" w:styleId="Exergue">
    <w:name w:val="Exergue"/>
    <w:basedOn w:val="Normal"/>
    <w:qFormat/>
    <w:pPr>
      <w:spacing w:after="0" w:line="240" w:lineRule="auto"/>
      <w:jc w:val="center"/>
    </w:pPr>
    <w:rPr>
      <w:rFonts w:asciiTheme="majorHAnsi" w:eastAsiaTheme="minorHAnsi" w:hAnsiTheme="majorHAnsi"/>
      <w:color w:val="ED7D31" w:themeColor="accent2"/>
      <w:sz w:val="40"/>
      <w:szCs w:val="48"/>
      <w:lang w:eastAsia="en-US"/>
    </w:rPr>
  </w:style>
  <w:style w:type="paragraph" w:customStyle="1" w:styleId="407E66992D394CCA973F4DD2E14FE7AC">
    <w:name w:val="407E66992D394CCA973F4DD2E14FE7AC"/>
  </w:style>
  <w:style w:type="paragraph" w:customStyle="1" w:styleId="026D7EAF880C4FBEA026BD0EE1EB54F7">
    <w:name w:val="026D7EAF880C4FBEA026BD0EE1EB54F7"/>
  </w:style>
  <w:style w:type="paragraph" w:customStyle="1" w:styleId="66E5DAAED1764C2783CD03D56C1EDD18">
    <w:name w:val="66E5DAAED1764C2783CD03D56C1EDD18"/>
  </w:style>
  <w:style w:type="paragraph" w:customStyle="1" w:styleId="6CB0C0ADFBB3439A823D066E6D0660EA">
    <w:name w:val="6CB0C0ADFBB3439A823D066E6D0660EA"/>
    <w:rsid w:val="006C18C9"/>
  </w:style>
  <w:style w:type="paragraph" w:customStyle="1" w:styleId="5FF1C5951B75434491F0A103393160F7">
    <w:name w:val="5FF1C5951B75434491F0A103393160F7"/>
    <w:rsid w:val="006C18C9"/>
  </w:style>
  <w:style w:type="paragraph" w:customStyle="1" w:styleId="BE87322868C847EB8488FD222EB84409">
    <w:name w:val="BE87322868C847EB8488FD222EB84409"/>
    <w:rsid w:val="006C18C9"/>
  </w:style>
  <w:style w:type="paragraph" w:customStyle="1" w:styleId="48263D14B7314587B326A43A5FF3433B">
    <w:name w:val="48263D14B7314587B326A43A5FF3433B"/>
    <w:rsid w:val="006C18C9"/>
  </w:style>
  <w:style w:type="paragraph" w:customStyle="1" w:styleId="19A99DB43A184E30A1AB9526D4D63189">
    <w:name w:val="19A99DB43A184E30A1AB9526D4D63189"/>
    <w:rsid w:val="006C18C9"/>
  </w:style>
  <w:style w:type="paragraph" w:customStyle="1" w:styleId="1E8C07CC39C04F8C956F60FFD64504C3">
    <w:name w:val="1E8C07CC39C04F8C956F60FFD64504C3"/>
    <w:rsid w:val="006C18C9"/>
  </w:style>
  <w:style w:type="paragraph" w:customStyle="1" w:styleId="5121935D99CD4250A45B68B40788FC7A">
    <w:name w:val="5121935D99CD4250A45B68B40788FC7A"/>
    <w:rsid w:val="006C18C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7">
      <a:dk1>
        <a:sysClr val="windowText" lastClr="000000"/>
      </a:dk1>
      <a:lt1>
        <a:sysClr val="window" lastClr="FFFFFF"/>
      </a:lt1>
      <a:dk2>
        <a:srgbClr val="44546A"/>
      </a:dk2>
      <a:lt2>
        <a:srgbClr val="E7E6E6"/>
      </a:lt2>
      <a:accent1>
        <a:srgbClr val="AF9F8C"/>
      </a:accent1>
      <a:accent2>
        <a:srgbClr val="7F867B"/>
      </a:accent2>
      <a:accent3>
        <a:srgbClr val="C7C7BB"/>
      </a:accent3>
      <a:accent4>
        <a:srgbClr val="D4C8BE"/>
      </a:accent4>
      <a:accent5>
        <a:srgbClr val="E3E4E0"/>
      </a:accent5>
      <a:accent6>
        <a:srgbClr val="70AD47"/>
      </a:accent6>
      <a:hlink>
        <a:srgbClr val="0563C1"/>
      </a:hlink>
      <a:folHlink>
        <a:srgbClr val="954F72"/>
      </a:folHlink>
    </a:clrScheme>
    <a:fontScheme name="Custom 12">
      <a:majorFont>
        <a:latin typeface="Sylfaen"/>
        <a:ea typeface=""/>
        <a:cs typeface=""/>
      </a:majorFont>
      <a:minorFont>
        <a:latin typeface="Euphem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4" ma:contentTypeDescription="Create a new document." ma:contentTypeScope="" ma:versionID="05da067f564d8fadb8208789273e4bd2">
  <xsd:schema xmlns:xsd="http://www.w3.org/2001/XMLSchema" xmlns:xs="http://www.w3.org/2001/XMLSchema" xmlns:p="http://schemas.microsoft.com/office/2006/metadata/properties" xmlns:ns1="http://schemas.microsoft.com/sharepoint/v3" xmlns:ns2="71af3243-3dd4-4a8d-8c0d-dd76da1f02a5" xmlns:ns3="16c05727-aa75-4e4a-9b5f-8a80a1165891" targetNamespace="http://schemas.microsoft.com/office/2006/metadata/properties" ma:root="true" ma:fieldsID="5c2e0b8a243a7d7e10f89cd2bcc7521b" ns1:_="" ns2:_="" ns3:_="">
    <xsd:import namespace="http://schemas.microsoft.com/sharepoint/v3"/>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2632AE2F-C621-4E07-B8BE-BA401BE8B3C5}">
  <ds:schemaRefs>
    <ds:schemaRef ds:uri="http://schemas.microsoft.com/sharepoint/v3/contenttype/forms"/>
  </ds:schemaRefs>
</ds:datastoreItem>
</file>

<file path=customXml/itemProps2.xml><?xml version="1.0" encoding="utf-8"?>
<ds:datastoreItem xmlns:ds="http://schemas.openxmlformats.org/officeDocument/2006/customXml" ds:itemID="{C4DF4E69-6AEE-4C5F-9751-1B79DC1239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11B4B1-4AA3-4EA4-B905-696541EF5B19}">
  <ds:schemaRefs>
    <ds:schemaRef ds:uri="http://schemas.openxmlformats.org/officeDocument/2006/bibliography"/>
  </ds:schemaRefs>
</ds:datastoreItem>
</file>

<file path=customXml/itemProps4.xml><?xml version="1.0" encoding="utf-8"?>
<ds:datastoreItem xmlns:ds="http://schemas.openxmlformats.org/officeDocument/2006/customXml" ds:itemID="{A8DFF072-5F97-4814-AEB5-41262443C6C4}">
  <ds:schemaRefs>
    <ds:schemaRef ds:uri="http://schemas.microsoft.com/office/2006/metadata/properties"/>
    <ds:schemaRef ds:uri="71af3243-3dd4-4a8d-8c0d-dd76da1f02a5"/>
    <ds:schemaRef ds:uri="http://schemas.microsoft.com/office/infopath/2007/PartnerControls"/>
    <ds:schemaRef ds:uri="http://schemas.microsoft.com/sharepoint/v3"/>
    <ds:schemaRef ds:uri="http://schemas.microsoft.com/office/2006/documentManagement/types"/>
    <ds:schemaRef ds:uri="http://purl.org/dc/elements/1.1/"/>
    <ds:schemaRef ds:uri="http://www.w3.org/XML/1998/namespace"/>
    <ds:schemaRef ds:uri="16c05727-aa75-4e4a-9b5f-8a80a1165891"/>
    <ds:schemaRef ds:uri="http://purl.org/dc/dcmitype/"/>
    <ds:schemaRef ds:uri="http://schemas.openxmlformats.org/package/2006/metadata/core-properties"/>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Journal consacré aux loisirs</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
  <lastModifiedBy>Nicolas BRAYER</lastModifiedBy>
  <revision>6</revision>
  <dcterms:created xsi:type="dcterms:W3CDTF">2021-09-20T07:46:00.0000000Z</dcterms:created>
  <dcterms:modified xsi:type="dcterms:W3CDTF">2021-10-08T15:06:34.9808595Z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